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EDA" w:rsidRPr="00CB32CF" w:rsidRDefault="00D506A8" w:rsidP="00CB32CF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B32CF">
        <w:rPr>
          <w:rFonts w:ascii="Arial Narrow" w:hAnsi="Arial Narrow" w:cs="Arial"/>
          <w:sz w:val="22"/>
          <w:szCs w:val="22"/>
        </w:rPr>
        <w:t>Bydgoszcz</w:t>
      </w:r>
      <w:r w:rsidR="00B36EDA" w:rsidRPr="00CB32CF">
        <w:rPr>
          <w:rFonts w:ascii="Arial Narrow" w:hAnsi="Arial Narrow" w:cs="Arial"/>
          <w:sz w:val="22"/>
          <w:szCs w:val="22"/>
        </w:rPr>
        <w:t xml:space="preserve"> dnia: </w:t>
      </w:r>
      <w:r w:rsidRPr="00CB32CF">
        <w:rPr>
          <w:rFonts w:ascii="Arial Narrow" w:hAnsi="Arial Narrow" w:cs="Arial"/>
          <w:sz w:val="22"/>
          <w:szCs w:val="22"/>
        </w:rPr>
        <w:t>2023-10-12</w:t>
      </w:r>
    </w:p>
    <w:p w:rsidR="00B36EDA" w:rsidRPr="00CB32CF" w:rsidRDefault="00D506A8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B32C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CB32CF" w:rsidRDefault="00D506A8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B32CF">
        <w:rPr>
          <w:rFonts w:ascii="Arial Narrow" w:hAnsi="Arial Narrow" w:cs="Arial"/>
          <w:sz w:val="22"/>
          <w:szCs w:val="22"/>
        </w:rPr>
        <w:t>Powstańców Warszawy</w:t>
      </w:r>
      <w:r w:rsidR="00B36EDA" w:rsidRPr="00CB32CF">
        <w:rPr>
          <w:rFonts w:ascii="Arial Narrow" w:hAnsi="Arial Narrow" w:cs="Arial"/>
          <w:sz w:val="22"/>
          <w:szCs w:val="22"/>
        </w:rPr>
        <w:t xml:space="preserve"> </w:t>
      </w:r>
      <w:r w:rsidRPr="00CB32CF">
        <w:rPr>
          <w:rFonts w:ascii="Arial Narrow" w:hAnsi="Arial Narrow" w:cs="Arial"/>
          <w:sz w:val="22"/>
          <w:szCs w:val="22"/>
        </w:rPr>
        <w:t>5</w:t>
      </w:r>
    </w:p>
    <w:p w:rsidR="00B36EDA" w:rsidRPr="00CB32CF" w:rsidRDefault="00D506A8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CB32CF">
        <w:rPr>
          <w:rFonts w:ascii="Arial Narrow" w:hAnsi="Arial Narrow" w:cs="Arial"/>
          <w:sz w:val="22"/>
          <w:szCs w:val="22"/>
        </w:rPr>
        <w:t>85-681</w:t>
      </w:r>
      <w:r w:rsidR="00B36EDA" w:rsidRPr="00CB32CF">
        <w:rPr>
          <w:rFonts w:ascii="Arial Narrow" w:hAnsi="Arial Narrow" w:cs="Arial"/>
          <w:sz w:val="22"/>
          <w:szCs w:val="22"/>
        </w:rPr>
        <w:t xml:space="preserve"> </w:t>
      </w:r>
      <w:r w:rsidRPr="00CB32CF">
        <w:rPr>
          <w:rFonts w:ascii="Arial Narrow" w:hAnsi="Arial Narrow" w:cs="Arial"/>
          <w:sz w:val="22"/>
          <w:szCs w:val="22"/>
        </w:rPr>
        <w:t>Bydgoszcz</w:t>
      </w:r>
    </w:p>
    <w:p w:rsidR="00B36EDA" w:rsidRPr="00CB32C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B32CF" w:rsidTr="00B36EDA">
        <w:tc>
          <w:tcPr>
            <w:tcW w:w="9923" w:type="dxa"/>
            <w:shd w:val="clear" w:color="auto" w:fill="F2F2F2"/>
            <w:hideMark/>
          </w:tcPr>
          <w:p w:rsidR="00B36EDA" w:rsidRPr="00CB32CF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:rsidR="00B36EDA" w:rsidRPr="00CB32CF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CB32CF" w:rsidRDefault="00B36EDA" w:rsidP="00CB32CF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B32C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B32C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B32C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B32CF" w:rsidTr="00B36EDA">
        <w:tc>
          <w:tcPr>
            <w:tcW w:w="2269" w:type="dxa"/>
            <w:shd w:val="clear" w:color="auto" w:fill="auto"/>
          </w:tcPr>
          <w:p w:rsidR="00B36EDA" w:rsidRPr="00CB32C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CB32CF" w:rsidRDefault="00D506A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Dostawy sukcesywne bielizny szpitalnej</w:t>
            </w:r>
          </w:p>
        </w:tc>
      </w:tr>
      <w:tr w:rsidR="00D506A8" w:rsidRPr="00CB32CF" w:rsidTr="00F91756">
        <w:tc>
          <w:tcPr>
            <w:tcW w:w="2269" w:type="dxa"/>
            <w:shd w:val="clear" w:color="auto" w:fill="auto"/>
          </w:tcPr>
          <w:p w:rsidR="00D506A8" w:rsidRPr="00CB32CF" w:rsidRDefault="00D506A8" w:rsidP="00F917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506A8" w:rsidRPr="00CB32CF" w:rsidRDefault="00D506A8" w:rsidP="00F917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112/2023</w:t>
            </w:r>
          </w:p>
        </w:tc>
      </w:tr>
    </w:tbl>
    <w:p w:rsidR="00B36EDA" w:rsidRPr="00CB32CF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CB32C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CB32CF">
        <w:rPr>
          <w:rFonts w:ascii="Arial Narrow" w:hAnsi="Arial Narrow" w:cs="Arial"/>
          <w:sz w:val="22"/>
          <w:szCs w:val="22"/>
        </w:rPr>
        <w:t xml:space="preserve">Zamawiający, </w:t>
      </w:r>
      <w:r w:rsidR="00D506A8" w:rsidRPr="00CB32CF">
        <w:rPr>
          <w:rFonts w:ascii="Arial Narrow" w:hAnsi="Arial Narrow" w:cs="Arial"/>
          <w:b/>
          <w:sz w:val="22"/>
          <w:szCs w:val="22"/>
        </w:rPr>
        <w:t>10WSzKzP SPZOZ</w:t>
      </w:r>
      <w:r w:rsidRPr="00CB32CF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D506A8" w:rsidRPr="00CB32CF">
        <w:rPr>
          <w:rFonts w:ascii="Arial Narrow" w:hAnsi="Arial Narrow" w:cs="Arial"/>
          <w:sz w:val="22"/>
          <w:szCs w:val="22"/>
        </w:rPr>
        <w:t>(</w:t>
      </w:r>
      <w:proofErr w:type="spellStart"/>
      <w:r w:rsidR="00D506A8" w:rsidRPr="00CB32CF">
        <w:rPr>
          <w:rFonts w:ascii="Arial Narrow" w:hAnsi="Arial Narrow" w:cs="Arial"/>
          <w:sz w:val="22"/>
          <w:szCs w:val="22"/>
        </w:rPr>
        <w:t>t.j</w:t>
      </w:r>
      <w:proofErr w:type="spellEnd"/>
      <w:r w:rsidR="00D506A8" w:rsidRPr="00CB32CF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D506A8" w:rsidRPr="00CB32CF">
        <w:rPr>
          <w:rFonts w:ascii="Arial Narrow" w:hAnsi="Arial Narrow" w:cs="Arial"/>
          <w:sz w:val="22"/>
          <w:szCs w:val="22"/>
        </w:rPr>
        <w:t>z</w:t>
      </w:r>
      <w:proofErr w:type="gramEnd"/>
      <w:r w:rsidR="00D506A8" w:rsidRPr="00CB32CF">
        <w:rPr>
          <w:rFonts w:ascii="Arial Narrow" w:hAnsi="Arial Narrow" w:cs="Arial"/>
          <w:sz w:val="22"/>
          <w:szCs w:val="22"/>
        </w:rPr>
        <w:t xml:space="preserve"> 2023r. poz. 1605)</w:t>
      </w:r>
      <w:r w:rsidRPr="00CB32CF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CB32CF">
        <w:rPr>
          <w:rFonts w:ascii="Arial Narrow" w:hAnsi="Arial Narrow" w:cs="Arial"/>
          <w:sz w:val="22"/>
          <w:szCs w:val="22"/>
        </w:rPr>
        <w:t>Pzp</w:t>
      </w:r>
      <w:proofErr w:type="spellEnd"/>
      <w:r w:rsidRPr="00CB32CF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506A8" w:rsidRPr="00CB32CF" w:rsidTr="00D506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CB32CF">
              <w:rPr>
                <w:rFonts w:ascii="Arial Narrow" w:hAnsi="Arial Narrow" w:cs="Arial"/>
                <w:sz w:val="22"/>
                <w:szCs w:val="22"/>
              </w:rPr>
              <w:t>: Zadanie 1 - Poszwy na koc, prześcieradła, poszewki na poduszki</w:t>
            </w:r>
          </w:p>
          <w:p w:rsidR="00D506A8" w:rsidRPr="00CB32CF" w:rsidRDefault="00D506A8" w:rsidP="00F9175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 xml:space="preserve">Błotna 5B </w:t>
            </w:r>
          </w:p>
          <w:p w:rsidR="00D506A8" w:rsidRPr="00CB32CF" w:rsidRDefault="00D506A8" w:rsidP="00F9175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65-133 Zielona Góra</w:t>
            </w:r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 </w:t>
            </w: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57 195.00 </w:t>
            </w:r>
            <w:proofErr w:type="gram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06A8" w:rsidRPr="00CB32CF" w:rsidRDefault="00D506A8" w:rsidP="00F9175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B32C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506A8" w:rsidRPr="00CB32CF" w:rsidRDefault="00D506A8" w:rsidP="00F9175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D506A8" w:rsidRPr="00CB32CF" w:rsidTr="00D506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CB32CF">
              <w:rPr>
                <w:rFonts w:ascii="Arial Narrow" w:hAnsi="Arial Narrow" w:cs="Arial"/>
                <w:sz w:val="22"/>
                <w:szCs w:val="22"/>
              </w:rPr>
              <w:t>: Zadanie 2 - Koc kolorowy</w:t>
            </w:r>
          </w:p>
          <w:p w:rsidR="00D506A8" w:rsidRPr="00CB32CF" w:rsidRDefault="00D506A8" w:rsidP="00F9175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 xml:space="preserve">Błotna 5B </w:t>
            </w:r>
          </w:p>
          <w:p w:rsidR="00D506A8" w:rsidRPr="00CB32CF" w:rsidRDefault="00D506A8" w:rsidP="00F9175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65-133 Zielona Góra</w:t>
            </w:r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 </w:t>
            </w: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10 332.00 </w:t>
            </w:r>
            <w:proofErr w:type="gram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06A8" w:rsidRPr="00CB32CF" w:rsidRDefault="00D506A8" w:rsidP="00F9175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B32C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506A8" w:rsidRPr="00CB32CF" w:rsidRDefault="00D506A8" w:rsidP="00F9175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D506A8" w:rsidRPr="00CB32CF" w:rsidTr="00D506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CB32CF">
              <w:rPr>
                <w:rFonts w:ascii="Arial Narrow" w:hAnsi="Arial Narrow" w:cs="Arial"/>
                <w:sz w:val="22"/>
                <w:szCs w:val="22"/>
              </w:rPr>
              <w:t>: Zadanie 3 - Koszule, piżamy</w:t>
            </w:r>
          </w:p>
          <w:p w:rsidR="00D506A8" w:rsidRPr="00CB32CF" w:rsidRDefault="00D506A8" w:rsidP="00F9175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 xml:space="preserve">Błotna 5B </w:t>
            </w:r>
          </w:p>
          <w:p w:rsidR="00D506A8" w:rsidRPr="00CB32CF" w:rsidRDefault="00D506A8" w:rsidP="00F9175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65-133 Zielona Góra</w:t>
            </w:r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 </w:t>
            </w: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38 179.20 </w:t>
            </w:r>
            <w:proofErr w:type="gram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06A8" w:rsidRPr="00CB32CF" w:rsidRDefault="00D506A8" w:rsidP="00F9175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B32C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506A8" w:rsidRPr="00CB32CF" w:rsidRDefault="00D506A8" w:rsidP="00F9175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D506A8" w:rsidRPr="00CB32CF" w:rsidTr="00D506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Zadanie 4 -  Worki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do bielizny</w:t>
            </w:r>
          </w:p>
          <w:p w:rsidR="00D506A8" w:rsidRPr="00CB32CF" w:rsidRDefault="00D506A8" w:rsidP="00F9175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 xml:space="preserve">Błotna 5B </w:t>
            </w:r>
          </w:p>
          <w:p w:rsidR="00D506A8" w:rsidRPr="00CB32CF" w:rsidRDefault="00D506A8" w:rsidP="00F9175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65-133 Zielona Góra</w:t>
            </w:r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 </w:t>
            </w: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7 380.00 </w:t>
            </w:r>
            <w:proofErr w:type="gram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06A8" w:rsidRPr="00CB32CF" w:rsidRDefault="00D506A8" w:rsidP="00F9175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B32C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506A8" w:rsidRPr="00CB32CF" w:rsidRDefault="00D506A8" w:rsidP="00F9175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D506A8" w:rsidRPr="00CB32CF" w:rsidTr="00D506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CB32CF">
              <w:rPr>
                <w:rFonts w:ascii="Arial Narrow" w:hAnsi="Arial Narrow" w:cs="Arial"/>
                <w:sz w:val="22"/>
                <w:szCs w:val="22"/>
              </w:rPr>
              <w:t>: Zadanie 5 - Ręczniki frotte</w:t>
            </w:r>
          </w:p>
          <w:p w:rsidR="00D506A8" w:rsidRPr="00CB32CF" w:rsidRDefault="00D506A8" w:rsidP="00F9175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 xml:space="preserve">Błotna 5B </w:t>
            </w:r>
          </w:p>
          <w:p w:rsidR="00D506A8" w:rsidRPr="00CB32CF" w:rsidRDefault="00D506A8" w:rsidP="00F9175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65-133 Zielona Góra</w:t>
            </w:r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 </w:t>
            </w: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11 131.50 </w:t>
            </w:r>
            <w:proofErr w:type="gram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06A8" w:rsidRPr="00CB32CF" w:rsidRDefault="00D506A8" w:rsidP="00F9175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B32C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506A8" w:rsidRPr="00CB32CF" w:rsidRDefault="00D506A8" w:rsidP="00F9175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D506A8" w:rsidRPr="00CB32CF" w:rsidTr="00D506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CB32CF">
              <w:rPr>
                <w:rFonts w:ascii="Arial Narrow" w:hAnsi="Arial Narrow" w:cs="Arial"/>
                <w:sz w:val="22"/>
                <w:szCs w:val="22"/>
              </w:rPr>
              <w:t>: Zadanie 6 - Poduszki antyalergiczne</w:t>
            </w:r>
          </w:p>
          <w:p w:rsidR="00D506A8" w:rsidRPr="00CB32CF" w:rsidRDefault="00D506A8" w:rsidP="00F9175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 xml:space="preserve">Błotna 5B </w:t>
            </w:r>
          </w:p>
          <w:p w:rsidR="00D506A8" w:rsidRPr="00CB32CF" w:rsidRDefault="00D506A8" w:rsidP="00F9175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65-133 Zielona Góra</w:t>
            </w:r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 </w:t>
            </w: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10 947.00 </w:t>
            </w:r>
            <w:proofErr w:type="gram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06A8" w:rsidRPr="00CB32CF" w:rsidRDefault="00D506A8" w:rsidP="00F9175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B32C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506A8" w:rsidRPr="00CB32CF" w:rsidRDefault="00D506A8" w:rsidP="00F9175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D506A8" w:rsidRPr="00CB32CF" w:rsidTr="00D506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7</w:t>
            </w:r>
            <w:r w:rsidRPr="00CB32CF">
              <w:rPr>
                <w:rFonts w:ascii="Arial Narrow" w:hAnsi="Arial Narrow" w:cs="Arial"/>
                <w:sz w:val="22"/>
                <w:szCs w:val="22"/>
              </w:rPr>
              <w:t>: Zadanie 7 - Prześcieradła operacyjne</w:t>
            </w:r>
          </w:p>
          <w:p w:rsidR="00D506A8" w:rsidRPr="00CB32CF" w:rsidRDefault="00D506A8" w:rsidP="00F9175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 xml:space="preserve">Błotna 5B </w:t>
            </w:r>
          </w:p>
          <w:p w:rsidR="00D506A8" w:rsidRPr="00CB32CF" w:rsidRDefault="00D506A8" w:rsidP="00F9175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65-133 Zielona Góra</w:t>
            </w:r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 </w:t>
            </w: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9 612.00 </w:t>
            </w:r>
            <w:proofErr w:type="gram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06A8" w:rsidRPr="00CB32CF" w:rsidRDefault="00D506A8" w:rsidP="00F9175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B32C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506A8" w:rsidRPr="00CB32CF" w:rsidRDefault="00D506A8" w:rsidP="00F9175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D506A8" w:rsidRPr="00CB32CF" w:rsidTr="00D506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CB32CF">
              <w:rPr>
                <w:rFonts w:ascii="Arial Narrow" w:hAnsi="Arial Narrow" w:cs="Arial"/>
                <w:sz w:val="22"/>
                <w:szCs w:val="22"/>
              </w:rPr>
              <w:t>: Zadanie 8 - Ścierki do naczyń</w:t>
            </w:r>
          </w:p>
          <w:p w:rsidR="00D506A8" w:rsidRPr="00CB32CF" w:rsidRDefault="00D506A8" w:rsidP="00F9175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 xml:space="preserve">Błotna 5B </w:t>
            </w:r>
          </w:p>
          <w:p w:rsidR="00D506A8" w:rsidRPr="00CB32CF" w:rsidRDefault="00D506A8" w:rsidP="00F9175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65-133 Zielona Góra</w:t>
            </w:r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 </w:t>
            </w: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492.00 </w:t>
            </w:r>
            <w:proofErr w:type="gram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06A8" w:rsidRPr="00CB32CF" w:rsidRDefault="00D506A8" w:rsidP="00F9175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B32C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506A8" w:rsidRPr="00CB32CF" w:rsidRDefault="00D506A8" w:rsidP="00F9175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D506A8" w:rsidRPr="00CB32CF" w:rsidTr="00D506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CB32CF">
              <w:rPr>
                <w:rFonts w:ascii="Arial Narrow" w:hAnsi="Arial Narrow" w:cs="Arial"/>
                <w:sz w:val="22"/>
                <w:szCs w:val="22"/>
              </w:rPr>
              <w:t>: Zadanie 9 - Serwety operacyjne</w:t>
            </w:r>
          </w:p>
          <w:p w:rsidR="00D506A8" w:rsidRPr="00CB32CF" w:rsidRDefault="00D506A8" w:rsidP="00F9175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 xml:space="preserve">Błotna 5B </w:t>
            </w:r>
          </w:p>
          <w:p w:rsidR="00D506A8" w:rsidRPr="00CB32CF" w:rsidRDefault="00D506A8" w:rsidP="00F9175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65-133 Zielona Góra</w:t>
            </w:r>
          </w:p>
          <w:p w:rsidR="00D506A8" w:rsidRPr="00CB32CF" w:rsidRDefault="00D506A8" w:rsidP="00F9175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cenę wykonania przedmiotu zamówienia w wysokości </w:t>
            </w:r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 xml:space="preserve">16 416.00 </w:t>
            </w:r>
            <w:proofErr w:type="gramStart"/>
            <w:r w:rsidRPr="00CB32CF"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506A8" w:rsidRPr="00CB32CF" w:rsidRDefault="00D506A8" w:rsidP="00F9175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B32C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506A8" w:rsidRPr="00CB32CF" w:rsidRDefault="00D506A8" w:rsidP="00F9175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:rsidR="00B36EDA" w:rsidRPr="00CB32CF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32CF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B32C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B32C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B32C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B32C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B32C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Zadanie 1 - Poszwy na koc, prześcieradła, poszewki na poduszki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Błotna 5B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Zadanie 2 - Koc kolorowy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Błotna 5B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lastRenderedPageBreak/>
              <w:t>3 - Zadanie 3 - Koszule, piżamy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Błotna 5B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gramStart"/>
            <w:r w:rsidRPr="00CB32CF">
              <w:rPr>
                <w:rFonts w:ascii="Arial Narrow" w:hAnsi="Arial Narrow" w:cs="Arial"/>
                <w:sz w:val="22"/>
                <w:szCs w:val="22"/>
              </w:rPr>
              <w:t>Zadanie 4 -  Worki</w:t>
            </w:r>
            <w:proofErr w:type="gramEnd"/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do bielizny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Błotna 5B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5 - Zadanie 5 - Ręczniki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Błotna 5B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5 - Zadanie 5 - Ręczniki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BHP-Energia Mirosław Jurek</w:t>
            </w:r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Inwalidów 51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85-749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6 - Zadanie 6 - Poduszki antyalergiczne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Błotna 5B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7 - Zadanie 7 - Prześcieradła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Błotna 5B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8 - Zadanie 8 - Ścierki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Błotna 5B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8 - Zadanie 8 - Ścierki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BHP-Energia Mirosław Jurek</w:t>
            </w:r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Inwalidów 51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85-749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506A8" w:rsidRPr="00CB32CF" w:rsidTr="00D506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9 - Zadanie 9 - Serwety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CB32CF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D506A8" w:rsidRPr="00CB32CF" w:rsidRDefault="00D506A8" w:rsidP="00F9175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Błotna 5B</w:t>
            </w:r>
          </w:p>
          <w:p w:rsidR="00D506A8" w:rsidRPr="00CB32CF" w:rsidRDefault="00D506A8" w:rsidP="00F9175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D506A8" w:rsidRPr="00CB32CF" w:rsidRDefault="00D506A8" w:rsidP="00F9175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A8" w:rsidRPr="00CB32CF" w:rsidRDefault="00D506A8" w:rsidP="00F9175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32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B32CF">
        <w:rPr>
          <w:rFonts w:ascii="Arial Narrow" w:hAnsi="Arial Narrow" w:cs="Arial"/>
          <w:i/>
          <w:sz w:val="22"/>
          <w:szCs w:val="22"/>
        </w:rPr>
        <w:t>Zamawiający</w:t>
      </w:r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1 egz. na </w:t>
      </w:r>
      <w:r w:rsidR="00A56197">
        <w:rPr>
          <w:rFonts w:ascii="Arial Narrow" w:hAnsi="Arial Narrow"/>
          <w:sz w:val="18"/>
          <w:szCs w:val="18"/>
        </w:rPr>
        <w:t>2</w:t>
      </w:r>
      <w:r>
        <w:rPr>
          <w:rFonts w:ascii="Arial Narrow" w:hAnsi="Arial Narrow"/>
          <w:sz w:val="18"/>
          <w:szCs w:val="18"/>
        </w:rPr>
        <w:t xml:space="preserve"> ark.</w:t>
      </w:r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Egz. 1 – </w:t>
      </w:r>
      <w:r w:rsidR="00BB55A6">
        <w:rPr>
          <w:rFonts w:ascii="Arial Narrow" w:hAnsi="Arial Narrow"/>
          <w:sz w:val="18"/>
          <w:szCs w:val="18"/>
        </w:rPr>
        <w:t>biuro przepustek</w:t>
      </w:r>
      <w:bookmarkStart w:id="1" w:name="_GoBack"/>
      <w:bookmarkEnd w:id="1"/>
    </w:p>
    <w:p w:rsidR="00CB32CF" w:rsidRDefault="00CB32CF" w:rsidP="00CB32C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Wyk. P. Kucharska – tel. 261 417 449</w:t>
      </w:r>
    </w:p>
    <w:p w:rsidR="00CB32CF" w:rsidRPr="00CB32CF" w:rsidRDefault="00CB32CF" w:rsidP="00CB32CF">
      <w:pPr>
        <w:rPr>
          <w:rFonts w:ascii="Arial Narrow" w:hAnsi="Arial Narrow" w:cs="Arial"/>
          <w:i/>
          <w:sz w:val="22"/>
          <w:szCs w:val="22"/>
        </w:rPr>
      </w:pPr>
      <w:proofErr w:type="gramStart"/>
      <w:r>
        <w:rPr>
          <w:rFonts w:ascii="Arial Narrow" w:hAnsi="Arial Narrow"/>
          <w:sz w:val="18"/>
          <w:szCs w:val="18"/>
        </w:rPr>
        <w:t>data</w:t>
      </w:r>
      <w:proofErr w:type="gramEnd"/>
      <w:r>
        <w:rPr>
          <w:rFonts w:ascii="Arial Narrow" w:hAnsi="Arial Narrow"/>
          <w:sz w:val="18"/>
          <w:szCs w:val="18"/>
        </w:rPr>
        <w:t xml:space="preserve">: 12.10.23 </w:t>
      </w:r>
      <w:proofErr w:type="gramStart"/>
      <w:r>
        <w:rPr>
          <w:rFonts w:ascii="Arial Narrow" w:hAnsi="Arial Narrow"/>
          <w:sz w:val="18"/>
          <w:szCs w:val="18"/>
        </w:rPr>
        <w:t>r</w:t>
      </w:r>
      <w:proofErr w:type="gramEnd"/>
      <w:r>
        <w:rPr>
          <w:rFonts w:ascii="Arial Narrow" w:hAnsi="Arial Narrow"/>
          <w:sz w:val="18"/>
          <w:szCs w:val="18"/>
        </w:rPr>
        <w:t>.</w:t>
      </w:r>
    </w:p>
    <w:bookmarkEnd w:id="0"/>
    <w:sectPr w:rsidR="00CB32CF" w:rsidRPr="00CB32C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797" w:rsidRDefault="00794797">
      <w:r>
        <w:separator/>
      </w:r>
    </w:p>
  </w:endnote>
  <w:endnote w:type="continuationSeparator" w:id="0">
    <w:p w:rsidR="00794797" w:rsidRDefault="0079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797" w:rsidRDefault="00794797">
      <w:r>
        <w:separator/>
      </w:r>
    </w:p>
  </w:footnote>
  <w:footnote w:type="continuationSeparator" w:id="0">
    <w:p w:rsidR="00794797" w:rsidRDefault="00794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79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4797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56197"/>
    <w:rsid w:val="00A91321"/>
    <w:rsid w:val="00AA02AC"/>
    <w:rsid w:val="00B32D12"/>
    <w:rsid w:val="00B36EDA"/>
    <w:rsid w:val="00B464D3"/>
    <w:rsid w:val="00B8185B"/>
    <w:rsid w:val="00BB55A6"/>
    <w:rsid w:val="00BC6F7F"/>
    <w:rsid w:val="00BD2174"/>
    <w:rsid w:val="00C423DD"/>
    <w:rsid w:val="00C60D7B"/>
    <w:rsid w:val="00C65E53"/>
    <w:rsid w:val="00CA0B33"/>
    <w:rsid w:val="00CA3511"/>
    <w:rsid w:val="00CB32CF"/>
    <w:rsid w:val="00CF75AF"/>
    <w:rsid w:val="00D01E5B"/>
    <w:rsid w:val="00D04203"/>
    <w:rsid w:val="00D26ED6"/>
    <w:rsid w:val="00D42C90"/>
    <w:rsid w:val="00D506A8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1900-12-31T22:00:00Z</cp:lastPrinted>
  <dcterms:created xsi:type="dcterms:W3CDTF">2023-10-12T07:24:00Z</dcterms:created>
  <dcterms:modified xsi:type="dcterms:W3CDTF">2023-10-12T07:24:00Z</dcterms:modified>
</cp:coreProperties>
</file>