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756BD" w14:textId="77777777" w:rsidR="00D665F5" w:rsidRPr="00ED00B3" w:rsidRDefault="00A14FA8" w:rsidP="008B6F9C">
      <w:pPr>
        <w:jc w:val="right"/>
        <w:rPr>
          <w:rFonts w:ascii="Arial" w:hAnsi="Arial" w:cs="Arial"/>
          <w:sz w:val="22"/>
          <w:szCs w:val="22"/>
        </w:rPr>
      </w:pPr>
      <w:bookmarkStart w:id="0" w:name="_Hlk52197885"/>
      <w:r w:rsidRPr="00ED00B3">
        <w:rPr>
          <w:rFonts w:ascii="Arial" w:hAnsi="Arial" w:cs="Arial"/>
          <w:sz w:val="22"/>
          <w:szCs w:val="22"/>
        </w:rPr>
        <w:t>Poznań</w:t>
      </w:r>
      <w:r w:rsidR="00D665F5" w:rsidRPr="00ED00B3">
        <w:rPr>
          <w:rFonts w:ascii="Arial" w:hAnsi="Arial" w:cs="Arial"/>
          <w:sz w:val="22"/>
          <w:szCs w:val="22"/>
        </w:rPr>
        <w:t xml:space="preserve"> dnia: </w:t>
      </w:r>
      <w:r w:rsidRPr="00ED00B3">
        <w:rPr>
          <w:rFonts w:ascii="Arial" w:hAnsi="Arial" w:cs="Arial"/>
          <w:sz w:val="22"/>
          <w:szCs w:val="22"/>
        </w:rPr>
        <w:t>2023-10-12</w:t>
      </w:r>
    </w:p>
    <w:p w14:paraId="26C80ACD" w14:textId="77777777" w:rsidR="00A14FA8" w:rsidRPr="00ED00B3" w:rsidRDefault="00A14FA8" w:rsidP="008B6F9C">
      <w:pPr>
        <w:rPr>
          <w:rFonts w:ascii="Arial" w:hAnsi="Arial" w:cs="Arial"/>
          <w:b/>
          <w:bCs/>
          <w:sz w:val="22"/>
          <w:szCs w:val="22"/>
        </w:rPr>
      </w:pPr>
      <w:r w:rsidRPr="00ED00B3">
        <w:rPr>
          <w:rFonts w:ascii="Arial" w:hAnsi="Arial" w:cs="Arial"/>
          <w:b/>
          <w:bCs/>
          <w:sz w:val="22"/>
          <w:szCs w:val="22"/>
        </w:rPr>
        <w:t>Szpital Wojewódzki w Poznaniu</w:t>
      </w:r>
    </w:p>
    <w:p w14:paraId="63531776" w14:textId="77777777" w:rsidR="00D665F5" w:rsidRPr="00ED00B3" w:rsidRDefault="00A14FA8" w:rsidP="008B6F9C">
      <w:pPr>
        <w:rPr>
          <w:rFonts w:ascii="Arial" w:hAnsi="Arial" w:cs="Arial"/>
          <w:b/>
          <w:bCs/>
          <w:sz w:val="22"/>
          <w:szCs w:val="22"/>
        </w:rPr>
      </w:pPr>
      <w:r w:rsidRPr="00ED00B3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14:paraId="05B80487" w14:textId="77777777" w:rsidR="00D665F5" w:rsidRPr="00ED00B3" w:rsidRDefault="00A14FA8" w:rsidP="008B6F9C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Juraszów</w:t>
      </w:r>
      <w:r w:rsidR="00D665F5"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7/19</w:t>
      </w:r>
    </w:p>
    <w:p w14:paraId="7F926FC7" w14:textId="77777777" w:rsidR="00D665F5" w:rsidRPr="00ED00B3" w:rsidRDefault="00A14FA8" w:rsidP="008B6F9C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60-479</w:t>
      </w:r>
      <w:r w:rsidR="00D665F5"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Poznań</w:t>
      </w:r>
    </w:p>
    <w:p w14:paraId="3B1592A2" w14:textId="77777777" w:rsidR="00D665F5" w:rsidRPr="00ED00B3" w:rsidRDefault="00D665F5" w:rsidP="008B6F9C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  <w:szCs w:val="22"/>
        </w:rPr>
      </w:pPr>
    </w:p>
    <w:p w14:paraId="45A72885" w14:textId="77777777" w:rsidR="00A80738" w:rsidRPr="00ED00B3" w:rsidRDefault="00D665F5" w:rsidP="008B6F9C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Znak sprawy:</w:t>
      </w:r>
      <w:r w:rsidRPr="00ED00B3">
        <w:rPr>
          <w:rFonts w:ascii="Arial" w:hAnsi="Arial" w:cs="Arial"/>
          <w:b/>
          <w:sz w:val="22"/>
          <w:szCs w:val="22"/>
        </w:rPr>
        <w:t xml:space="preserve"> </w:t>
      </w:r>
      <w:r w:rsidR="00A14FA8" w:rsidRPr="00ED00B3">
        <w:rPr>
          <w:rFonts w:ascii="Arial" w:hAnsi="Arial" w:cs="Arial"/>
          <w:b/>
          <w:sz w:val="22"/>
          <w:szCs w:val="22"/>
        </w:rPr>
        <w:t>SZW/DZP/87/2023</w:t>
      </w:r>
      <w:r w:rsidR="00A80738" w:rsidRPr="00ED00B3">
        <w:rPr>
          <w:rFonts w:ascii="Arial" w:hAnsi="Arial" w:cs="Arial"/>
          <w:sz w:val="22"/>
          <w:szCs w:val="22"/>
        </w:rPr>
        <w:tab/>
        <w:t xml:space="preserve"> </w:t>
      </w:r>
    </w:p>
    <w:p w14:paraId="38CA3DB9" w14:textId="77777777" w:rsidR="00A80738" w:rsidRPr="00ED00B3" w:rsidRDefault="00A80738" w:rsidP="008B6F9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41AEC004" w14:textId="77777777" w:rsidR="00A80738" w:rsidRPr="00BB547B" w:rsidRDefault="00A80738" w:rsidP="008B6F9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662FA80" w14:textId="77777777" w:rsidR="00A80738" w:rsidRPr="00BB547B" w:rsidRDefault="00A80738" w:rsidP="008B6F9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14:paraId="5E30E294" w14:textId="77777777" w:rsidR="00A80738" w:rsidRPr="00BB547B" w:rsidRDefault="00A80738" w:rsidP="008B6F9C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14713F0E" w14:textId="338367EF" w:rsidR="00C659E2" w:rsidRDefault="00C659E2" w:rsidP="008B6F9C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14FA8" w:rsidRPr="00A14FA8">
        <w:rPr>
          <w:rFonts w:ascii="Arial" w:hAnsi="Arial" w:cs="Arial"/>
          <w:sz w:val="24"/>
          <w:szCs w:val="24"/>
        </w:rPr>
        <w:t>przetarg</w:t>
      </w:r>
      <w:r w:rsidR="008B6F9C">
        <w:rPr>
          <w:rFonts w:ascii="Arial" w:hAnsi="Arial" w:cs="Arial"/>
          <w:sz w:val="24"/>
          <w:szCs w:val="24"/>
        </w:rPr>
        <w:t>u</w:t>
      </w:r>
      <w:r w:rsidR="00A14FA8" w:rsidRPr="00A14FA8">
        <w:rPr>
          <w:rFonts w:ascii="Arial" w:hAnsi="Arial" w:cs="Arial"/>
          <w:sz w:val="24"/>
          <w:szCs w:val="24"/>
        </w:rPr>
        <w:t xml:space="preserve"> nieograniczon</w:t>
      </w:r>
      <w:r w:rsidR="008B6F9C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14:paraId="025E16E9" w14:textId="77777777" w:rsidR="008B6F9C" w:rsidRPr="00BB547B" w:rsidRDefault="008B6F9C" w:rsidP="008B6F9C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78CB627" w14:textId="77777777" w:rsidR="00A80738" w:rsidRDefault="00A14FA8" w:rsidP="008B6F9C">
      <w:pPr>
        <w:pStyle w:val="Tekstpodstawowywcity"/>
        <w:ind w:firstLine="0"/>
        <w:jc w:val="center"/>
        <w:rPr>
          <w:rFonts w:ascii="Arial" w:hAnsi="Arial" w:cs="Arial"/>
          <w:b/>
          <w:szCs w:val="24"/>
        </w:rPr>
      </w:pPr>
      <w:r w:rsidRPr="00A14FA8">
        <w:rPr>
          <w:rFonts w:ascii="Arial" w:hAnsi="Arial" w:cs="Arial"/>
          <w:b/>
          <w:szCs w:val="24"/>
        </w:rPr>
        <w:t>Doposażenie Szpitala Wojewódzkiego w Poznaniu w sprzęt i aparaturę medyczną na potrzeby udzielanych świadczeń zdrowotnych</w:t>
      </w:r>
    </w:p>
    <w:p w14:paraId="70B2E1D4" w14:textId="77777777" w:rsidR="008B6F9C" w:rsidRPr="00BB547B" w:rsidRDefault="008B6F9C" w:rsidP="008B6F9C">
      <w:pPr>
        <w:pStyle w:val="Tekstpodstawowywcity"/>
        <w:ind w:firstLine="0"/>
        <w:jc w:val="center"/>
        <w:rPr>
          <w:rFonts w:ascii="Arial" w:hAnsi="Arial" w:cs="Arial"/>
          <w:szCs w:val="24"/>
        </w:rPr>
      </w:pPr>
    </w:p>
    <w:p w14:paraId="4C34ED9A" w14:textId="61555CB6" w:rsidR="00D665F5" w:rsidRPr="00ED00B3" w:rsidRDefault="00D665F5" w:rsidP="008B6F9C">
      <w:pPr>
        <w:jc w:val="both"/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Zamawiający, działając na podstawie art. 22</w:t>
      </w:r>
      <w:r w:rsidR="00FC7F5E" w:rsidRPr="00ED00B3">
        <w:rPr>
          <w:rFonts w:ascii="Arial" w:hAnsi="Arial" w:cs="Arial"/>
          <w:sz w:val="22"/>
          <w:szCs w:val="22"/>
        </w:rPr>
        <w:t>2</w:t>
      </w:r>
      <w:r w:rsidRPr="00ED00B3">
        <w:rPr>
          <w:rFonts w:ascii="Arial" w:hAnsi="Arial" w:cs="Arial"/>
          <w:sz w:val="22"/>
          <w:szCs w:val="22"/>
        </w:rPr>
        <w:t xml:space="preserve"> ust. 5 </w:t>
      </w:r>
      <w:r w:rsidRPr="00ED00B3">
        <w:rPr>
          <w:rFonts w:ascii="Arial" w:hAnsi="Arial" w:cs="Arial"/>
          <w:bCs/>
          <w:sz w:val="22"/>
          <w:szCs w:val="22"/>
        </w:rPr>
        <w:t>ustawy z dnia 11 września 2019r. Prawo zamówień publicznych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="00A14FA8" w:rsidRPr="00ED00B3">
        <w:rPr>
          <w:rFonts w:ascii="Arial" w:hAnsi="Arial" w:cs="Arial"/>
          <w:sz w:val="22"/>
          <w:szCs w:val="22"/>
        </w:rPr>
        <w:t>(</w:t>
      </w:r>
      <w:proofErr w:type="spellStart"/>
      <w:r w:rsidR="00A14FA8" w:rsidRPr="00ED00B3">
        <w:rPr>
          <w:rFonts w:ascii="Arial" w:hAnsi="Arial" w:cs="Arial"/>
          <w:sz w:val="22"/>
          <w:szCs w:val="22"/>
        </w:rPr>
        <w:t>t.j</w:t>
      </w:r>
      <w:proofErr w:type="spellEnd"/>
      <w:r w:rsidR="00A14FA8" w:rsidRPr="00ED00B3">
        <w:rPr>
          <w:rFonts w:ascii="Arial" w:hAnsi="Arial" w:cs="Arial"/>
          <w:sz w:val="22"/>
          <w:szCs w:val="22"/>
        </w:rPr>
        <w:t>. Dz. U. z 2022r. poz. 1710)</w:t>
      </w:r>
      <w:r w:rsidR="00490DC0"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udostępnia</w:t>
      </w:r>
      <w:r w:rsidR="00F95C33" w:rsidRPr="00ED00B3">
        <w:rPr>
          <w:rFonts w:ascii="Arial" w:hAnsi="Arial" w:cs="Arial"/>
          <w:sz w:val="22"/>
          <w:szCs w:val="22"/>
        </w:rPr>
        <w:t xml:space="preserve"> </w:t>
      </w:r>
      <w:r w:rsidR="004C7E9B" w:rsidRPr="00ED00B3">
        <w:rPr>
          <w:rFonts w:ascii="Arial" w:hAnsi="Arial" w:cs="Arial"/>
          <w:sz w:val="22"/>
          <w:szCs w:val="22"/>
        </w:rPr>
        <w:t>informacj</w:t>
      </w:r>
      <w:r w:rsidR="00577BC6" w:rsidRPr="00ED00B3">
        <w:rPr>
          <w:rFonts w:ascii="Arial" w:hAnsi="Arial" w:cs="Arial"/>
          <w:sz w:val="22"/>
          <w:szCs w:val="22"/>
        </w:rPr>
        <w:t>ę</w:t>
      </w:r>
      <w:r w:rsidR="00035488" w:rsidRPr="00ED00B3">
        <w:rPr>
          <w:rFonts w:ascii="Arial" w:hAnsi="Arial" w:cs="Arial"/>
          <w:sz w:val="22"/>
          <w:szCs w:val="22"/>
        </w:rPr>
        <w:t xml:space="preserve"> z otwarcia ofert</w:t>
      </w:r>
      <w:r w:rsidR="00577BC6" w:rsidRPr="00ED00B3">
        <w:rPr>
          <w:rFonts w:ascii="Arial" w:hAnsi="Arial" w:cs="Arial"/>
          <w:sz w:val="22"/>
          <w:szCs w:val="22"/>
        </w:rPr>
        <w:t>.</w:t>
      </w:r>
    </w:p>
    <w:p w14:paraId="0C1B769A" w14:textId="77777777" w:rsidR="00ED00B3" w:rsidRPr="00ED00B3" w:rsidRDefault="00ED00B3" w:rsidP="00ED00B3">
      <w:pPr>
        <w:spacing w:before="100" w:beforeAutospacing="1" w:after="100" w:afterAutospacing="1"/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1ADDA02F" w14:textId="1E65B028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1 -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180000,00 zł brutto</w:t>
      </w:r>
    </w:p>
    <w:p w14:paraId="772D22C0" w14:textId="7B3873CC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2 -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40000,00 zł brutto</w:t>
      </w:r>
    </w:p>
    <w:p w14:paraId="6B9C2E0C" w14:textId="28739F06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3 -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35000,00 zł brutto</w:t>
      </w:r>
    </w:p>
    <w:p w14:paraId="3E60CBA5" w14:textId="37BA5F61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4 -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108000,00 zł brutto</w:t>
      </w:r>
    </w:p>
    <w:p w14:paraId="70003A25" w14:textId="3F321EAE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5 -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42000,00 zł brutto</w:t>
      </w:r>
    </w:p>
    <w:p w14:paraId="117E0063" w14:textId="3E92FA66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6 -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250000,00 zł brutto</w:t>
      </w:r>
    </w:p>
    <w:p w14:paraId="4B06B55F" w14:textId="484136CC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7 -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50000,00 zł brutto</w:t>
      </w:r>
    </w:p>
    <w:p w14:paraId="60064A45" w14:textId="1654DC2B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8 -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50000,00 zł brutto</w:t>
      </w:r>
    </w:p>
    <w:p w14:paraId="278F8EF1" w14:textId="1BA3DCDA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9 -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17200,00 zł brutto</w:t>
      </w:r>
    </w:p>
    <w:p w14:paraId="39F476DA" w14:textId="09054A83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10 -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400000,00 zł brutto</w:t>
      </w:r>
    </w:p>
    <w:p w14:paraId="40DD3388" w14:textId="7529D95D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11 -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450000,00 zł brutto</w:t>
      </w:r>
    </w:p>
    <w:p w14:paraId="2BF456F1" w14:textId="3A2D5632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12 -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30000,00 zł brutto</w:t>
      </w:r>
    </w:p>
    <w:p w14:paraId="505560F8" w14:textId="47A2CA02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13 -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166000,00 zł brutto</w:t>
      </w:r>
    </w:p>
    <w:p w14:paraId="2237CAB3" w14:textId="067FF45A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14 -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82000,00 zł brutto</w:t>
      </w:r>
    </w:p>
    <w:p w14:paraId="1BE79C2C" w14:textId="74402E6E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15 -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114000,00 zł brutto</w:t>
      </w:r>
    </w:p>
    <w:p w14:paraId="1D810AEA" w14:textId="4D6EDF51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16 -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41615,00 zł brutto</w:t>
      </w:r>
    </w:p>
    <w:p w14:paraId="7AB40D24" w14:textId="32828A31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17 -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50000,00 zł brutto</w:t>
      </w:r>
    </w:p>
    <w:p w14:paraId="2467FA25" w14:textId="6E8EF2D8" w:rsidR="00ED00B3" w:rsidRPr="00ED00B3" w:rsidRDefault="00ED00B3" w:rsidP="00ED00B3">
      <w:pPr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Zadanie 18 -</w:t>
      </w:r>
      <w:r w:rsidRPr="00ED00B3">
        <w:rPr>
          <w:rFonts w:ascii="Arial" w:hAnsi="Arial" w:cs="Arial"/>
          <w:sz w:val="22"/>
          <w:szCs w:val="22"/>
        </w:rPr>
        <w:t xml:space="preserve"> </w:t>
      </w:r>
      <w:r w:rsidRPr="00ED00B3">
        <w:rPr>
          <w:rFonts w:ascii="Arial" w:hAnsi="Arial" w:cs="Arial"/>
          <w:sz w:val="22"/>
          <w:szCs w:val="22"/>
        </w:rPr>
        <w:t>500000,00 zł brutto</w:t>
      </w:r>
    </w:p>
    <w:p w14:paraId="026CC663" w14:textId="77777777" w:rsidR="008B6F9C" w:rsidRPr="00ED00B3" w:rsidRDefault="008B6F9C" w:rsidP="008B6F9C">
      <w:pPr>
        <w:jc w:val="both"/>
        <w:rPr>
          <w:rFonts w:ascii="Arial" w:hAnsi="Arial" w:cs="Arial"/>
          <w:sz w:val="22"/>
          <w:szCs w:val="22"/>
        </w:rPr>
      </w:pPr>
    </w:p>
    <w:p w14:paraId="258C1B51" w14:textId="77777777" w:rsidR="00A80738" w:rsidRPr="00ED00B3" w:rsidRDefault="00D665F5" w:rsidP="008B6F9C">
      <w:pPr>
        <w:jc w:val="both"/>
        <w:rPr>
          <w:rFonts w:ascii="Arial" w:hAnsi="Arial" w:cs="Arial"/>
          <w:sz w:val="22"/>
          <w:szCs w:val="22"/>
        </w:rPr>
      </w:pPr>
      <w:r w:rsidRPr="00ED00B3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ED00B3">
        <w:rPr>
          <w:rFonts w:ascii="Arial" w:hAnsi="Arial" w:cs="Arial"/>
          <w:sz w:val="22"/>
          <w:szCs w:val="22"/>
        </w:rPr>
        <w:t xml:space="preserve"> w dniu </w:t>
      </w:r>
      <w:r w:rsidR="00A14FA8" w:rsidRPr="00ED00B3">
        <w:rPr>
          <w:rFonts w:ascii="Arial" w:hAnsi="Arial" w:cs="Arial"/>
          <w:sz w:val="22"/>
          <w:szCs w:val="22"/>
        </w:rPr>
        <w:t>10/10/2023</w:t>
      </w:r>
      <w:r w:rsidR="00FF4AB1" w:rsidRPr="00ED00B3">
        <w:rPr>
          <w:rFonts w:ascii="Arial" w:hAnsi="Arial" w:cs="Arial"/>
          <w:sz w:val="22"/>
          <w:szCs w:val="22"/>
        </w:rPr>
        <w:t xml:space="preserve"> o godz. </w:t>
      </w:r>
      <w:r w:rsidR="00A14FA8" w:rsidRPr="00ED00B3">
        <w:rPr>
          <w:rFonts w:ascii="Arial" w:hAnsi="Arial" w:cs="Arial"/>
          <w:sz w:val="22"/>
          <w:szCs w:val="22"/>
        </w:rPr>
        <w:t>10:00</w:t>
      </w:r>
      <w:r w:rsidRPr="00ED00B3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14:paraId="180B7575" w14:textId="77777777" w:rsidTr="00C82837">
        <w:tc>
          <w:tcPr>
            <w:tcW w:w="993" w:type="dxa"/>
            <w:shd w:val="clear" w:color="auto" w:fill="auto"/>
            <w:vAlign w:val="center"/>
          </w:tcPr>
          <w:p w14:paraId="0B00BB42" w14:textId="77777777" w:rsidR="006B27ED" w:rsidRPr="00BB547B" w:rsidRDefault="006B27ED" w:rsidP="008B6F9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1C9BBC" w14:textId="77777777" w:rsidR="006B27ED" w:rsidRPr="00BB547B" w:rsidRDefault="006B27ED" w:rsidP="008B6F9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028F3D17" w14:textId="77777777" w:rsidR="006B27ED" w:rsidRPr="00BB547B" w:rsidRDefault="006B27ED" w:rsidP="008B6F9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273AE6" w14:textId="77777777" w:rsidR="006B27ED" w:rsidRPr="00BB547B" w:rsidRDefault="006B27ED" w:rsidP="008B6F9C">
            <w:pPr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14FA8" w:rsidRPr="00BB547B" w14:paraId="79AFB993" w14:textId="77777777" w:rsidTr="0066608C">
        <w:tc>
          <w:tcPr>
            <w:tcW w:w="993" w:type="dxa"/>
            <w:shd w:val="clear" w:color="auto" w:fill="auto"/>
            <w:vAlign w:val="center"/>
          </w:tcPr>
          <w:p w14:paraId="0AA5C334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3E5020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359491E0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proofErr w:type="spellStart"/>
            <w:r w:rsidRPr="00A14FA8">
              <w:rPr>
                <w:rFonts w:ascii="Arial" w:hAnsi="Arial" w:cs="Arial"/>
              </w:rPr>
              <w:t>Profi-line</w:t>
            </w:r>
            <w:proofErr w:type="spellEnd"/>
            <w:r w:rsidRPr="00A14FA8">
              <w:rPr>
                <w:rFonts w:ascii="Arial" w:hAnsi="Arial" w:cs="Arial"/>
              </w:rPr>
              <w:t xml:space="preserve"> Ewelina Dąbrowska</w:t>
            </w:r>
          </w:p>
          <w:p w14:paraId="1FAD0556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Dębniki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BB2683E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18-418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Zbójna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55EE9D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18 559.80 zł</w:t>
            </w:r>
          </w:p>
        </w:tc>
      </w:tr>
      <w:tr w:rsidR="00A14FA8" w:rsidRPr="00BB547B" w14:paraId="12B9B42A" w14:textId="77777777" w:rsidTr="0066608C">
        <w:tc>
          <w:tcPr>
            <w:tcW w:w="993" w:type="dxa"/>
            <w:shd w:val="clear" w:color="auto" w:fill="auto"/>
            <w:vAlign w:val="center"/>
          </w:tcPr>
          <w:p w14:paraId="656F339C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1BE792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14:paraId="278FCE91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proofErr w:type="spellStart"/>
            <w:r w:rsidRPr="00A14FA8">
              <w:rPr>
                <w:rFonts w:ascii="Arial" w:hAnsi="Arial" w:cs="Arial"/>
              </w:rPr>
              <w:t>Aesculap</w:t>
            </w:r>
            <w:proofErr w:type="spellEnd"/>
            <w:r w:rsidRPr="00A14FA8">
              <w:rPr>
                <w:rFonts w:ascii="Arial" w:hAnsi="Arial" w:cs="Arial"/>
              </w:rPr>
              <w:t xml:space="preserve"> - </w:t>
            </w:r>
            <w:proofErr w:type="spellStart"/>
            <w:r w:rsidRPr="00A14FA8">
              <w:rPr>
                <w:rFonts w:ascii="Arial" w:hAnsi="Arial" w:cs="Arial"/>
              </w:rPr>
              <w:t>Chifa</w:t>
            </w:r>
            <w:proofErr w:type="spellEnd"/>
            <w:r w:rsidRPr="00A14FA8">
              <w:rPr>
                <w:rFonts w:ascii="Arial" w:hAnsi="Arial" w:cs="Arial"/>
              </w:rPr>
              <w:t xml:space="preserve"> Sp. z o.o.</w:t>
            </w:r>
          </w:p>
          <w:p w14:paraId="52F45456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25441E9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7132E0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113 460.48 zł</w:t>
            </w:r>
          </w:p>
        </w:tc>
      </w:tr>
      <w:tr w:rsidR="00A14FA8" w:rsidRPr="00BB547B" w14:paraId="4D383B79" w14:textId="77777777" w:rsidTr="0066608C">
        <w:tc>
          <w:tcPr>
            <w:tcW w:w="993" w:type="dxa"/>
            <w:shd w:val="clear" w:color="auto" w:fill="auto"/>
            <w:vAlign w:val="center"/>
          </w:tcPr>
          <w:p w14:paraId="79417251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CB7D11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16</w:t>
            </w:r>
          </w:p>
        </w:tc>
        <w:tc>
          <w:tcPr>
            <w:tcW w:w="4110" w:type="dxa"/>
            <w:shd w:val="clear" w:color="auto" w:fill="auto"/>
          </w:tcPr>
          <w:p w14:paraId="3F89E7E4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proofErr w:type="spellStart"/>
            <w:r w:rsidRPr="00A14FA8">
              <w:rPr>
                <w:rFonts w:ascii="Arial" w:hAnsi="Arial" w:cs="Arial"/>
              </w:rPr>
              <w:t>Aesculap</w:t>
            </w:r>
            <w:proofErr w:type="spellEnd"/>
            <w:r w:rsidRPr="00A14FA8">
              <w:rPr>
                <w:rFonts w:ascii="Arial" w:hAnsi="Arial" w:cs="Arial"/>
              </w:rPr>
              <w:t xml:space="preserve"> - </w:t>
            </w:r>
            <w:proofErr w:type="spellStart"/>
            <w:r w:rsidRPr="00A14FA8">
              <w:rPr>
                <w:rFonts w:ascii="Arial" w:hAnsi="Arial" w:cs="Arial"/>
              </w:rPr>
              <w:t>Chifa</w:t>
            </w:r>
            <w:proofErr w:type="spellEnd"/>
            <w:r w:rsidRPr="00A14FA8">
              <w:rPr>
                <w:rFonts w:ascii="Arial" w:hAnsi="Arial" w:cs="Arial"/>
              </w:rPr>
              <w:t xml:space="preserve"> Sp. z o.o.</w:t>
            </w:r>
          </w:p>
          <w:p w14:paraId="2891F331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ul. 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22B5EB8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lastRenderedPageBreak/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DD69FF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lastRenderedPageBreak/>
              <w:t>43 482.96 zł</w:t>
            </w:r>
          </w:p>
        </w:tc>
      </w:tr>
      <w:tr w:rsidR="00A14FA8" w:rsidRPr="00BB547B" w14:paraId="56719EB4" w14:textId="77777777" w:rsidTr="0066608C">
        <w:tc>
          <w:tcPr>
            <w:tcW w:w="993" w:type="dxa"/>
            <w:shd w:val="clear" w:color="auto" w:fill="auto"/>
            <w:vAlign w:val="center"/>
          </w:tcPr>
          <w:p w14:paraId="014E67A7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EB2B37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14:paraId="53E5A3A3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proofErr w:type="spellStart"/>
            <w:r w:rsidRPr="00A14FA8">
              <w:rPr>
                <w:rFonts w:ascii="Arial" w:hAnsi="Arial" w:cs="Arial"/>
              </w:rPr>
              <w:t>Medela</w:t>
            </w:r>
            <w:proofErr w:type="spellEnd"/>
            <w:r w:rsidRPr="00A14FA8">
              <w:rPr>
                <w:rFonts w:ascii="Arial" w:hAnsi="Arial" w:cs="Arial"/>
              </w:rPr>
              <w:t xml:space="preserve"> Polska </w:t>
            </w:r>
            <w:proofErr w:type="spellStart"/>
            <w:r w:rsidRPr="00A14FA8">
              <w:rPr>
                <w:rFonts w:ascii="Arial" w:hAnsi="Arial" w:cs="Arial"/>
              </w:rPr>
              <w:t>Sp</w:t>
            </w:r>
            <w:proofErr w:type="spellEnd"/>
            <w:r w:rsidRPr="00A14FA8">
              <w:rPr>
                <w:rFonts w:ascii="Arial" w:hAnsi="Arial" w:cs="Arial"/>
              </w:rPr>
              <w:t xml:space="preserve"> z.o.o</w:t>
            </w:r>
          </w:p>
          <w:p w14:paraId="2BC39489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Wybrzeże Gdyńskie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6D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92609F7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01-531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58F311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17 128.80 zł</w:t>
            </w:r>
          </w:p>
        </w:tc>
      </w:tr>
      <w:tr w:rsidR="00A14FA8" w:rsidRPr="00BB547B" w14:paraId="2AF5A4CF" w14:textId="77777777" w:rsidTr="0066608C">
        <w:tc>
          <w:tcPr>
            <w:tcW w:w="993" w:type="dxa"/>
            <w:shd w:val="clear" w:color="auto" w:fill="auto"/>
            <w:vAlign w:val="center"/>
          </w:tcPr>
          <w:p w14:paraId="5FE23CD3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54457E7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9ECE5F4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proofErr w:type="spellStart"/>
            <w:r w:rsidRPr="00A14FA8">
              <w:rPr>
                <w:rFonts w:ascii="Arial" w:hAnsi="Arial" w:cs="Arial"/>
              </w:rPr>
              <w:t>Klaromed</w:t>
            </w:r>
            <w:proofErr w:type="spellEnd"/>
            <w:r w:rsidRPr="00A14FA8">
              <w:rPr>
                <w:rFonts w:ascii="Arial" w:hAnsi="Arial" w:cs="Arial"/>
              </w:rPr>
              <w:t xml:space="preserve">  Sp. z o.o.</w:t>
            </w:r>
          </w:p>
          <w:p w14:paraId="003E7B7D" w14:textId="2AD718A4" w:rsidR="00A14FA8" w:rsidRPr="00BB547B" w:rsidRDefault="00460AF1" w:rsidP="008B6F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Jana III Sobieskiego 123</w:t>
            </w:r>
          </w:p>
          <w:p w14:paraId="78142693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18D023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24 948.00 zł</w:t>
            </w:r>
          </w:p>
        </w:tc>
      </w:tr>
      <w:tr w:rsidR="00A14FA8" w:rsidRPr="00BB547B" w14:paraId="11A3AD4F" w14:textId="77777777" w:rsidTr="0066608C">
        <w:tc>
          <w:tcPr>
            <w:tcW w:w="993" w:type="dxa"/>
            <w:shd w:val="clear" w:color="auto" w:fill="auto"/>
            <w:vAlign w:val="center"/>
          </w:tcPr>
          <w:p w14:paraId="2CC067BA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C580BD5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08CACC3D" w14:textId="5C8336CB" w:rsidR="00A14FA8" w:rsidRPr="00BB547B" w:rsidRDefault="00A14FA8" w:rsidP="008B6F9C">
            <w:pPr>
              <w:rPr>
                <w:rFonts w:ascii="Arial" w:hAnsi="Arial" w:cs="Arial"/>
              </w:rPr>
            </w:pPr>
            <w:proofErr w:type="spellStart"/>
            <w:r w:rsidRPr="00A14FA8">
              <w:rPr>
                <w:rFonts w:ascii="Arial" w:hAnsi="Arial" w:cs="Arial"/>
              </w:rPr>
              <w:t>Arthrex</w:t>
            </w:r>
            <w:proofErr w:type="spellEnd"/>
            <w:r w:rsidRPr="00A14FA8">
              <w:rPr>
                <w:rFonts w:ascii="Arial" w:hAnsi="Arial" w:cs="Arial"/>
              </w:rPr>
              <w:t xml:space="preserve">  </w:t>
            </w:r>
            <w:r w:rsidR="00460AF1" w:rsidRPr="00A14FA8">
              <w:rPr>
                <w:rFonts w:ascii="Arial" w:hAnsi="Arial" w:cs="Arial"/>
              </w:rPr>
              <w:t>Polska</w:t>
            </w:r>
            <w:r w:rsidRPr="00A14FA8">
              <w:rPr>
                <w:rFonts w:ascii="Arial" w:hAnsi="Arial" w:cs="Arial"/>
              </w:rPr>
              <w:t xml:space="preserve"> Sp. z.o.o.</w:t>
            </w:r>
          </w:p>
          <w:p w14:paraId="511ADD3B" w14:textId="77777777" w:rsidR="00460AF1" w:rsidRDefault="00460AF1" w:rsidP="008B6F9C">
            <w:pPr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Karczunkowska</w:t>
            </w:r>
            <w:proofErr w:type="spellEnd"/>
            <w:r>
              <w:rPr>
                <w:rFonts w:ascii="Arial" w:hAnsi="Arial" w:cs="Arial"/>
              </w:rPr>
              <w:t xml:space="preserve"> 42</w:t>
            </w:r>
          </w:p>
          <w:p w14:paraId="0521F6E4" w14:textId="5DA99028" w:rsidR="00A14FA8" w:rsidRPr="00BB547B" w:rsidRDefault="00460AF1" w:rsidP="008B6F9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02-871</w:t>
            </w:r>
            <w:r w:rsidR="00A14FA8" w:rsidRPr="00BB547B">
              <w:rPr>
                <w:rFonts w:ascii="Arial" w:hAnsi="Arial" w:cs="Arial"/>
              </w:rPr>
              <w:t xml:space="preserve"> </w:t>
            </w:r>
            <w:r w:rsidR="00A14FA8" w:rsidRPr="00A14FA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092A2D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330 618.24 zł</w:t>
            </w:r>
          </w:p>
        </w:tc>
      </w:tr>
      <w:tr w:rsidR="00A14FA8" w:rsidRPr="00BB547B" w14:paraId="55AA82AE" w14:textId="77777777" w:rsidTr="0066608C">
        <w:tc>
          <w:tcPr>
            <w:tcW w:w="993" w:type="dxa"/>
            <w:shd w:val="clear" w:color="auto" w:fill="auto"/>
            <w:vAlign w:val="center"/>
          </w:tcPr>
          <w:p w14:paraId="4F3C6294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9E9F0E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14:paraId="1248CD61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proofErr w:type="spellStart"/>
            <w:r w:rsidRPr="00A14FA8">
              <w:rPr>
                <w:rFonts w:ascii="Arial" w:hAnsi="Arial" w:cs="Arial"/>
              </w:rPr>
              <w:t>Neo</w:t>
            </w:r>
            <w:proofErr w:type="spellEnd"/>
            <w:r w:rsidRPr="00A14FA8">
              <w:rPr>
                <w:rFonts w:ascii="Arial" w:hAnsi="Arial" w:cs="Arial"/>
              </w:rPr>
              <w:t xml:space="preserve"> Plus Sp. z o.o.</w:t>
            </w:r>
          </w:p>
          <w:p w14:paraId="0DFBCE4B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WIERZEJSKA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94/12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1025D4BD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97-300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Piotrków Trybunalski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5F00B3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27 864.00 zł</w:t>
            </w:r>
          </w:p>
        </w:tc>
      </w:tr>
      <w:tr w:rsidR="00A14FA8" w:rsidRPr="00BB547B" w14:paraId="75CFA8E9" w14:textId="77777777" w:rsidTr="0066608C">
        <w:tc>
          <w:tcPr>
            <w:tcW w:w="993" w:type="dxa"/>
            <w:shd w:val="clear" w:color="auto" w:fill="auto"/>
            <w:vAlign w:val="center"/>
          </w:tcPr>
          <w:p w14:paraId="09643B22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3D4CBC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7BB5A9C6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LM Line Sp. z o.o.</w:t>
            </w:r>
          </w:p>
          <w:p w14:paraId="033F1D33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Kniewska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2K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74FE234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70-846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A5B2F8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47 711.16 zł</w:t>
            </w:r>
          </w:p>
        </w:tc>
      </w:tr>
      <w:tr w:rsidR="00A14FA8" w:rsidRPr="00BB547B" w14:paraId="7C723411" w14:textId="77777777" w:rsidTr="0066608C">
        <w:tc>
          <w:tcPr>
            <w:tcW w:w="993" w:type="dxa"/>
            <w:shd w:val="clear" w:color="auto" w:fill="auto"/>
            <w:vAlign w:val="center"/>
          </w:tcPr>
          <w:p w14:paraId="3A8FE429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30D9ED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16253B8E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KALMED Iwona Renz</w:t>
            </w:r>
          </w:p>
          <w:p w14:paraId="2D6A83FD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Wilczak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3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6A564CBC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61-623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BCAC19C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21 492.00 zł</w:t>
            </w:r>
          </w:p>
        </w:tc>
      </w:tr>
      <w:tr w:rsidR="00A14FA8" w:rsidRPr="00BB547B" w14:paraId="2D428A6F" w14:textId="77777777" w:rsidTr="0066608C">
        <w:tc>
          <w:tcPr>
            <w:tcW w:w="993" w:type="dxa"/>
            <w:shd w:val="clear" w:color="auto" w:fill="auto"/>
            <w:vAlign w:val="center"/>
          </w:tcPr>
          <w:p w14:paraId="44446B6F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FDA5386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14:paraId="45C2F91F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proofErr w:type="spellStart"/>
            <w:r w:rsidRPr="00A14FA8">
              <w:rPr>
                <w:rFonts w:ascii="Arial" w:hAnsi="Arial" w:cs="Arial"/>
              </w:rPr>
              <w:t>Medinco</w:t>
            </w:r>
            <w:proofErr w:type="spellEnd"/>
            <w:r w:rsidRPr="00A14FA8">
              <w:rPr>
                <w:rFonts w:ascii="Arial" w:hAnsi="Arial" w:cs="Arial"/>
              </w:rPr>
              <w:t xml:space="preserve"> Sp. z o.o.</w:t>
            </w:r>
          </w:p>
          <w:p w14:paraId="63DBF200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Rondo ONZ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1/piętro 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7DFDEBE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00-124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270D25A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487 899.72 zł</w:t>
            </w:r>
          </w:p>
        </w:tc>
      </w:tr>
      <w:tr w:rsidR="00A14FA8" w:rsidRPr="00BB547B" w14:paraId="66F51A02" w14:textId="77777777" w:rsidTr="0066608C">
        <w:tc>
          <w:tcPr>
            <w:tcW w:w="993" w:type="dxa"/>
            <w:shd w:val="clear" w:color="auto" w:fill="auto"/>
            <w:vAlign w:val="center"/>
          </w:tcPr>
          <w:p w14:paraId="6CC57F97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BCB7B1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14:paraId="35DFFA9C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PROMED S.A.</w:t>
            </w:r>
          </w:p>
          <w:p w14:paraId="6C9E0F81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ul. Działkowa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56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6C5CA18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02-234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E6A281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61 560.00 zł</w:t>
            </w:r>
          </w:p>
        </w:tc>
      </w:tr>
      <w:tr w:rsidR="00A14FA8" w:rsidRPr="00BB547B" w14:paraId="4907F9B8" w14:textId="77777777" w:rsidTr="0066608C">
        <w:tc>
          <w:tcPr>
            <w:tcW w:w="993" w:type="dxa"/>
            <w:shd w:val="clear" w:color="auto" w:fill="auto"/>
            <w:vAlign w:val="center"/>
          </w:tcPr>
          <w:p w14:paraId="63F3B556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8092B0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12</w:t>
            </w:r>
          </w:p>
        </w:tc>
        <w:tc>
          <w:tcPr>
            <w:tcW w:w="4110" w:type="dxa"/>
            <w:shd w:val="clear" w:color="auto" w:fill="auto"/>
          </w:tcPr>
          <w:p w14:paraId="3A8839BD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AMED Biuro Techniczno-handlowe</w:t>
            </w:r>
          </w:p>
          <w:p w14:paraId="171BCC4C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ul. Słowikowskiego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39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07941C6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05-090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Raszyn k/ Warszawy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DD0B50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17 042.72 zł</w:t>
            </w:r>
          </w:p>
        </w:tc>
      </w:tr>
      <w:tr w:rsidR="00A14FA8" w:rsidRPr="00BB547B" w14:paraId="62F48414" w14:textId="77777777" w:rsidTr="0066608C">
        <w:tc>
          <w:tcPr>
            <w:tcW w:w="993" w:type="dxa"/>
            <w:shd w:val="clear" w:color="auto" w:fill="auto"/>
            <w:vAlign w:val="center"/>
          </w:tcPr>
          <w:p w14:paraId="5203D2C5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7B9C1FB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2C53A209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proofErr w:type="spellStart"/>
            <w:r w:rsidRPr="00A14FA8">
              <w:rPr>
                <w:rFonts w:ascii="Arial" w:hAnsi="Arial" w:cs="Arial"/>
              </w:rPr>
              <w:t>Emtel</w:t>
            </w:r>
            <w:proofErr w:type="spellEnd"/>
            <w:r w:rsidRPr="00A14FA8">
              <w:rPr>
                <w:rFonts w:ascii="Arial" w:hAnsi="Arial" w:cs="Arial"/>
              </w:rPr>
              <w:t xml:space="preserve"> Śliwa spółka komandytowa</w:t>
            </w:r>
          </w:p>
          <w:p w14:paraId="1F7C03D2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A. Mickiewicza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66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73AB4CE1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41-807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B1396B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181 764.00 zł</w:t>
            </w:r>
          </w:p>
        </w:tc>
      </w:tr>
      <w:tr w:rsidR="00A14FA8" w:rsidRPr="00BB547B" w14:paraId="28652FA2" w14:textId="77777777" w:rsidTr="0066608C">
        <w:tc>
          <w:tcPr>
            <w:tcW w:w="993" w:type="dxa"/>
            <w:shd w:val="clear" w:color="auto" w:fill="auto"/>
            <w:vAlign w:val="center"/>
          </w:tcPr>
          <w:p w14:paraId="597BD4AC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9AA96A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E624D09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MEDCOMPLEX Sp. z o.o.</w:t>
            </w:r>
          </w:p>
          <w:p w14:paraId="6C31F9C1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Mełgiewska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9F/4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544756C0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20-209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D7E47B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118 800.00 zł</w:t>
            </w:r>
          </w:p>
        </w:tc>
      </w:tr>
      <w:tr w:rsidR="00A14FA8" w:rsidRPr="00BB547B" w14:paraId="5EF26DFE" w14:textId="77777777" w:rsidTr="0066608C">
        <w:tc>
          <w:tcPr>
            <w:tcW w:w="993" w:type="dxa"/>
            <w:shd w:val="clear" w:color="auto" w:fill="auto"/>
            <w:vAlign w:val="center"/>
          </w:tcPr>
          <w:p w14:paraId="4CE1115F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645A34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14:paraId="31E55DED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proofErr w:type="spellStart"/>
            <w:r w:rsidRPr="00A14FA8">
              <w:rPr>
                <w:rFonts w:ascii="Arial" w:hAnsi="Arial" w:cs="Arial"/>
              </w:rPr>
              <w:t>Smith&amp;Nephew</w:t>
            </w:r>
            <w:proofErr w:type="spellEnd"/>
            <w:r w:rsidRPr="00A14FA8">
              <w:rPr>
                <w:rFonts w:ascii="Arial" w:hAnsi="Arial" w:cs="Arial"/>
              </w:rPr>
              <w:t xml:space="preserve"> Sp. z o.o.</w:t>
            </w:r>
          </w:p>
          <w:p w14:paraId="47510944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Osmańska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12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ADD4A13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02-823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66F829B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371 333.16 zł</w:t>
            </w:r>
          </w:p>
        </w:tc>
      </w:tr>
      <w:tr w:rsidR="00A14FA8" w:rsidRPr="00BB547B" w14:paraId="2FF464D8" w14:textId="77777777" w:rsidTr="0066608C">
        <w:tc>
          <w:tcPr>
            <w:tcW w:w="993" w:type="dxa"/>
            <w:shd w:val="clear" w:color="auto" w:fill="auto"/>
            <w:vAlign w:val="center"/>
          </w:tcPr>
          <w:p w14:paraId="15728284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05C23D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14:paraId="28F99885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 xml:space="preserve">GE </w:t>
            </w:r>
            <w:proofErr w:type="spellStart"/>
            <w:r w:rsidRPr="00A14FA8">
              <w:rPr>
                <w:rFonts w:ascii="Arial" w:hAnsi="Arial" w:cs="Arial"/>
              </w:rPr>
              <w:t>Medical</w:t>
            </w:r>
            <w:proofErr w:type="spellEnd"/>
            <w:r w:rsidRPr="00A14FA8">
              <w:rPr>
                <w:rFonts w:ascii="Arial" w:hAnsi="Arial" w:cs="Arial"/>
              </w:rPr>
              <w:t xml:space="preserve"> Systems Polska Sp. z o.o.</w:t>
            </w:r>
          </w:p>
          <w:p w14:paraId="0A5CF18C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Wołoska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2AAB496C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02-583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82C8B9B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362 880.00 zł</w:t>
            </w:r>
          </w:p>
        </w:tc>
      </w:tr>
      <w:tr w:rsidR="00A14FA8" w:rsidRPr="00BB547B" w14:paraId="25D7F0F0" w14:textId="77777777" w:rsidTr="0066608C">
        <w:tc>
          <w:tcPr>
            <w:tcW w:w="993" w:type="dxa"/>
            <w:shd w:val="clear" w:color="auto" w:fill="auto"/>
            <w:vAlign w:val="center"/>
          </w:tcPr>
          <w:p w14:paraId="4DCD7A66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DD8347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14:paraId="73022E08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OLYMPUS POLSKA Sp. z o.o.</w:t>
            </w:r>
          </w:p>
          <w:p w14:paraId="2ACE462C" w14:textId="77777777" w:rsidR="002C0DDE" w:rsidRDefault="002C0DDE" w:rsidP="008B6F9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Wynalazek 1</w:t>
            </w:r>
          </w:p>
          <w:p w14:paraId="41CE9314" w14:textId="70FA8401" w:rsidR="00A14FA8" w:rsidRPr="00BB547B" w:rsidRDefault="002C0DDE" w:rsidP="008B6F9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02-677</w:t>
            </w:r>
            <w:r w:rsidR="00A14FA8" w:rsidRPr="00BB547B">
              <w:rPr>
                <w:rFonts w:ascii="Arial" w:hAnsi="Arial" w:cs="Arial"/>
              </w:rPr>
              <w:t xml:space="preserve"> </w:t>
            </w:r>
            <w:r w:rsidR="00A14FA8" w:rsidRPr="00A14FA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CED4760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45 812.17 zł</w:t>
            </w:r>
          </w:p>
        </w:tc>
      </w:tr>
      <w:tr w:rsidR="00A14FA8" w:rsidRPr="00BB547B" w14:paraId="26ECEFCC" w14:textId="77777777" w:rsidTr="0066608C">
        <w:tc>
          <w:tcPr>
            <w:tcW w:w="993" w:type="dxa"/>
            <w:shd w:val="clear" w:color="auto" w:fill="auto"/>
            <w:vAlign w:val="center"/>
          </w:tcPr>
          <w:p w14:paraId="6842F077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0FF7CB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5EA21C88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BTL Polska Sp. z o.o.</w:t>
            </w:r>
          </w:p>
          <w:p w14:paraId="0C2D7BEE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Leonidasa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49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47F809DD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02-239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9F4A2A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271 080.00 zł</w:t>
            </w:r>
          </w:p>
        </w:tc>
      </w:tr>
      <w:tr w:rsidR="00A14FA8" w:rsidRPr="00BB547B" w14:paraId="0E0A463F" w14:textId="77777777" w:rsidTr="0066608C">
        <w:tc>
          <w:tcPr>
            <w:tcW w:w="993" w:type="dxa"/>
            <w:shd w:val="clear" w:color="auto" w:fill="auto"/>
            <w:vAlign w:val="center"/>
          </w:tcPr>
          <w:p w14:paraId="6AB823F9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48F082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14:paraId="4A3F7807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Aparatura Medyczna Sp. z o.o.</w:t>
            </w:r>
          </w:p>
          <w:p w14:paraId="0A53D127" w14:textId="77777777" w:rsidR="00A14FA8" w:rsidRDefault="002C0DDE" w:rsidP="008B6F9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Piękna 64C/2</w:t>
            </w:r>
          </w:p>
          <w:p w14:paraId="2FC49B3F" w14:textId="4CE8EB01" w:rsidR="002C0DDE" w:rsidRPr="00BB547B" w:rsidRDefault="002C0DDE" w:rsidP="008B6F9C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50-506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48499BA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249 480.00 zł</w:t>
            </w:r>
          </w:p>
        </w:tc>
      </w:tr>
      <w:tr w:rsidR="00A14FA8" w:rsidRPr="00BB547B" w14:paraId="3ECE6267" w14:textId="77777777" w:rsidTr="0066608C">
        <w:tc>
          <w:tcPr>
            <w:tcW w:w="993" w:type="dxa"/>
            <w:shd w:val="clear" w:color="auto" w:fill="auto"/>
            <w:vAlign w:val="center"/>
          </w:tcPr>
          <w:p w14:paraId="3B3591EA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2B8C3C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EAFA58C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Konkret Spółka z ograniczoną odpowiedzialnością spółka komandytowa</w:t>
            </w:r>
          </w:p>
          <w:p w14:paraId="436EDE33" w14:textId="77777777" w:rsidR="00A14FA8" w:rsidRPr="00BB547B" w:rsidRDefault="00A14FA8" w:rsidP="008B6F9C">
            <w:pPr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Budowlana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14:paraId="0F4F2B6A" w14:textId="77777777" w:rsidR="00A14FA8" w:rsidRPr="00BB547B" w:rsidRDefault="00A14FA8" w:rsidP="008B6F9C">
            <w:pPr>
              <w:jc w:val="both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86-200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14FA8">
              <w:rPr>
                <w:rFonts w:ascii="Arial" w:hAnsi="Arial" w:cs="Arial"/>
              </w:rPr>
              <w:t>Chełmno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B412FA9" w14:textId="77777777" w:rsidR="00A14FA8" w:rsidRPr="00BB547B" w:rsidRDefault="00A14FA8" w:rsidP="008B6F9C">
            <w:pPr>
              <w:jc w:val="center"/>
              <w:rPr>
                <w:rFonts w:ascii="Arial" w:hAnsi="Arial" w:cs="Arial"/>
              </w:rPr>
            </w:pPr>
            <w:r w:rsidRPr="00A14FA8">
              <w:rPr>
                <w:rFonts w:ascii="Arial" w:hAnsi="Arial" w:cs="Arial"/>
              </w:rPr>
              <w:t>41 077.80 zł</w:t>
            </w:r>
          </w:p>
        </w:tc>
      </w:tr>
    </w:tbl>
    <w:p w14:paraId="0EA1D493" w14:textId="77777777" w:rsidR="00A80738" w:rsidRPr="002C0DDE" w:rsidRDefault="00A80738" w:rsidP="008B6F9C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2C0DDE">
        <w:rPr>
          <w:rFonts w:ascii="Arial" w:hAnsi="Arial" w:cs="Arial"/>
          <w:i/>
          <w:szCs w:val="24"/>
        </w:rPr>
        <w:t>Zamawiający</w:t>
      </w:r>
    </w:p>
    <w:p w14:paraId="07C4A0DF" w14:textId="77777777" w:rsidR="002C0DDE" w:rsidRDefault="002C0DDE" w:rsidP="002C0DD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D5C2D55" w14:textId="77777777" w:rsidR="002C0DDE" w:rsidRDefault="002C0DDE" w:rsidP="002C0DD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7443D0B2" w14:textId="77777777" w:rsidR="002C0DDE" w:rsidRDefault="002C0DDE" w:rsidP="002C0DDE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7164C5FE" w14:textId="49DEF1D7" w:rsidR="00C236D3" w:rsidRPr="00BB547B" w:rsidRDefault="00A14FA8" w:rsidP="008B6F9C">
      <w:pPr>
        <w:jc w:val="right"/>
        <w:rPr>
          <w:rFonts w:ascii="Arial" w:hAnsi="Arial" w:cs="Arial"/>
          <w:sz w:val="22"/>
          <w:szCs w:val="22"/>
        </w:rPr>
      </w:pPr>
      <w:r w:rsidRPr="00A14FA8">
        <w:rPr>
          <w:rFonts w:ascii="Arial" w:hAnsi="Arial" w:cs="Arial"/>
          <w:sz w:val="24"/>
          <w:szCs w:val="24"/>
        </w:rPr>
        <w:t xml:space="preserve">  </w:t>
      </w:r>
      <w:bookmarkEnd w:id="0"/>
    </w:p>
    <w:sectPr w:rsidR="00C236D3" w:rsidRPr="00BB547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1DFDC" w14:textId="77777777" w:rsidR="00DD6216" w:rsidRDefault="00DD6216">
      <w:r>
        <w:separator/>
      </w:r>
    </w:p>
  </w:endnote>
  <w:endnote w:type="continuationSeparator" w:id="0">
    <w:p w14:paraId="0B06E3DF" w14:textId="77777777" w:rsidR="00DD6216" w:rsidRDefault="00DD6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F670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40F8B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972AB" w14:textId="4302C2D7" w:rsidR="009F189D" w:rsidRDefault="002C0DD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2D17DB2" wp14:editId="39B72B3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68908573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8F02F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A70F74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F71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8B15AF" w14:textId="77777777" w:rsidR="009F189D" w:rsidRDefault="009F189D">
    <w:pPr>
      <w:pStyle w:val="Stopka"/>
      <w:tabs>
        <w:tab w:val="clear" w:pos="4536"/>
      </w:tabs>
      <w:jc w:val="center"/>
    </w:pPr>
  </w:p>
  <w:p w14:paraId="6BCBB2F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30AC5D" w14:textId="77777777" w:rsidR="00DD6216" w:rsidRDefault="00DD6216">
      <w:r>
        <w:separator/>
      </w:r>
    </w:p>
  </w:footnote>
  <w:footnote w:type="continuationSeparator" w:id="0">
    <w:p w14:paraId="133EED69" w14:textId="77777777" w:rsidR="00DD6216" w:rsidRDefault="00DD6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CF595" w14:textId="77777777" w:rsidR="00A14FA8" w:rsidRDefault="00A14F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96A35B" w14:textId="77777777" w:rsidR="00A14FA8" w:rsidRDefault="00A14F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4DED0" w14:textId="77777777" w:rsidR="00A14FA8" w:rsidRDefault="00A14F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216"/>
    <w:rsid w:val="00007727"/>
    <w:rsid w:val="00017720"/>
    <w:rsid w:val="00035488"/>
    <w:rsid w:val="000D7F25"/>
    <w:rsid w:val="000E00E5"/>
    <w:rsid w:val="00173B20"/>
    <w:rsid w:val="001C69FF"/>
    <w:rsid w:val="0023318D"/>
    <w:rsid w:val="002C0DDE"/>
    <w:rsid w:val="00351D53"/>
    <w:rsid w:val="003D72FD"/>
    <w:rsid w:val="00423179"/>
    <w:rsid w:val="00460AF1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B6F9C"/>
    <w:rsid w:val="009D19BD"/>
    <w:rsid w:val="009F189D"/>
    <w:rsid w:val="00A14FA8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D6216"/>
    <w:rsid w:val="00EA3476"/>
    <w:rsid w:val="00ED00B3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E8F855"/>
  <w15:chartTrackingRefBased/>
  <w15:docId w15:val="{BCFAAFDD-EA2B-4F9F-8206-533096799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79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362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04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62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93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7876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728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5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79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38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46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229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47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55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44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34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68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360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91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381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20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583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4918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449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61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00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261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13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946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714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7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8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53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267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66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57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1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19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39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023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896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4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035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127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5212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037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774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03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219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721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29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006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69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Krzysztof Garczarek Lutycka</cp:lastModifiedBy>
  <cp:revision>2</cp:revision>
  <cp:lastPrinted>2023-10-12T07:26:00Z</cp:lastPrinted>
  <dcterms:created xsi:type="dcterms:W3CDTF">2023-10-12T07:28:00Z</dcterms:created>
  <dcterms:modified xsi:type="dcterms:W3CDTF">2023-10-12T07:28:00Z</dcterms:modified>
</cp:coreProperties>
</file>