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72389" w14:textId="6FAACED4" w:rsidR="00B36EDA" w:rsidRPr="004057FE" w:rsidRDefault="009714A8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4057FE">
        <w:rPr>
          <w:rFonts w:ascii="Arial Narrow" w:hAnsi="Arial Narrow" w:cs="Arial"/>
        </w:rPr>
        <w:t>Bydgoszcz</w:t>
      </w:r>
      <w:r w:rsidR="00B36EDA" w:rsidRPr="004057FE">
        <w:rPr>
          <w:rFonts w:ascii="Arial Narrow" w:hAnsi="Arial Narrow" w:cs="Arial"/>
        </w:rPr>
        <w:t xml:space="preserve"> dnia: </w:t>
      </w:r>
      <w:r w:rsidRPr="004057FE">
        <w:rPr>
          <w:rFonts w:ascii="Arial Narrow" w:hAnsi="Arial Narrow" w:cs="Arial"/>
        </w:rPr>
        <w:t>2023-10-12</w:t>
      </w:r>
    </w:p>
    <w:p w14:paraId="6B7B0533" w14:textId="1508704A" w:rsidR="00B36EDA" w:rsidRPr="004057FE" w:rsidRDefault="009714A8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4057FE">
        <w:rPr>
          <w:rFonts w:ascii="Arial Narrow" w:hAnsi="Arial Narrow" w:cs="Arial"/>
          <w:b/>
          <w:bCs/>
        </w:rPr>
        <w:t>10WSzKzP SPZOZ</w:t>
      </w:r>
    </w:p>
    <w:p w14:paraId="69836BD6" w14:textId="49B6A9EC" w:rsidR="00B36EDA" w:rsidRPr="004057FE" w:rsidRDefault="009714A8" w:rsidP="00B36EDA">
      <w:pPr>
        <w:spacing w:line="360" w:lineRule="auto"/>
        <w:ind w:right="3969"/>
        <w:rPr>
          <w:rFonts w:ascii="Arial Narrow" w:hAnsi="Arial Narrow" w:cs="Arial"/>
        </w:rPr>
      </w:pPr>
      <w:r w:rsidRPr="004057FE">
        <w:rPr>
          <w:rFonts w:ascii="Arial Narrow" w:hAnsi="Arial Narrow" w:cs="Arial"/>
        </w:rPr>
        <w:t>Powstańców Warszawy</w:t>
      </w:r>
      <w:r w:rsidR="00B36EDA" w:rsidRPr="004057FE">
        <w:rPr>
          <w:rFonts w:ascii="Arial Narrow" w:hAnsi="Arial Narrow" w:cs="Arial"/>
        </w:rPr>
        <w:t xml:space="preserve"> </w:t>
      </w:r>
      <w:r w:rsidRPr="004057FE">
        <w:rPr>
          <w:rFonts w:ascii="Arial Narrow" w:hAnsi="Arial Narrow" w:cs="Arial"/>
        </w:rPr>
        <w:t>5</w:t>
      </w:r>
    </w:p>
    <w:p w14:paraId="71CCE9C0" w14:textId="7FCCD9A8" w:rsidR="00B36EDA" w:rsidRPr="004057FE" w:rsidRDefault="009714A8" w:rsidP="00B36EDA">
      <w:pPr>
        <w:ind w:right="3969"/>
        <w:rPr>
          <w:rFonts w:ascii="Arial Narrow" w:hAnsi="Arial Narrow" w:cs="Arial"/>
        </w:rPr>
      </w:pPr>
      <w:r w:rsidRPr="004057FE">
        <w:rPr>
          <w:rFonts w:ascii="Arial Narrow" w:hAnsi="Arial Narrow" w:cs="Arial"/>
        </w:rPr>
        <w:t>85-681</w:t>
      </w:r>
      <w:r w:rsidR="00B36EDA" w:rsidRPr="004057FE">
        <w:rPr>
          <w:rFonts w:ascii="Arial Narrow" w:hAnsi="Arial Narrow" w:cs="Arial"/>
        </w:rPr>
        <w:t xml:space="preserve"> </w:t>
      </w:r>
      <w:r w:rsidRPr="004057FE">
        <w:rPr>
          <w:rFonts w:ascii="Arial Narrow" w:hAnsi="Arial Narrow" w:cs="Arial"/>
        </w:rPr>
        <w:t>Bydgoszcz</w:t>
      </w:r>
    </w:p>
    <w:p w14:paraId="5D305200" w14:textId="77777777" w:rsidR="00B36EDA" w:rsidRPr="004057FE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057F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1C6AF88" w14:textId="77777777" w:rsidR="00B36EDA" w:rsidRPr="004057F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057F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E48AC9A" w14:textId="77777777" w:rsidR="00B36EDA" w:rsidRPr="004057F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057FE" w14:paraId="37CECFCA" w14:textId="77777777" w:rsidTr="00B36EDA">
        <w:tc>
          <w:tcPr>
            <w:tcW w:w="9923" w:type="dxa"/>
            <w:shd w:val="clear" w:color="auto" w:fill="F2F2F2"/>
            <w:hideMark/>
          </w:tcPr>
          <w:p w14:paraId="251272A1" w14:textId="763E2CD6" w:rsidR="00B36EDA" w:rsidRPr="004057FE" w:rsidRDefault="004057F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4057FE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</w:t>
            </w:r>
            <w:r w:rsidRPr="004057FE">
              <w:rPr>
                <w:rFonts w:ascii="Arial Narrow" w:hAnsi="Arial Narrow"/>
                <w:b/>
                <w:spacing w:val="50"/>
                <w:kern w:val="28"/>
                <w:sz w:val="36"/>
                <w:szCs w:val="36"/>
              </w:rPr>
              <w:t>GŁOSZENIE</w:t>
            </w:r>
          </w:p>
          <w:p w14:paraId="4FC4466E" w14:textId="77777777" w:rsidR="00B36EDA" w:rsidRPr="004057F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057F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4064C75" w14:textId="77777777" w:rsidR="00B36EDA" w:rsidRPr="004057FE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0AFD056" w14:textId="77777777" w:rsidR="00B36EDA" w:rsidRPr="004057F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057FE">
        <w:rPr>
          <w:rFonts w:ascii="Arial Narrow" w:eastAsia="Calibri" w:hAnsi="Arial Narrow" w:cs="Arial"/>
          <w:lang w:eastAsia="en-US"/>
        </w:rPr>
        <w:t xml:space="preserve">Dotyczy </w:t>
      </w:r>
      <w:r w:rsidRPr="004057FE">
        <w:rPr>
          <w:rFonts w:ascii="Arial Narrow" w:hAnsi="Arial Narrow" w:cs="Arial"/>
        </w:rPr>
        <w:t>postępowania o udzielenie zamówienia publicznego</w:t>
      </w:r>
      <w:r w:rsidRPr="004057FE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057FE" w14:paraId="41D196D2" w14:textId="77777777" w:rsidTr="00B36EDA">
        <w:tc>
          <w:tcPr>
            <w:tcW w:w="2269" w:type="dxa"/>
            <w:shd w:val="clear" w:color="auto" w:fill="auto"/>
          </w:tcPr>
          <w:p w14:paraId="03D8570D" w14:textId="77777777" w:rsidR="00B36EDA" w:rsidRPr="004057F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D903F1A" w14:textId="1FB01279" w:rsidR="00B36EDA" w:rsidRPr="004057FE" w:rsidRDefault="009714A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Dostawa sprzętu medycznego i jednorazowego użytku</w:t>
            </w:r>
          </w:p>
        </w:tc>
      </w:tr>
      <w:tr w:rsidR="009714A8" w:rsidRPr="004057FE" w14:paraId="11DE6857" w14:textId="77777777" w:rsidTr="005F1370">
        <w:tc>
          <w:tcPr>
            <w:tcW w:w="2269" w:type="dxa"/>
            <w:shd w:val="clear" w:color="auto" w:fill="auto"/>
          </w:tcPr>
          <w:p w14:paraId="172CF651" w14:textId="77777777" w:rsidR="009714A8" w:rsidRPr="004057FE" w:rsidRDefault="009714A8" w:rsidP="005F13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2F23B6C" w14:textId="1B90FDC1" w:rsidR="009714A8" w:rsidRPr="004057FE" w:rsidRDefault="009714A8" w:rsidP="005F13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111/2023</w:t>
            </w:r>
          </w:p>
        </w:tc>
      </w:tr>
    </w:tbl>
    <w:p w14:paraId="044473D8" w14:textId="77777777" w:rsidR="00B36EDA" w:rsidRPr="004057F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511CD1E7" w14:textId="5C13DDBE" w:rsidR="00B36EDA" w:rsidRPr="004057F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4057FE">
        <w:rPr>
          <w:rFonts w:ascii="Arial Narrow" w:hAnsi="Arial Narrow" w:cs="Arial"/>
        </w:rPr>
        <w:t xml:space="preserve">Zamawiający, </w:t>
      </w:r>
      <w:r w:rsidR="009714A8" w:rsidRPr="004057FE">
        <w:rPr>
          <w:rFonts w:ascii="Arial Narrow" w:hAnsi="Arial Narrow" w:cs="Arial"/>
          <w:b/>
        </w:rPr>
        <w:t>10WSzKzP SPZOZ</w:t>
      </w:r>
      <w:r w:rsidRPr="004057FE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9714A8" w:rsidRPr="004057FE">
        <w:rPr>
          <w:rFonts w:ascii="Arial Narrow" w:hAnsi="Arial Narrow" w:cs="Arial"/>
        </w:rPr>
        <w:t>(t.j. Dz. U. z 2023r. poz. 1605)</w:t>
      </w:r>
      <w:r w:rsidRPr="004057FE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714A8" w:rsidRPr="004057FE" w14:paraId="1043E37F" w14:textId="77777777" w:rsidTr="009714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59BE" w14:textId="77777777" w:rsidR="009714A8" w:rsidRPr="004057FE" w:rsidRDefault="009714A8" w:rsidP="005F137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057FE">
              <w:rPr>
                <w:rFonts w:ascii="Arial Narrow" w:hAnsi="Arial Narrow" w:cs="Arial"/>
                <w:b/>
                <w:bCs/>
              </w:rPr>
              <w:t>1</w:t>
            </w:r>
            <w:r w:rsidRPr="004057FE">
              <w:rPr>
                <w:rFonts w:ascii="Arial Narrow" w:hAnsi="Arial Narrow" w:cs="Arial"/>
              </w:rPr>
              <w:t xml:space="preserve">: </w:t>
            </w:r>
            <w:r w:rsidRPr="004057FE">
              <w:rPr>
                <w:rFonts w:ascii="Arial Narrow" w:hAnsi="Arial Narrow" w:cs="Arial"/>
              </w:rPr>
              <w:t>System ogrzewania pacjenta z jednorazowymi akcesoriami - 2kpl.</w:t>
            </w:r>
          </w:p>
          <w:p w14:paraId="6A58AB28" w14:textId="77777777" w:rsidR="009714A8" w:rsidRPr="004057FE" w:rsidRDefault="009714A8" w:rsidP="005F137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057FE">
              <w:rPr>
                <w:rFonts w:ascii="Arial Narrow" w:hAnsi="Arial Narrow" w:cs="Arial"/>
                <w:b/>
              </w:rPr>
              <w:t>Medicavera Sp. z o.o. Dalhausen Group</w:t>
            </w:r>
          </w:p>
          <w:p w14:paraId="66AB1544" w14:textId="77777777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Majowa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2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</w:p>
          <w:p w14:paraId="4C5BB595" w14:textId="77777777" w:rsidR="009714A8" w:rsidRPr="004057FE" w:rsidRDefault="009714A8" w:rsidP="005F137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71-374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Szczecin</w:t>
            </w:r>
          </w:p>
          <w:p w14:paraId="7551F3D6" w14:textId="77777777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057FE">
              <w:rPr>
                <w:rFonts w:ascii="Arial Narrow" w:hAnsi="Arial Narrow" w:cs="Arial"/>
                <w:b/>
              </w:rPr>
              <w:t>29 700.00 zł</w:t>
            </w:r>
            <w:r w:rsidRPr="004057FE">
              <w:rPr>
                <w:rFonts w:ascii="Arial Narrow" w:hAnsi="Arial Narrow" w:cs="Arial"/>
              </w:rPr>
              <w:t xml:space="preserve"> </w:t>
            </w:r>
            <w:r w:rsidRPr="004057FE">
              <w:rPr>
                <w:rFonts w:ascii="Arial Narrow" w:hAnsi="Arial Narrow" w:cs="Arial"/>
                <w:b/>
                <w:bCs/>
              </w:rPr>
              <w:t>brutto</w:t>
            </w:r>
            <w:r w:rsidRPr="004057FE">
              <w:rPr>
                <w:rFonts w:ascii="Arial Narrow" w:hAnsi="Arial Narrow" w:cs="Arial"/>
                <w:bCs/>
              </w:rPr>
              <w:t>.</w:t>
            </w:r>
          </w:p>
          <w:p w14:paraId="6404495C" w14:textId="77777777" w:rsidR="009714A8" w:rsidRPr="004057FE" w:rsidRDefault="009714A8" w:rsidP="005F137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057FE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057FE">
              <w:rPr>
                <w:rFonts w:ascii="Arial Narrow" w:hAnsi="Arial Narrow" w:cs="Arial"/>
                <w:color w:val="000000"/>
              </w:rPr>
              <w:t>:</w:t>
            </w:r>
          </w:p>
          <w:p w14:paraId="137F2890" w14:textId="77777777" w:rsidR="009714A8" w:rsidRPr="004057FE" w:rsidRDefault="009714A8" w:rsidP="005F137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714A8" w:rsidRPr="004057FE" w14:paraId="214DCEAA" w14:textId="77777777" w:rsidTr="009714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480B" w14:textId="77777777" w:rsidR="009714A8" w:rsidRPr="004057FE" w:rsidRDefault="009714A8" w:rsidP="005F137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4057FE">
              <w:rPr>
                <w:rFonts w:ascii="Arial Narrow" w:hAnsi="Arial Narrow" w:cs="Arial"/>
                <w:b/>
                <w:bCs/>
              </w:rPr>
              <w:t>2</w:t>
            </w:r>
            <w:r w:rsidRPr="004057FE">
              <w:rPr>
                <w:rFonts w:ascii="Arial Narrow" w:hAnsi="Arial Narrow" w:cs="Arial"/>
              </w:rPr>
              <w:t xml:space="preserve">: </w:t>
            </w:r>
            <w:r w:rsidRPr="004057FE">
              <w:rPr>
                <w:rFonts w:ascii="Arial Narrow" w:hAnsi="Arial Narrow" w:cs="Arial"/>
              </w:rPr>
              <w:t>System ogrzewania pacjenta z akcesoriami 2 kpl.</w:t>
            </w:r>
          </w:p>
          <w:p w14:paraId="6F879DB8" w14:textId="6530A7B2" w:rsidR="009714A8" w:rsidRPr="004057FE" w:rsidRDefault="009714A8" w:rsidP="005F137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057FE">
              <w:rPr>
                <w:rFonts w:ascii="Arial Narrow" w:hAnsi="Arial Narrow" w:cs="Arial"/>
                <w:b/>
              </w:rPr>
              <w:t>Medicavera Sp. z o.o. Dalhausen Group</w:t>
            </w:r>
          </w:p>
          <w:p w14:paraId="40BA7FE0" w14:textId="5A58F186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Majowa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2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</w:p>
          <w:p w14:paraId="4DC87ABB" w14:textId="2C5DC97E" w:rsidR="009714A8" w:rsidRPr="004057FE" w:rsidRDefault="009714A8" w:rsidP="005F137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71-374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Szczecin</w:t>
            </w:r>
          </w:p>
          <w:p w14:paraId="1F194748" w14:textId="3577F894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057FE">
              <w:rPr>
                <w:rFonts w:ascii="Arial Narrow" w:hAnsi="Arial Narrow" w:cs="Arial"/>
                <w:b/>
              </w:rPr>
              <w:t>59 974.56 zł</w:t>
            </w:r>
            <w:r w:rsidRPr="004057FE">
              <w:rPr>
                <w:rFonts w:ascii="Arial Narrow" w:hAnsi="Arial Narrow" w:cs="Arial"/>
              </w:rPr>
              <w:t xml:space="preserve"> </w:t>
            </w:r>
            <w:r w:rsidRPr="004057FE">
              <w:rPr>
                <w:rFonts w:ascii="Arial Narrow" w:hAnsi="Arial Narrow" w:cs="Arial"/>
                <w:b/>
                <w:bCs/>
              </w:rPr>
              <w:t>brutto</w:t>
            </w:r>
            <w:r w:rsidRPr="004057FE">
              <w:rPr>
                <w:rFonts w:ascii="Arial Narrow" w:hAnsi="Arial Narrow" w:cs="Arial"/>
                <w:bCs/>
              </w:rPr>
              <w:t>.</w:t>
            </w:r>
          </w:p>
          <w:p w14:paraId="27D0457D" w14:textId="77777777" w:rsidR="009714A8" w:rsidRPr="004057FE" w:rsidRDefault="009714A8" w:rsidP="005F137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057FE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057FE">
              <w:rPr>
                <w:rFonts w:ascii="Arial Narrow" w:hAnsi="Arial Narrow" w:cs="Arial"/>
                <w:color w:val="000000"/>
              </w:rPr>
              <w:t>:</w:t>
            </w:r>
          </w:p>
          <w:p w14:paraId="7C0685F4" w14:textId="6718D542" w:rsidR="009714A8" w:rsidRPr="004057FE" w:rsidRDefault="009714A8" w:rsidP="005F137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714A8" w:rsidRPr="004057FE" w14:paraId="34809567" w14:textId="77777777" w:rsidTr="009714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27BC" w14:textId="76D08A21" w:rsidR="009714A8" w:rsidRPr="004057FE" w:rsidRDefault="009714A8" w:rsidP="005F137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057FE">
              <w:rPr>
                <w:rFonts w:ascii="Arial Narrow" w:hAnsi="Arial Narrow" w:cs="Arial"/>
                <w:b/>
                <w:bCs/>
              </w:rPr>
              <w:t>4</w:t>
            </w:r>
            <w:r w:rsidRPr="004057FE">
              <w:rPr>
                <w:rFonts w:ascii="Arial Narrow" w:hAnsi="Arial Narrow" w:cs="Arial"/>
              </w:rPr>
              <w:t xml:space="preserve">: </w:t>
            </w:r>
            <w:r w:rsidRPr="004057FE">
              <w:rPr>
                <w:rFonts w:ascii="Arial Narrow" w:hAnsi="Arial Narrow" w:cs="Arial"/>
              </w:rPr>
              <w:t>Cewniki do aspiracji skrzeplin</w:t>
            </w:r>
          </w:p>
          <w:p w14:paraId="06931A36" w14:textId="4FD5D0F7" w:rsidR="009714A8" w:rsidRPr="004057FE" w:rsidRDefault="009714A8" w:rsidP="005F137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057FE">
              <w:rPr>
                <w:rFonts w:ascii="Arial Narrow" w:hAnsi="Arial Narrow" w:cs="Arial"/>
                <w:b/>
              </w:rPr>
              <w:t>IHT Polska Sp. z o.o.</w:t>
            </w:r>
          </w:p>
          <w:p w14:paraId="546144F6" w14:textId="63518CDC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Europejska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14D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</w:p>
          <w:p w14:paraId="329F65D0" w14:textId="4353B2D8" w:rsidR="009714A8" w:rsidRPr="004057FE" w:rsidRDefault="009714A8" w:rsidP="005F137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02-964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Warszawa</w:t>
            </w:r>
          </w:p>
          <w:p w14:paraId="2811AB3D" w14:textId="25476A43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057FE">
              <w:rPr>
                <w:rFonts w:ascii="Arial Narrow" w:hAnsi="Arial Narrow" w:cs="Arial"/>
                <w:b/>
              </w:rPr>
              <w:t>1 944.00 zł</w:t>
            </w:r>
            <w:r w:rsidRPr="004057FE">
              <w:rPr>
                <w:rFonts w:ascii="Arial Narrow" w:hAnsi="Arial Narrow" w:cs="Arial"/>
              </w:rPr>
              <w:t xml:space="preserve"> </w:t>
            </w:r>
            <w:r w:rsidRPr="004057FE">
              <w:rPr>
                <w:rFonts w:ascii="Arial Narrow" w:hAnsi="Arial Narrow" w:cs="Arial"/>
                <w:b/>
                <w:bCs/>
              </w:rPr>
              <w:t>brutto</w:t>
            </w:r>
            <w:r w:rsidRPr="004057FE">
              <w:rPr>
                <w:rFonts w:ascii="Arial Narrow" w:hAnsi="Arial Narrow" w:cs="Arial"/>
                <w:bCs/>
              </w:rPr>
              <w:t>.</w:t>
            </w:r>
          </w:p>
          <w:p w14:paraId="48E3125C" w14:textId="77777777" w:rsidR="009714A8" w:rsidRPr="004057FE" w:rsidRDefault="009714A8" w:rsidP="005F137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057FE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057FE">
              <w:rPr>
                <w:rFonts w:ascii="Arial Narrow" w:hAnsi="Arial Narrow" w:cs="Arial"/>
                <w:color w:val="000000"/>
              </w:rPr>
              <w:t>:</w:t>
            </w:r>
          </w:p>
          <w:p w14:paraId="4A442D09" w14:textId="69F022A5" w:rsidR="009714A8" w:rsidRPr="004057FE" w:rsidRDefault="009714A8" w:rsidP="005F137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714A8" w:rsidRPr="004057FE" w14:paraId="6B40A1E3" w14:textId="77777777" w:rsidTr="009714A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F294" w14:textId="133B0EE4" w:rsidR="009714A8" w:rsidRPr="004057FE" w:rsidRDefault="009714A8" w:rsidP="005F137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057FE">
              <w:rPr>
                <w:rFonts w:ascii="Arial Narrow" w:hAnsi="Arial Narrow" w:cs="Arial"/>
                <w:b/>
                <w:bCs/>
              </w:rPr>
              <w:t>5</w:t>
            </w:r>
            <w:r w:rsidRPr="004057FE">
              <w:rPr>
                <w:rFonts w:ascii="Arial Narrow" w:hAnsi="Arial Narrow" w:cs="Arial"/>
              </w:rPr>
              <w:t xml:space="preserve">: </w:t>
            </w:r>
            <w:r w:rsidRPr="004057FE">
              <w:rPr>
                <w:rFonts w:ascii="Arial Narrow" w:hAnsi="Arial Narrow" w:cs="Arial"/>
              </w:rPr>
              <w:t>Implant do zamykania podstawy czaszki</w:t>
            </w:r>
          </w:p>
          <w:p w14:paraId="60FFDB0D" w14:textId="17004C67" w:rsidR="009714A8" w:rsidRPr="004057FE" w:rsidRDefault="009714A8" w:rsidP="005F137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057FE">
              <w:rPr>
                <w:rFonts w:ascii="Arial Narrow" w:hAnsi="Arial Narrow" w:cs="Arial"/>
                <w:b/>
              </w:rPr>
              <w:t>Stryker Polska Sp. z o.o.</w:t>
            </w:r>
          </w:p>
          <w:p w14:paraId="52835FE8" w14:textId="27AD1703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Poleczki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35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/-</w:t>
            </w:r>
          </w:p>
          <w:p w14:paraId="15032D7D" w14:textId="6163366F" w:rsidR="009714A8" w:rsidRPr="004057FE" w:rsidRDefault="009714A8" w:rsidP="005F137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02-822</w:t>
            </w:r>
            <w:r w:rsidRPr="004057FE">
              <w:rPr>
                <w:rFonts w:ascii="Arial Narrow" w:hAnsi="Arial Narrow" w:cs="Arial"/>
                <w:bCs/>
              </w:rPr>
              <w:t xml:space="preserve"> </w:t>
            </w:r>
            <w:r w:rsidRPr="004057FE">
              <w:rPr>
                <w:rFonts w:ascii="Arial Narrow" w:hAnsi="Arial Narrow" w:cs="Arial"/>
                <w:bCs/>
              </w:rPr>
              <w:t>Warszawa</w:t>
            </w:r>
          </w:p>
          <w:p w14:paraId="35F4BE99" w14:textId="5A3E7204" w:rsidR="009714A8" w:rsidRPr="004057FE" w:rsidRDefault="009714A8" w:rsidP="005F137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057FE">
              <w:rPr>
                <w:rFonts w:ascii="Arial Narrow" w:hAnsi="Arial Narrow" w:cs="Arial"/>
                <w:b/>
              </w:rPr>
              <w:t>14 040.00 zł</w:t>
            </w:r>
            <w:r w:rsidRPr="004057FE">
              <w:rPr>
                <w:rFonts w:ascii="Arial Narrow" w:hAnsi="Arial Narrow" w:cs="Arial"/>
              </w:rPr>
              <w:t xml:space="preserve"> </w:t>
            </w:r>
            <w:r w:rsidRPr="004057FE">
              <w:rPr>
                <w:rFonts w:ascii="Arial Narrow" w:hAnsi="Arial Narrow" w:cs="Arial"/>
                <w:b/>
                <w:bCs/>
              </w:rPr>
              <w:t>brutto</w:t>
            </w:r>
            <w:r w:rsidRPr="004057FE">
              <w:rPr>
                <w:rFonts w:ascii="Arial Narrow" w:hAnsi="Arial Narrow" w:cs="Arial"/>
                <w:bCs/>
              </w:rPr>
              <w:t>.</w:t>
            </w:r>
          </w:p>
          <w:p w14:paraId="0940B12D" w14:textId="77777777" w:rsidR="009714A8" w:rsidRPr="004057FE" w:rsidRDefault="009714A8" w:rsidP="005F137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057FE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057FE">
              <w:rPr>
                <w:rFonts w:ascii="Arial Narrow" w:hAnsi="Arial Narrow" w:cs="Arial"/>
                <w:color w:val="000000"/>
              </w:rPr>
              <w:t>:</w:t>
            </w:r>
          </w:p>
          <w:p w14:paraId="11D9CAAA" w14:textId="73801DEC" w:rsidR="009714A8" w:rsidRPr="004057FE" w:rsidRDefault="009714A8" w:rsidP="005F137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057FE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40FE0E53" w14:textId="77777777" w:rsidR="00B36EDA" w:rsidRPr="004057F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4057FE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4057FE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057FE" w14:paraId="4B121B98" w14:textId="77777777" w:rsidTr="009714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5353" w14:textId="77777777" w:rsidR="00B36EDA" w:rsidRPr="004057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057FE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219ACD" w14:textId="77777777" w:rsidR="00B36EDA" w:rsidRPr="004057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4057FE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3C89DB" w14:textId="77777777" w:rsidR="00B36EDA" w:rsidRPr="004057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057FE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81792A" w14:textId="77777777" w:rsidR="00B36EDA" w:rsidRPr="004057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057FE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9714A8" w:rsidRPr="004057FE" w14:paraId="2572E465" w14:textId="77777777" w:rsidTr="009714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802C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System ogrzewania pacjenta z jednorazowymi akcesoriami - 2kpl.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6C551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 Sp. z o.o. Dalhausen Group</w:t>
            </w:r>
          </w:p>
          <w:p w14:paraId="627C8A24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Majowa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14:paraId="5ECC7F7D" w14:textId="77777777" w:rsidR="009714A8" w:rsidRPr="004057FE" w:rsidRDefault="009714A8" w:rsidP="005F137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3B447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E67E7C7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2 - Termin dostawy  - 20.00</w:t>
            </w:r>
          </w:p>
          <w:p w14:paraId="03338AEC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3A1A" w14:textId="77777777" w:rsidR="009714A8" w:rsidRPr="004057FE" w:rsidRDefault="009714A8" w:rsidP="005F137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714A8" w:rsidRPr="004057FE" w14:paraId="29704730" w14:textId="77777777" w:rsidTr="009714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0C54B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System ogrzewania pacjenta z akcesoriami 2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lastRenderedPageBreak/>
              <w:t>kpl.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9679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Medicavera Sp. z o.o. Dalhausen Group</w:t>
            </w:r>
          </w:p>
          <w:p w14:paraId="25D2A40F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lastRenderedPageBreak/>
              <w:t>Majowa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14:paraId="1CEC8FEB" w14:textId="77777777" w:rsidR="009714A8" w:rsidRPr="004057FE" w:rsidRDefault="009714A8" w:rsidP="005F137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F440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27FC18D6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2 - Termin dostawy  - 20.00</w:t>
            </w:r>
          </w:p>
          <w:p w14:paraId="0D519E90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lastRenderedPageBreak/>
              <w:t>3 - Okres gwarancji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C578" w14:textId="77777777" w:rsidR="009714A8" w:rsidRPr="004057FE" w:rsidRDefault="009714A8" w:rsidP="005F137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9714A8" w:rsidRPr="004057FE" w14:paraId="2ECF2EA1" w14:textId="77777777" w:rsidTr="009714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D7ED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Cewniki do aspiracji skrzeplin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3709E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b/>
                <w:bCs/>
                <w:sz w:val="22"/>
                <w:szCs w:val="22"/>
              </w:rPr>
              <w:t>IHT Polska Sp. z o.o.</w:t>
            </w:r>
          </w:p>
          <w:p w14:paraId="37944F37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Europejska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14D</w:t>
            </w:r>
          </w:p>
          <w:p w14:paraId="4FAFC772" w14:textId="77777777" w:rsidR="009714A8" w:rsidRPr="004057FE" w:rsidRDefault="009714A8" w:rsidP="005F137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02-964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51C8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9E538AD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2 - Termin dostawy/ termin uzupełnienia banku - 30.00</w:t>
            </w:r>
          </w:p>
          <w:p w14:paraId="29BC2894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868A" w14:textId="77777777" w:rsidR="009714A8" w:rsidRPr="004057FE" w:rsidRDefault="009714A8" w:rsidP="005F137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714A8" w:rsidRPr="004057FE" w14:paraId="2572C67C" w14:textId="77777777" w:rsidTr="009714A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AFCD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Implant do zamykania podstawy czaszki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3917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 Polska Sp. z o.o.</w:t>
            </w:r>
          </w:p>
          <w:p w14:paraId="07681D99" w14:textId="77777777" w:rsidR="009714A8" w:rsidRPr="004057FE" w:rsidRDefault="009714A8" w:rsidP="005F137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35/-</w:t>
            </w:r>
          </w:p>
          <w:p w14:paraId="40441BF9" w14:textId="77777777" w:rsidR="009714A8" w:rsidRPr="004057FE" w:rsidRDefault="009714A8" w:rsidP="005F137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57FE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1EB70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EE1E235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2 - Termin dostawy/ termin uzupełnienia banku - 25.00</w:t>
            </w:r>
          </w:p>
          <w:p w14:paraId="4AAFDFC6" w14:textId="77777777" w:rsidR="009714A8" w:rsidRPr="004057FE" w:rsidRDefault="009714A8" w:rsidP="005F137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>3 - Okres platności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8492" w14:textId="77777777" w:rsidR="009714A8" w:rsidRPr="004057FE" w:rsidRDefault="009714A8" w:rsidP="005F137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057F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F3536AC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4057FE">
        <w:rPr>
          <w:rFonts w:ascii="Arial Narrow" w:hAnsi="Arial Narrow" w:cs="Arial"/>
          <w:i/>
        </w:rPr>
        <w:t>Zamawiający</w:t>
      </w:r>
    </w:p>
    <w:p w14:paraId="66B2503D" w14:textId="77777777" w:rsidR="004057FE" w:rsidRDefault="004057FE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6678A68F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73E07975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78FD9AC2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5461E19F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B1B9320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135ABE91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044E5AC7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27C4A416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16ECFE78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7E83314B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7F85441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EE0B827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53E5B369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32EE6FD5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7679C59B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3EFAE043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1FF2E8C7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DB0E0D9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6D037093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599E3A66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178F0F33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6CC812E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2F5BECE3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112ACC1F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D402B5D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096958B7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3F745F05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120062B0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FAA7774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214C10BD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D9C406B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4B5F57EC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20D28174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5A0AA530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1894CEC6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</w:p>
    <w:p w14:paraId="0AD31DA8" w14:textId="2ED0099C" w:rsidR="004057FE" w:rsidRPr="00B9724A" w:rsidRDefault="004057FE" w:rsidP="004057FE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60257472" w14:textId="77777777" w:rsidR="004057FE" w:rsidRDefault="004057FE" w:rsidP="004057F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183FC1FC" w14:textId="4B472336" w:rsidR="004057FE" w:rsidRPr="00B9724A" w:rsidRDefault="004057FE" w:rsidP="004057F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610198BE" w14:textId="02EC4B3A" w:rsidR="004057FE" w:rsidRDefault="004057FE" w:rsidP="004057F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12.10.2023</w:t>
      </w:r>
      <w:r w:rsidRPr="00B9724A">
        <w:rPr>
          <w:rFonts w:ascii="Arial Narrow" w:hAnsi="Arial Narrow"/>
          <w:sz w:val="18"/>
          <w:szCs w:val="18"/>
        </w:rPr>
        <w:t xml:space="preserve"> r.</w:t>
      </w:r>
    </w:p>
    <w:bookmarkEnd w:id="0"/>
    <w:sectPr w:rsidR="004057F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15580" w14:textId="77777777" w:rsidR="00E36D0D" w:rsidRDefault="00E36D0D">
      <w:r>
        <w:separator/>
      </w:r>
    </w:p>
  </w:endnote>
  <w:endnote w:type="continuationSeparator" w:id="0">
    <w:p w14:paraId="558FE1C1" w14:textId="77777777" w:rsidR="00E36D0D" w:rsidRDefault="00E3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BFE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223A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FF2EA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AD03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F26D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6F1E7" w14:textId="77777777" w:rsidR="00E36D0D" w:rsidRDefault="00E36D0D">
      <w:r>
        <w:separator/>
      </w:r>
    </w:p>
  </w:footnote>
  <w:footnote w:type="continuationSeparator" w:id="0">
    <w:p w14:paraId="4D37D5C0" w14:textId="77777777" w:rsidR="00E36D0D" w:rsidRDefault="00E36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9B22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C8C8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89F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D0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57F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14A8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6D0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5A105"/>
  <w15:chartTrackingRefBased/>
  <w15:docId w15:val="{4E4906F9-831A-472B-8763-0BCAF5B5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493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2023-10-12T08:21:00Z</dcterms:created>
  <dcterms:modified xsi:type="dcterms:W3CDTF">2023-10-12T08:24:00Z</dcterms:modified>
</cp:coreProperties>
</file>