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AAE9C" w14:textId="77777777" w:rsidR="00D34297" w:rsidRPr="00B55AAF" w:rsidRDefault="00C81B09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B55AAF">
        <w:rPr>
          <w:rFonts w:ascii="Arial Narrow" w:hAnsi="Arial Narrow" w:cs="Arial"/>
          <w:sz w:val="24"/>
          <w:szCs w:val="24"/>
        </w:rPr>
        <w:t>Bydgoszcz</w:t>
      </w:r>
      <w:r w:rsidR="00D34297" w:rsidRPr="00B55AAF">
        <w:rPr>
          <w:rFonts w:ascii="Arial Narrow" w:hAnsi="Arial Narrow" w:cs="Arial"/>
          <w:sz w:val="24"/>
          <w:szCs w:val="24"/>
        </w:rPr>
        <w:t xml:space="preserve"> dnia: </w:t>
      </w:r>
      <w:r w:rsidRPr="00B55AAF">
        <w:rPr>
          <w:rFonts w:ascii="Arial Narrow" w:hAnsi="Arial Narrow" w:cs="Arial"/>
          <w:sz w:val="24"/>
          <w:szCs w:val="24"/>
        </w:rPr>
        <w:t>2023-10-12</w:t>
      </w:r>
    </w:p>
    <w:p w14:paraId="564953D0" w14:textId="77777777" w:rsidR="00D34297" w:rsidRPr="00B55AAF" w:rsidRDefault="00C81B09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55AA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62134CB" w14:textId="77777777" w:rsidR="00D34297" w:rsidRPr="00B55AAF" w:rsidRDefault="00C81B09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55AAF">
        <w:rPr>
          <w:rFonts w:ascii="Arial Narrow" w:hAnsi="Arial Narrow" w:cs="Arial"/>
          <w:sz w:val="24"/>
          <w:szCs w:val="24"/>
        </w:rPr>
        <w:t>Powstańców Warszawy</w:t>
      </w:r>
      <w:r w:rsidR="00D34297" w:rsidRPr="00B55AAF">
        <w:rPr>
          <w:rFonts w:ascii="Arial Narrow" w:hAnsi="Arial Narrow" w:cs="Arial"/>
          <w:sz w:val="24"/>
          <w:szCs w:val="24"/>
        </w:rPr>
        <w:t xml:space="preserve"> </w:t>
      </w:r>
      <w:r w:rsidRPr="00B55AAF">
        <w:rPr>
          <w:rFonts w:ascii="Arial Narrow" w:hAnsi="Arial Narrow" w:cs="Arial"/>
          <w:sz w:val="24"/>
          <w:szCs w:val="24"/>
        </w:rPr>
        <w:t>5</w:t>
      </w:r>
    </w:p>
    <w:p w14:paraId="52F32E9B" w14:textId="77777777" w:rsidR="00D34297" w:rsidRPr="00B55AAF" w:rsidRDefault="00C81B09" w:rsidP="00D34297">
      <w:pPr>
        <w:rPr>
          <w:rFonts w:ascii="Arial Narrow" w:hAnsi="Arial Narrow" w:cs="Arial"/>
          <w:sz w:val="24"/>
          <w:szCs w:val="24"/>
        </w:rPr>
      </w:pPr>
      <w:r w:rsidRPr="00B55AAF">
        <w:rPr>
          <w:rFonts w:ascii="Arial Narrow" w:hAnsi="Arial Narrow" w:cs="Arial"/>
          <w:sz w:val="24"/>
          <w:szCs w:val="24"/>
        </w:rPr>
        <w:t>85-681</w:t>
      </w:r>
      <w:r w:rsidR="00D34297" w:rsidRPr="00B55AAF">
        <w:rPr>
          <w:rFonts w:ascii="Arial Narrow" w:hAnsi="Arial Narrow" w:cs="Arial"/>
          <w:sz w:val="24"/>
          <w:szCs w:val="24"/>
        </w:rPr>
        <w:t xml:space="preserve"> </w:t>
      </w:r>
      <w:r w:rsidRPr="00B55AAF">
        <w:rPr>
          <w:rFonts w:ascii="Arial Narrow" w:hAnsi="Arial Narrow" w:cs="Arial"/>
          <w:sz w:val="24"/>
          <w:szCs w:val="24"/>
        </w:rPr>
        <w:t>Bydgoszcz</w:t>
      </w:r>
    </w:p>
    <w:p w14:paraId="564FC880" w14:textId="77777777" w:rsidR="00D34297" w:rsidRPr="00B55AAF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B55AA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DCBA852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55AA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4D71982" w14:textId="7C41DF0A" w:rsidR="00B55AAF" w:rsidRPr="00B55AAF" w:rsidRDefault="00B55AAF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B55AAF">
        <w:rPr>
          <w:rFonts w:ascii="Arial Narrow" w:hAnsi="Arial Narrow" w:cs="Arial"/>
          <w:b/>
          <w:sz w:val="22"/>
          <w:szCs w:val="22"/>
        </w:rPr>
        <w:t>Pismo nr 7515/23</w:t>
      </w:r>
    </w:p>
    <w:p w14:paraId="1905391E" w14:textId="77777777" w:rsidR="00D34297" w:rsidRPr="00B55AA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B55AAF">
        <w:rPr>
          <w:rFonts w:ascii="Arial Narrow" w:hAnsi="Arial Narrow" w:cs="Arial"/>
          <w:b/>
          <w:sz w:val="24"/>
          <w:szCs w:val="24"/>
        </w:rPr>
        <w:t>WYKONAWCY</w:t>
      </w:r>
    </w:p>
    <w:p w14:paraId="786CF9E1" w14:textId="77777777" w:rsidR="00D34297" w:rsidRPr="00B55AA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B55AAF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B55AAF" w14:paraId="27D5026E" w14:textId="77777777" w:rsidTr="00D34297">
        <w:tc>
          <w:tcPr>
            <w:tcW w:w="9180" w:type="dxa"/>
            <w:shd w:val="clear" w:color="auto" w:fill="F2F2F2"/>
            <w:hideMark/>
          </w:tcPr>
          <w:p w14:paraId="07BB1F9B" w14:textId="77777777" w:rsidR="00D34297" w:rsidRPr="00B55AAF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55AA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0B84252" w14:textId="77777777" w:rsidR="00D34297" w:rsidRPr="00B55AA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55AA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31CB0A1B" w14:textId="77777777" w:rsidR="00D34297" w:rsidRPr="00B55AA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554F86F9" w14:textId="77777777" w:rsidR="00D34297" w:rsidRPr="00B55AA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55AA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55AA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55AA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B55AAF" w14:paraId="1AD7C005" w14:textId="77777777" w:rsidTr="00310284">
        <w:tc>
          <w:tcPr>
            <w:tcW w:w="2269" w:type="dxa"/>
            <w:shd w:val="clear" w:color="auto" w:fill="auto"/>
          </w:tcPr>
          <w:p w14:paraId="66F9DE23" w14:textId="77777777" w:rsidR="00D34297" w:rsidRPr="00B55AAF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CBE332" w14:textId="77777777" w:rsidR="00D34297" w:rsidRPr="00B55AAF" w:rsidRDefault="00C81B09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bCs/>
                <w:sz w:val="24"/>
                <w:szCs w:val="24"/>
              </w:rPr>
              <w:t>Dostawa sprzętu medycznego i jednorazowego użytku</w:t>
            </w:r>
          </w:p>
        </w:tc>
      </w:tr>
      <w:tr w:rsidR="00C81B09" w:rsidRPr="00B55AAF" w14:paraId="0C516612" w14:textId="77777777" w:rsidTr="005F1370">
        <w:tc>
          <w:tcPr>
            <w:tcW w:w="2269" w:type="dxa"/>
            <w:shd w:val="clear" w:color="auto" w:fill="auto"/>
          </w:tcPr>
          <w:p w14:paraId="61EE44E6" w14:textId="77777777" w:rsidR="00C81B09" w:rsidRPr="00B55AAF" w:rsidRDefault="00C81B09" w:rsidP="005F13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D61788" w14:textId="77777777" w:rsidR="00C81B09" w:rsidRPr="00B55AAF" w:rsidRDefault="00C81B09" w:rsidP="005F13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bCs/>
                <w:sz w:val="24"/>
                <w:szCs w:val="24"/>
              </w:rPr>
              <w:t>111/2023</w:t>
            </w:r>
          </w:p>
        </w:tc>
      </w:tr>
    </w:tbl>
    <w:p w14:paraId="29C573B7" w14:textId="77777777" w:rsidR="00010B31" w:rsidRPr="00B55AAF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14:paraId="16F50FA5" w14:textId="478E2172" w:rsidR="00010B31" w:rsidRPr="00B55AAF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B55AAF">
        <w:rPr>
          <w:rFonts w:ascii="Arial Narrow" w:hAnsi="Arial Narrow" w:cs="Arial"/>
          <w:sz w:val="24"/>
          <w:szCs w:val="24"/>
        </w:rPr>
        <w:t xml:space="preserve">Zamawiający, </w:t>
      </w:r>
      <w:r w:rsidR="00C81B09" w:rsidRPr="00B55AAF">
        <w:rPr>
          <w:rFonts w:ascii="Arial Narrow" w:hAnsi="Arial Narrow" w:cs="Arial"/>
          <w:b/>
          <w:sz w:val="24"/>
          <w:szCs w:val="24"/>
        </w:rPr>
        <w:t>10WSzKzP SPZOZ</w:t>
      </w:r>
      <w:r w:rsidRPr="00B55AAF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C81B09" w:rsidRPr="00B55AAF">
        <w:rPr>
          <w:rFonts w:ascii="Arial Narrow" w:hAnsi="Arial Narrow" w:cs="Arial"/>
          <w:sz w:val="24"/>
          <w:szCs w:val="24"/>
        </w:rPr>
        <w:t>(</w:t>
      </w:r>
      <w:proofErr w:type="spellStart"/>
      <w:r w:rsidR="00C81B09" w:rsidRPr="00B55AAF">
        <w:rPr>
          <w:rFonts w:ascii="Arial Narrow" w:hAnsi="Arial Narrow" w:cs="Arial"/>
          <w:sz w:val="24"/>
          <w:szCs w:val="24"/>
        </w:rPr>
        <w:t>t.j</w:t>
      </w:r>
      <w:proofErr w:type="spellEnd"/>
      <w:r w:rsidR="00C81B09" w:rsidRPr="00B55AAF">
        <w:rPr>
          <w:rFonts w:ascii="Arial Narrow" w:hAnsi="Arial Narrow" w:cs="Arial"/>
          <w:sz w:val="24"/>
          <w:szCs w:val="24"/>
        </w:rPr>
        <w:t>. Dz. U. z 2023r. poz. 1605)</w:t>
      </w:r>
      <w:r w:rsidRPr="00B55AAF">
        <w:rPr>
          <w:rFonts w:ascii="Arial Narrow" w:hAnsi="Arial Narrow" w:cs="Arial"/>
          <w:sz w:val="24"/>
          <w:szCs w:val="24"/>
        </w:rPr>
        <w:t xml:space="preserve">, zwanej dalej „ustawą </w:t>
      </w:r>
      <w:proofErr w:type="spellStart"/>
      <w:r w:rsidRPr="00B55AAF">
        <w:rPr>
          <w:rFonts w:ascii="Arial Narrow" w:hAnsi="Arial Narrow" w:cs="Arial"/>
          <w:sz w:val="24"/>
          <w:szCs w:val="24"/>
        </w:rPr>
        <w:t>Pzp</w:t>
      </w:r>
      <w:proofErr w:type="spellEnd"/>
      <w:r w:rsidRPr="00B55AAF">
        <w:rPr>
          <w:rFonts w:ascii="Arial Narrow" w:hAnsi="Arial Narrow" w:cs="Arial"/>
          <w:sz w:val="24"/>
          <w:szCs w:val="24"/>
        </w:rPr>
        <w:t xml:space="preserve">”, </w:t>
      </w:r>
      <w:r w:rsidR="00B55AAF" w:rsidRPr="00B55AAF">
        <w:rPr>
          <w:rFonts w:ascii="Arial Narrow" w:hAnsi="Arial Narrow" w:cs="Arial"/>
          <w:sz w:val="24"/>
          <w:szCs w:val="24"/>
        </w:rPr>
        <w:t>zawiadamia,</w:t>
      </w:r>
      <w:r w:rsidRPr="00B55AAF">
        <w:rPr>
          <w:rFonts w:ascii="Arial Narrow" w:hAnsi="Arial Narrow" w:cs="Arial"/>
          <w:sz w:val="24"/>
          <w:szCs w:val="24"/>
        </w:rPr>
        <w:t xml:space="preserve"> że unieważnia postępowanie o udzielenie zamówienia publicznego </w:t>
      </w:r>
      <w:r w:rsidR="00010B31" w:rsidRPr="00B55AAF">
        <w:rPr>
          <w:rFonts w:ascii="Arial Narrow" w:hAnsi="Arial Narrow" w:cs="Arial"/>
          <w:sz w:val="24"/>
          <w:szCs w:val="24"/>
        </w:rPr>
        <w:t>na</w:t>
      </w:r>
      <w:r w:rsidRPr="00B55AAF">
        <w:rPr>
          <w:rFonts w:ascii="Arial Narrow" w:hAnsi="Arial Narrow" w:cs="Arial"/>
          <w:sz w:val="24"/>
          <w:szCs w:val="24"/>
        </w:rPr>
        <w:t xml:space="preserve"> </w:t>
      </w:r>
      <w:r w:rsidR="00D8293D" w:rsidRPr="00B55AAF">
        <w:rPr>
          <w:rFonts w:ascii="Arial Narrow" w:hAnsi="Arial Narrow" w:cs="Arial"/>
          <w:sz w:val="24"/>
          <w:szCs w:val="24"/>
        </w:rPr>
        <w:t>na</w:t>
      </w:r>
      <w:r w:rsidR="00010B31" w:rsidRPr="00B55AAF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B55AAF" w14:paraId="477A4115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F073" w14:textId="77777777" w:rsidR="00D44D12" w:rsidRPr="00B55AAF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65EDE" w14:textId="77777777" w:rsidR="00D44D12" w:rsidRPr="00B55AAF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14:paraId="7432447C" w14:textId="77777777" w:rsidR="00D44D12" w:rsidRPr="00B55AAF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C81B09" w:rsidRPr="00B55AAF" w14:paraId="7235D4B3" w14:textId="77777777" w:rsidTr="005F13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9C2B" w14:textId="77777777" w:rsidR="00C81B09" w:rsidRPr="00B55AAF" w:rsidRDefault="00C81B09" w:rsidP="005F13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F9C9" w14:textId="77777777" w:rsidR="00C81B09" w:rsidRPr="00B55AAF" w:rsidRDefault="00C81B09" w:rsidP="005F13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b/>
                <w:sz w:val="24"/>
                <w:szCs w:val="24"/>
              </w:rPr>
              <w:t>Ortopedia 2</w:t>
            </w:r>
          </w:p>
          <w:p w14:paraId="19995788" w14:textId="77777777" w:rsidR="00C81B09" w:rsidRPr="00B55AAF" w:rsidRDefault="00C81B09" w:rsidP="005F13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B55AA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ABFC922" w14:textId="77777777" w:rsidR="00C81B09" w:rsidRPr="00B55AAF" w:rsidRDefault="00C81B09" w:rsidP="005F13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sz w:val="24"/>
                <w:szCs w:val="24"/>
              </w:rPr>
              <w:t>Art. 255 pkt. 2</w:t>
            </w:r>
            <w:r w:rsidRPr="00B55AAF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B55AA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55AAF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B55AAF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  <w:r w:rsidRPr="00B55AAF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1A93F731" w14:textId="77777777" w:rsidR="00C81B09" w:rsidRPr="00B55AAF" w:rsidRDefault="00C81B09" w:rsidP="005F13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B55AA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97EE479" w14:textId="77777777" w:rsidR="00C81B09" w:rsidRPr="00B55AAF" w:rsidRDefault="00C81B09" w:rsidP="005F13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sz w:val="24"/>
                <w:szCs w:val="24"/>
              </w:rPr>
              <w:t>Jedyna złożona na to zadanie oferta została odrzucona.</w:t>
            </w:r>
          </w:p>
          <w:p w14:paraId="540FCF58" w14:textId="1FF2A77B" w:rsidR="00C81B09" w:rsidRPr="00B55AAF" w:rsidRDefault="00C81B09" w:rsidP="005F13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sz w:val="24"/>
                <w:szCs w:val="24"/>
              </w:rPr>
              <w:t xml:space="preserve">W pozycji 2 formularza cenowego stanowiącego załącznik nr 4 do SWZ Zamawiający </w:t>
            </w:r>
            <w:r w:rsidR="00B55AAF" w:rsidRPr="00B55AAF">
              <w:rPr>
                <w:rFonts w:ascii="Arial Narrow" w:hAnsi="Arial Narrow" w:cs="Arial"/>
                <w:sz w:val="24"/>
                <w:szCs w:val="24"/>
              </w:rPr>
              <w:t>wymagał:</w:t>
            </w:r>
            <w:r w:rsidRPr="00B55AAF">
              <w:rPr>
                <w:rFonts w:ascii="Arial Narrow" w:hAnsi="Arial Narrow" w:cs="Arial"/>
                <w:sz w:val="24"/>
                <w:szCs w:val="24"/>
              </w:rPr>
              <w:t xml:space="preserve">" Ząbkowana górna </w:t>
            </w:r>
            <w:proofErr w:type="spellStart"/>
            <w:r w:rsidRPr="00B55AAF">
              <w:rPr>
                <w:rFonts w:ascii="Arial Narrow" w:hAnsi="Arial Narrow" w:cs="Arial"/>
                <w:sz w:val="24"/>
                <w:szCs w:val="24"/>
              </w:rPr>
              <w:t>bransza</w:t>
            </w:r>
            <w:proofErr w:type="spellEnd"/>
            <w:r w:rsidRPr="00B55AAF">
              <w:rPr>
                <w:rFonts w:ascii="Arial Narrow" w:hAnsi="Arial Narrow" w:cs="Arial"/>
                <w:sz w:val="24"/>
                <w:szCs w:val="24"/>
              </w:rPr>
              <w:t xml:space="preserve"> tnąca o średnicy 3,4 mm, końcówka tnąca o </w:t>
            </w:r>
            <w:r w:rsidRPr="00B55AAF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wymiarach 6,35 mm, szczęka zakrzywiona w lewo, </w:t>
            </w:r>
            <w:r w:rsidRPr="00B55AAF">
              <w:rPr>
                <w:rFonts w:ascii="Arial Narrow" w:hAnsi="Arial Narrow" w:cs="Arial"/>
                <w:sz w:val="24"/>
                <w:szCs w:val="24"/>
                <w:u w:val="single"/>
              </w:rPr>
              <w:t>trzonek zakrzywiony w lewo</w:t>
            </w:r>
            <w:r w:rsidRPr="00B55AAF">
              <w:rPr>
                <w:rFonts w:ascii="Arial Narrow" w:hAnsi="Arial Narrow" w:cs="Arial"/>
                <w:sz w:val="24"/>
                <w:szCs w:val="24"/>
              </w:rPr>
              <w:t xml:space="preserve"> o 15 stopni:</w:t>
            </w:r>
          </w:p>
          <w:p w14:paraId="7D92578E" w14:textId="5780F052" w:rsidR="00C81B09" w:rsidRPr="00B55AAF" w:rsidRDefault="00C81B09" w:rsidP="005F13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55AAF">
              <w:rPr>
                <w:rFonts w:ascii="Arial Narrow" w:hAnsi="Arial Narrow" w:cs="Arial"/>
                <w:sz w:val="24"/>
                <w:szCs w:val="24"/>
              </w:rPr>
              <w:t xml:space="preserve">Wykonawca </w:t>
            </w:r>
            <w:r w:rsidR="00B55AAF" w:rsidRPr="00B55AAF">
              <w:rPr>
                <w:rFonts w:ascii="Arial Narrow" w:hAnsi="Arial Narrow" w:cs="Arial"/>
                <w:sz w:val="24"/>
                <w:szCs w:val="24"/>
              </w:rPr>
              <w:t>zaoferował „</w:t>
            </w:r>
            <w:r w:rsidRPr="00B55AAF">
              <w:rPr>
                <w:rFonts w:ascii="Arial Narrow" w:hAnsi="Arial Narrow" w:cs="Arial"/>
                <w:sz w:val="24"/>
                <w:szCs w:val="24"/>
              </w:rPr>
              <w:t xml:space="preserve">Ząbkowana górna </w:t>
            </w:r>
            <w:proofErr w:type="spellStart"/>
            <w:r w:rsidRPr="00B55AAF">
              <w:rPr>
                <w:rFonts w:ascii="Arial Narrow" w:hAnsi="Arial Narrow" w:cs="Arial"/>
                <w:sz w:val="24"/>
                <w:szCs w:val="24"/>
              </w:rPr>
              <w:t>bransza</w:t>
            </w:r>
            <w:proofErr w:type="spellEnd"/>
            <w:r w:rsidRPr="00B55AAF">
              <w:rPr>
                <w:rFonts w:ascii="Arial Narrow" w:hAnsi="Arial Narrow" w:cs="Arial"/>
                <w:sz w:val="24"/>
                <w:szCs w:val="24"/>
              </w:rPr>
              <w:t xml:space="preserve"> tnąca o średnicy 3,4 mm, końcówka tnąca o wymiarach 6,35 mm, szczęka zakrzywiona w lewo, </w:t>
            </w:r>
            <w:r w:rsidRPr="00B55AAF">
              <w:rPr>
                <w:rFonts w:ascii="Arial Narrow" w:hAnsi="Arial Narrow" w:cs="Arial"/>
                <w:sz w:val="24"/>
                <w:szCs w:val="24"/>
                <w:u w:val="single"/>
              </w:rPr>
              <w:t xml:space="preserve">trzonek zakrzywiony w prawo </w:t>
            </w:r>
            <w:r w:rsidRPr="00B55AAF">
              <w:rPr>
                <w:rFonts w:ascii="Arial Narrow" w:hAnsi="Arial Narrow" w:cs="Arial"/>
                <w:sz w:val="24"/>
                <w:szCs w:val="24"/>
              </w:rPr>
              <w:t>o 15° co jest niezgodne z tym, czego wymagał Zamawiający.</w:t>
            </w:r>
          </w:p>
        </w:tc>
      </w:tr>
    </w:tbl>
    <w:p w14:paraId="162DC972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55AAF">
        <w:rPr>
          <w:rFonts w:ascii="Arial Narrow" w:hAnsi="Arial Narrow" w:cs="Arial"/>
          <w:i/>
          <w:szCs w:val="24"/>
        </w:rPr>
        <w:lastRenderedPageBreak/>
        <w:t>Zamawiający</w:t>
      </w:r>
    </w:p>
    <w:p w14:paraId="1520D69C" w14:textId="77777777" w:rsidR="00BC1984" w:rsidRDefault="00BC1984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05EF3D0" w14:textId="77777777" w:rsidR="00BC1984" w:rsidRDefault="00BC1984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053EAC69" w14:textId="77777777" w:rsidR="00BC1984" w:rsidRDefault="00BC1984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64BD8757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DF5ABF2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BA900E1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FD4BCFD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A9E999D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9F60E4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DC22BC1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F29AD30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C929105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ADE5F76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122A7D6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492296F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CA56981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0DBB2C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8B3FD77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40C2E6E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DA47E8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0CF22B7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01698BF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7880175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D45F5E5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FC18B9C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1DC0CD9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0B39E26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76E4F72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7305D9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7025858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6F99A87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B56463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A62EACE" w14:textId="77777777" w:rsid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138A664" w14:textId="6759A930" w:rsidR="00BC1984" w:rsidRPr="00CA7892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65540B4A" w14:textId="77777777" w:rsidR="00BC1984" w:rsidRP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C1984">
        <w:rPr>
          <w:rFonts w:ascii="Arial Narrow" w:hAnsi="Arial Narrow"/>
          <w:sz w:val="18"/>
          <w:szCs w:val="20"/>
        </w:rPr>
        <w:t xml:space="preserve">Egz. 1 – a/a kancelaria  </w:t>
      </w:r>
    </w:p>
    <w:p w14:paraId="6442023A" w14:textId="77777777" w:rsidR="00BC1984" w:rsidRPr="00BC1984" w:rsidRDefault="00BC1984" w:rsidP="00BC19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BC1984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BC1984">
        <w:rPr>
          <w:rFonts w:ascii="Arial Narrow" w:hAnsi="Arial Narrow"/>
          <w:sz w:val="18"/>
          <w:szCs w:val="20"/>
        </w:rPr>
        <w:t>int</w:t>
      </w:r>
      <w:proofErr w:type="spellEnd"/>
      <w:r w:rsidRPr="00BC1984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BC1984">
        <w:rPr>
          <w:rFonts w:ascii="Arial Narrow" w:hAnsi="Arial Narrow"/>
          <w:sz w:val="18"/>
          <w:szCs w:val="18"/>
        </w:rPr>
        <w:t>SZPubl</w:t>
      </w:r>
      <w:proofErr w:type="spellEnd"/>
      <w:r w:rsidRPr="00BC1984">
        <w:rPr>
          <w:rFonts w:ascii="Arial Narrow" w:hAnsi="Arial Narrow"/>
          <w:sz w:val="18"/>
          <w:szCs w:val="18"/>
        </w:rPr>
        <w:t>. T2612 B5</w:t>
      </w:r>
    </w:p>
    <w:p w14:paraId="535C5DEF" w14:textId="6EA30C47" w:rsidR="00BC1984" w:rsidRPr="00B9724A" w:rsidRDefault="00BC1984" w:rsidP="00BC198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198C8520" w14:textId="3D204638" w:rsidR="00BC1984" w:rsidRDefault="00BC1984" w:rsidP="00BC198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12.10.2023</w:t>
      </w:r>
    </w:p>
    <w:sectPr w:rsidR="00BC1984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8F38A" w14:textId="77777777" w:rsidR="0078103E" w:rsidRDefault="0078103E" w:rsidP="00D34297">
      <w:r>
        <w:separator/>
      </w:r>
    </w:p>
  </w:endnote>
  <w:endnote w:type="continuationSeparator" w:id="0">
    <w:p w14:paraId="6347FE47" w14:textId="77777777" w:rsidR="0078103E" w:rsidRDefault="0078103E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EBA85" w14:textId="77777777" w:rsidR="00C81B09" w:rsidRDefault="00C81B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89C0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E0604C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1374E" w14:textId="77777777" w:rsidR="00C81B09" w:rsidRDefault="00C81B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8DDB6" w14:textId="77777777" w:rsidR="0078103E" w:rsidRDefault="0078103E" w:rsidP="00D34297">
      <w:r>
        <w:separator/>
      </w:r>
    </w:p>
  </w:footnote>
  <w:footnote w:type="continuationSeparator" w:id="0">
    <w:p w14:paraId="08FBE1B2" w14:textId="77777777" w:rsidR="0078103E" w:rsidRDefault="0078103E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D62A7" w14:textId="77777777" w:rsidR="00C81B09" w:rsidRDefault="00C81B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85420" w14:textId="77777777" w:rsidR="00C81B09" w:rsidRDefault="00C81B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41077" w14:textId="77777777" w:rsidR="00C81B09" w:rsidRDefault="00C81B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103E"/>
    <w:rsid w:val="00010B31"/>
    <w:rsid w:val="00104963"/>
    <w:rsid w:val="00150F65"/>
    <w:rsid w:val="002A7DFF"/>
    <w:rsid w:val="00310284"/>
    <w:rsid w:val="004E2226"/>
    <w:rsid w:val="005464E2"/>
    <w:rsid w:val="0078103E"/>
    <w:rsid w:val="00823326"/>
    <w:rsid w:val="00856A3E"/>
    <w:rsid w:val="00894412"/>
    <w:rsid w:val="009462DF"/>
    <w:rsid w:val="009500EB"/>
    <w:rsid w:val="00993EFC"/>
    <w:rsid w:val="00AB3E72"/>
    <w:rsid w:val="00AC1A4B"/>
    <w:rsid w:val="00B55AAF"/>
    <w:rsid w:val="00BC1984"/>
    <w:rsid w:val="00C81B09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EBD608"/>
  <w15:chartTrackingRefBased/>
  <w15:docId w15:val="{182261BD-9B00-4061-9A99-0FF9F09A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BC198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C19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229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2023-10-12T07:40:00Z</cp:lastPrinted>
  <dcterms:created xsi:type="dcterms:W3CDTF">2023-10-12T07:27:00Z</dcterms:created>
  <dcterms:modified xsi:type="dcterms:W3CDTF">2023-10-12T07:40:00Z</dcterms:modified>
</cp:coreProperties>
</file>