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2992" w:rsidRDefault="00211419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8" o:spid="_x0000_i1025" type="#_x0000_t75" style="width:453.75pt;height:57.75pt;visibility:visible;mso-wrap-style:square">
            <v:imagedata r:id="rId6" o:title=""/>
          </v:shape>
        </w:pict>
      </w:r>
    </w:p>
    <w:p w:rsidR="007D2992" w:rsidRDefault="007D2992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FB7F50" w:rsidRPr="007D2992" w:rsidRDefault="00733AA1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7D2992">
        <w:rPr>
          <w:rFonts w:ascii="Arial" w:hAnsi="Arial" w:cs="Arial"/>
          <w:sz w:val="22"/>
          <w:szCs w:val="22"/>
        </w:rPr>
        <w:t>KRAKÓW</w:t>
      </w:r>
      <w:r w:rsidR="00FB7F50" w:rsidRPr="007D2992">
        <w:rPr>
          <w:rFonts w:ascii="Arial" w:hAnsi="Arial" w:cs="Arial"/>
          <w:sz w:val="22"/>
          <w:szCs w:val="22"/>
        </w:rPr>
        <w:t xml:space="preserve"> dnia: </w:t>
      </w:r>
      <w:r w:rsidRPr="007D2992">
        <w:rPr>
          <w:rFonts w:ascii="Arial" w:hAnsi="Arial" w:cs="Arial"/>
          <w:sz w:val="22"/>
          <w:szCs w:val="22"/>
        </w:rPr>
        <w:t>2023-10-1</w:t>
      </w:r>
      <w:r w:rsidR="007300DE">
        <w:rPr>
          <w:rFonts w:ascii="Arial" w:hAnsi="Arial" w:cs="Arial"/>
          <w:sz w:val="22"/>
          <w:szCs w:val="22"/>
        </w:rPr>
        <w:t>2</w:t>
      </w:r>
    </w:p>
    <w:p w:rsidR="00FB7F50" w:rsidRPr="007D2992" w:rsidRDefault="00733AA1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bookmarkStart w:id="1" w:name="_GoBack"/>
      <w:bookmarkEnd w:id="1"/>
      <w:r w:rsidRPr="007D2992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7D2992" w:rsidRDefault="00733AA1" w:rsidP="00FB7F50">
      <w:pPr>
        <w:rPr>
          <w:rFonts w:ascii="Arial" w:hAnsi="Arial" w:cs="Arial"/>
          <w:sz w:val="22"/>
          <w:szCs w:val="22"/>
        </w:rPr>
      </w:pPr>
      <w:r w:rsidRPr="007D2992">
        <w:rPr>
          <w:rFonts w:ascii="Arial" w:hAnsi="Arial" w:cs="Arial"/>
          <w:sz w:val="22"/>
          <w:szCs w:val="22"/>
        </w:rPr>
        <w:t>ul. Warszawska 24</w:t>
      </w:r>
      <w:r w:rsidR="00FB7F50" w:rsidRPr="007D2992">
        <w:rPr>
          <w:rFonts w:ascii="Arial" w:hAnsi="Arial" w:cs="Arial"/>
          <w:sz w:val="22"/>
          <w:szCs w:val="22"/>
        </w:rPr>
        <w:t xml:space="preserve"> </w:t>
      </w:r>
      <w:r w:rsidRPr="007D2992">
        <w:rPr>
          <w:rFonts w:ascii="Arial" w:hAnsi="Arial" w:cs="Arial"/>
          <w:sz w:val="22"/>
          <w:szCs w:val="22"/>
        </w:rPr>
        <w:t>W-9/110,</w:t>
      </w:r>
    </w:p>
    <w:p w:rsidR="00FB7F50" w:rsidRPr="007D2992" w:rsidRDefault="00733AA1" w:rsidP="00FB7F50">
      <w:pPr>
        <w:rPr>
          <w:rFonts w:ascii="Arial" w:hAnsi="Arial" w:cs="Arial"/>
          <w:sz w:val="22"/>
          <w:szCs w:val="22"/>
        </w:rPr>
      </w:pPr>
      <w:r w:rsidRPr="007D2992">
        <w:rPr>
          <w:rFonts w:ascii="Arial" w:hAnsi="Arial" w:cs="Arial"/>
          <w:sz w:val="22"/>
          <w:szCs w:val="22"/>
        </w:rPr>
        <w:t>31-155</w:t>
      </w:r>
      <w:r w:rsidR="00FB7F50" w:rsidRPr="007D2992">
        <w:rPr>
          <w:rFonts w:ascii="Arial" w:hAnsi="Arial" w:cs="Arial"/>
          <w:sz w:val="22"/>
          <w:szCs w:val="22"/>
        </w:rPr>
        <w:t xml:space="preserve"> </w:t>
      </w:r>
      <w:r w:rsidRPr="007D2992">
        <w:rPr>
          <w:rFonts w:ascii="Arial" w:hAnsi="Arial" w:cs="Arial"/>
          <w:sz w:val="22"/>
          <w:szCs w:val="22"/>
        </w:rPr>
        <w:t>KRAKÓW</w:t>
      </w:r>
    </w:p>
    <w:p w:rsidR="008642B3" w:rsidRPr="007D2992" w:rsidRDefault="00836DAF">
      <w:pPr>
        <w:pStyle w:val="Nagwek1"/>
        <w:spacing w:before="600"/>
        <w:rPr>
          <w:rFonts w:ascii="Arial" w:hAnsi="Arial" w:cs="Arial"/>
          <w:sz w:val="28"/>
        </w:rPr>
      </w:pPr>
      <w:r w:rsidRPr="007D2992">
        <w:rPr>
          <w:rFonts w:ascii="Arial" w:hAnsi="Arial" w:cs="Arial"/>
          <w:sz w:val="28"/>
        </w:rPr>
        <w:t>OGŁOSZENIE</w:t>
      </w:r>
    </w:p>
    <w:p w:rsidR="008642B3" w:rsidRPr="007D2992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7D2992">
        <w:rPr>
          <w:rFonts w:ascii="Arial" w:hAnsi="Arial" w:cs="Arial"/>
          <w:b/>
          <w:sz w:val="28"/>
        </w:rPr>
        <w:t xml:space="preserve">o </w:t>
      </w:r>
      <w:r w:rsidR="0054734E" w:rsidRPr="007D2992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654"/>
      </w:tblGrid>
      <w:tr w:rsidR="00733AA1" w:rsidRPr="007D2992" w:rsidTr="007D2992">
        <w:trPr>
          <w:trHeight w:val="638"/>
        </w:trPr>
        <w:tc>
          <w:tcPr>
            <w:tcW w:w="1060" w:type="dxa"/>
            <w:shd w:val="clear" w:color="auto" w:fill="auto"/>
          </w:tcPr>
          <w:p w:rsidR="00733AA1" w:rsidRPr="007D2992" w:rsidRDefault="00733AA1" w:rsidP="009E55DF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2992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8654" w:type="dxa"/>
            <w:shd w:val="clear" w:color="auto" w:fill="auto"/>
          </w:tcPr>
          <w:p w:rsidR="00733AA1" w:rsidRPr="007D2992" w:rsidRDefault="00733AA1" w:rsidP="009E55DF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2992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7D299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299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D2992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7D299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D2992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7D2992">
              <w:rPr>
                <w:rFonts w:ascii="Arial" w:hAnsi="Arial" w:cs="Arial"/>
                <w:b/>
                <w:bCs/>
                <w:sz w:val="22"/>
                <w:szCs w:val="22"/>
              </w:rPr>
              <w:t>Dostawa interferometru wieloosiowego  oraz dwóch laserów stabilizowanych</w:t>
            </w:r>
            <w:r w:rsidRPr="007D2992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7D299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D2992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7D2992">
              <w:rPr>
                <w:rFonts w:ascii="Arial" w:hAnsi="Arial" w:cs="Arial"/>
                <w:b/>
                <w:sz w:val="22"/>
                <w:szCs w:val="22"/>
              </w:rPr>
              <w:t xml:space="preserve"> KA-2/075/2023</w:t>
            </w:r>
            <w:r w:rsidRPr="007D299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bookmarkEnd w:id="0"/>
    <w:p w:rsidR="007D2992" w:rsidRDefault="007D2992" w:rsidP="007D2992">
      <w:pPr>
        <w:pStyle w:val="Nagwek"/>
        <w:tabs>
          <w:tab w:val="left" w:pos="708"/>
        </w:tabs>
        <w:spacing w:before="48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ab/>
        <w:t>Zamawiający, działając na podstawie art. 253 ust. 1 ustawy z dnia 11 września 2019r. Prawo zamówień publicznych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 Dz. U. z 2023r. poz. 1605), zwanej dalej „ustawą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7D2992" w:rsidTr="007D2992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992" w:rsidRDefault="007D2992">
            <w:pPr>
              <w:spacing w:before="120"/>
              <w:jc w:val="both"/>
            </w:pPr>
            <w:r>
              <w:rPr>
                <w:rFonts w:ascii="Arial" w:hAnsi="Arial" w:cs="Arial"/>
                <w:b/>
                <w:bCs/>
              </w:rPr>
              <w:t>Zadanie nr 2</w:t>
            </w:r>
            <w:r>
              <w:rPr>
                <w:rFonts w:ascii="Arial" w:hAnsi="Arial" w:cs="Arial"/>
              </w:rPr>
              <w:t>: Dostawa lasera stabilizowanego nr 1</w:t>
            </w:r>
          </w:p>
          <w:p w:rsidR="007D2992" w:rsidRDefault="007D2992">
            <w:pPr>
              <w:spacing w:before="6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LABSOFT Sp. z o.o.</w:t>
            </w:r>
          </w:p>
          <w:p w:rsidR="007D2992" w:rsidRDefault="007D299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Puławska 469 </w:t>
            </w:r>
          </w:p>
          <w:p w:rsidR="007D2992" w:rsidRDefault="007D299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02-844 Warszawa</w:t>
            </w:r>
          </w:p>
          <w:p w:rsidR="007D2992" w:rsidRDefault="007D299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>
              <w:rPr>
                <w:rFonts w:ascii="Arial" w:hAnsi="Arial" w:cs="Arial"/>
                <w:b/>
              </w:rPr>
              <w:t>30 750.00 zł</w:t>
            </w:r>
            <w:r>
              <w:rPr>
                <w:rFonts w:ascii="Arial" w:hAnsi="Arial" w:cs="Arial"/>
                <w:bCs/>
              </w:rPr>
              <w:t>.</w:t>
            </w:r>
          </w:p>
          <w:p w:rsidR="007D2992" w:rsidRDefault="007D2992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 wykonawca spełnia warunki udziału w postępowaniu, oferta jest poprawna oraz najkorzystniejsza pod względem zastosowanych kryteriów.</w:t>
            </w:r>
          </w:p>
        </w:tc>
      </w:tr>
      <w:tr w:rsidR="007D2992" w:rsidTr="007D2992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992" w:rsidRDefault="007D2992">
            <w:pPr>
              <w:spacing w:before="120"/>
              <w:jc w:val="both"/>
            </w:pPr>
            <w:r>
              <w:rPr>
                <w:rFonts w:ascii="Arial" w:hAnsi="Arial" w:cs="Arial"/>
                <w:b/>
                <w:bCs/>
              </w:rPr>
              <w:t>Zadanie nr 3</w:t>
            </w:r>
            <w:r>
              <w:rPr>
                <w:rFonts w:ascii="Arial" w:hAnsi="Arial" w:cs="Arial"/>
              </w:rPr>
              <w:t>: Dostawa lasera stabilizowanego nr 2</w:t>
            </w:r>
          </w:p>
          <w:p w:rsidR="007D2992" w:rsidRDefault="007D2992">
            <w:pPr>
              <w:spacing w:before="6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LABSOFT Sp. z o.o.</w:t>
            </w:r>
          </w:p>
          <w:p w:rsidR="007D2992" w:rsidRDefault="007D299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Puławska 469 </w:t>
            </w:r>
          </w:p>
          <w:p w:rsidR="007D2992" w:rsidRDefault="007D299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02-844 Warszawa</w:t>
            </w:r>
          </w:p>
          <w:p w:rsidR="007D2992" w:rsidRDefault="007D299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>
              <w:rPr>
                <w:rFonts w:ascii="Arial" w:hAnsi="Arial" w:cs="Arial"/>
                <w:b/>
              </w:rPr>
              <w:t>33 825.00 zł</w:t>
            </w:r>
            <w:r>
              <w:rPr>
                <w:rFonts w:ascii="Arial" w:hAnsi="Arial" w:cs="Arial"/>
                <w:bCs/>
              </w:rPr>
              <w:t>.</w:t>
            </w:r>
          </w:p>
          <w:p w:rsidR="007D2992" w:rsidRDefault="007D2992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 wykonawca spełnia warunki udziału w postępowaniu, oferta jest poprawna oraz najkorzystniejsza pod względem zastosowanych kryteriów.</w:t>
            </w:r>
          </w:p>
        </w:tc>
      </w:tr>
    </w:tbl>
    <w:p w:rsidR="007D2992" w:rsidRDefault="007D2992" w:rsidP="007D2992">
      <w:pPr>
        <w:spacing w:before="240" w:line="276" w:lineRule="auto"/>
        <w:jc w:val="both"/>
        <w:rPr>
          <w:rFonts w:ascii="Arial" w:hAnsi="Arial" w:cs="Arial"/>
          <w:color w:val="000000"/>
        </w:rPr>
      </w:pPr>
    </w:p>
    <w:p w:rsidR="007D2992" w:rsidRDefault="007D2992" w:rsidP="007D2992">
      <w:pPr>
        <w:spacing w:before="240"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7D2992" w:rsidTr="007D2992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7D2992" w:rsidRDefault="007D2992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7D2992" w:rsidRDefault="007D2992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7D2992" w:rsidRDefault="007D2992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7D2992" w:rsidRDefault="007D2992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D2992" w:rsidTr="007D2992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992" w:rsidRDefault="007D2992">
            <w:pPr>
              <w:spacing w:before="4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2 - Dostawa lasera stabilizowanego nr 1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992" w:rsidRDefault="007D2992">
            <w:pPr>
              <w:spacing w:before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LABSOFT Sp. z o.o.</w:t>
            </w:r>
          </w:p>
          <w:p w:rsidR="007D2992" w:rsidRDefault="007D2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Puławska 469</w:t>
            </w:r>
          </w:p>
          <w:p w:rsidR="007D2992" w:rsidRDefault="007D299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02-844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992" w:rsidRDefault="007D2992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1 - Cena - 50.00</w:t>
            </w:r>
          </w:p>
          <w:p w:rsidR="007D2992" w:rsidRDefault="007D2992">
            <w:pPr>
              <w:spacing w:before="4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2 - Jakość stabilizacji - 50.00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992" w:rsidRDefault="007D299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7D2992" w:rsidTr="007D2992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992" w:rsidRDefault="007D2992">
            <w:pPr>
              <w:spacing w:before="4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3 - Dostawa lasera stabilizowanego nr 2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992" w:rsidRDefault="007D2992">
            <w:pPr>
              <w:spacing w:before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LABSOFT Sp. z o.o.</w:t>
            </w:r>
          </w:p>
          <w:p w:rsidR="007D2992" w:rsidRDefault="007D29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Puławska 469</w:t>
            </w:r>
          </w:p>
          <w:p w:rsidR="007D2992" w:rsidRDefault="007D299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02-844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992" w:rsidRDefault="007D2992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1 - Cena - 50.00</w:t>
            </w:r>
          </w:p>
          <w:p w:rsidR="007D2992" w:rsidRDefault="007D2992">
            <w:pPr>
              <w:spacing w:before="4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2 - Jakość stabilizacji - 50.00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992" w:rsidRDefault="007D299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</w:tbl>
    <w:p w:rsidR="004537AA" w:rsidRDefault="004537AA" w:rsidP="007D2992">
      <w:pPr>
        <w:jc w:val="both"/>
        <w:rPr>
          <w:rFonts w:ascii="Arial" w:hAnsi="Arial" w:cs="Arial"/>
          <w:color w:val="000000"/>
        </w:rPr>
      </w:pPr>
    </w:p>
    <w:p w:rsidR="007D2992" w:rsidRDefault="007D2992" w:rsidP="007D2992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Informacja o </w:t>
      </w:r>
      <w:r w:rsidR="00B93599">
        <w:rPr>
          <w:rFonts w:ascii="Arial" w:hAnsi="Arial" w:cs="Arial"/>
          <w:color w:val="000000"/>
        </w:rPr>
        <w:t>odrzuconych ofertach: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528"/>
        <w:gridCol w:w="3116"/>
      </w:tblGrid>
      <w:tr w:rsidR="007D2992" w:rsidTr="00EC72B5"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7D2992" w:rsidRDefault="007D2992">
            <w:pPr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Nr oferty</w:t>
            </w:r>
          </w:p>
        </w:tc>
        <w:tc>
          <w:tcPr>
            <w:tcW w:w="55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7D2992" w:rsidRDefault="007D2992">
            <w:pPr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 adres wykonawcy</w:t>
            </w:r>
          </w:p>
        </w:tc>
        <w:tc>
          <w:tcPr>
            <w:tcW w:w="31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EC72B5" w:rsidRDefault="007D2992">
            <w:pPr>
              <w:spacing w:before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odrzuceni</w:t>
            </w:r>
            <w:r w:rsidR="004537AA">
              <w:rPr>
                <w:rFonts w:ascii="Arial" w:hAnsi="Arial" w:cs="Arial"/>
                <w:b/>
              </w:rPr>
              <w:t>e</w:t>
            </w:r>
            <w:r>
              <w:rPr>
                <w:rFonts w:ascii="Arial" w:hAnsi="Arial" w:cs="Arial"/>
                <w:b/>
              </w:rPr>
              <w:t xml:space="preserve"> oferty</w:t>
            </w:r>
            <w:r w:rsidR="00EC72B5">
              <w:rPr>
                <w:rFonts w:ascii="Arial" w:hAnsi="Arial" w:cs="Arial"/>
                <w:b/>
              </w:rPr>
              <w:t xml:space="preserve"> – </w:t>
            </w:r>
          </w:p>
          <w:p w:rsidR="007D2992" w:rsidRDefault="00EC72B5">
            <w:pPr>
              <w:spacing w:before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 zadania częściowego</w:t>
            </w:r>
          </w:p>
        </w:tc>
      </w:tr>
      <w:tr w:rsidR="007D2992" w:rsidTr="00EC72B5"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D2992" w:rsidRDefault="007D2992">
            <w:pPr>
              <w:spacing w:before="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5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D2992" w:rsidRDefault="007D2992">
            <w:pPr>
              <w:spacing w:before="60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Renishaw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:rsidR="007D2992" w:rsidRDefault="007D2992">
            <w:pPr>
              <w:spacing w:before="6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Sp. z o.o.</w:t>
            </w:r>
          </w:p>
          <w:p w:rsidR="007D2992" w:rsidRDefault="007D2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Osmańska 12 </w:t>
            </w:r>
          </w:p>
          <w:p w:rsidR="007D2992" w:rsidRDefault="007D2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02-823 Warszawa</w:t>
            </w:r>
          </w:p>
        </w:tc>
        <w:tc>
          <w:tcPr>
            <w:tcW w:w="31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D2992" w:rsidRDefault="007D2992" w:rsidP="004537AA">
            <w:pPr>
              <w:spacing w:before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Oferta odrzucona w zadaniu 1 </w:t>
            </w:r>
          </w:p>
        </w:tc>
      </w:tr>
      <w:tr w:rsidR="007D2992" w:rsidTr="00EC72B5"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D2992" w:rsidRDefault="007D2992">
            <w:pPr>
              <w:spacing w:before="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5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D2992" w:rsidRDefault="007D2992">
            <w:pPr>
              <w:spacing w:before="6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"LASERTEX" Przedsiębiorstwo Wdrażania Postępu </w:t>
            </w:r>
            <w:proofErr w:type="spellStart"/>
            <w:r>
              <w:rPr>
                <w:rFonts w:ascii="Arial" w:hAnsi="Arial" w:cs="Arial"/>
                <w:b/>
                <w:bCs/>
              </w:rPr>
              <w:t>Naukowo</w:t>
            </w:r>
            <w:r>
              <w:rPr>
                <w:rFonts w:ascii="Arial" w:hAnsi="Arial" w:cs="Arial"/>
                <w:b/>
                <w:bCs/>
              </w:rPr>
              <w:softHyphen/>
              <w:t>Technicznego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Spółka Z Ograniczoną Odpowiedzialnością</w:t>
            </w:r>
          </w:p>
          <w:p w:rsidR="007D2992" w:rsidRDefault="007D299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Swojczycka</w:t>
            </w:r>
            <w:proofErr w:type="spellEnd"/>
            <w:r>
              <w:rPr>
                <w:rFonts w:ascii="Arial" w:hAnsi="Arial" w:cs="Arial"/>
              </w:rPr>
              <w:t xml:space="preserve"> 26 </w:t>
            </w:r>
          </w:p>
          <w:p w:rsidR="007D2992" w:rsidRDefault="007D2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51-501 Wrocław</w:t>
            </w:r>
          </w:p>
        </w:tc>
        <w:tc>
          <w:tcPr>
            <w:tcW w:w="31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D2992" w:rsidRDefault="007D2992" w:rsidP="004537AA">
            <w:pPr>
              <w:spacing w:before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Oferta odrzucona w zadaniu 1 </w:t>
            </w:r>
          </w:p>
        </w:tc>
      </w:tr>
      <w:tr w:rsidR="007D2992" w:rsidTr="00EC72B5"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D2992" w:rsidRDefault="007D2992">
            <w:pPr>
              <w:spacing w:before="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5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D2992" w:rsidRDefault="007D2992">
            <w:pPr>
              <w:spacing w:before="6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LABSOFT Sp. z o.o.</w:t>
            </w:r>
          </w:p>
          <w:p w:rsidR="007D2992" w:rsidRDefault="007D2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Puławska 469 </w:t>
            </w:r>
          </w:p>
          <w:p w:rsidR="007D2992" w:rsidRDefault="007D29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02-844 Warszawa</w:t>
            </w:r>
          </w:p>
        </w:tc>
        <w:tc>
          <w:tcPr>
            <w:tcW w:w="31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D2992" w:rsidRDefault="007D2992" w:rsidP="004537AA">
            <w:pPr>
              <w:spacing w:before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Oferta odrzucona w zadaniu 1 </w:t>
            </w:r>
          </w:p>
        </w:tc>
      </w:tr>
    </w:tbl>
    <w:p w:rsidR="007D2992" w:rsidRDefault="007D2992" w:rsidP="007D2992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7D2992" w:rsidRDefault="007D2992" w:rsidP="007D2992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Zamawiający informuje o </w:t>
      </w:r>
      <w:r>
        <w:rPr>
          <w:rFonts w:ascii="Arial" w:hAnsi="Arial" w:cs="Arial"/>
          <w:b/>
        </w:rPr>
        <w:t>unieważnieniu zadania częściowego  nr 1: Dostawa interferometru wieloosiowego</w:t>
      </w:r>
      <w:r>
        <w:rPr>
          <w:rFonts w:ascii="Arial" w:hAnsi="Arial" w:cs="Arial"/>
        </w:rPr>
        <w:t xml:space="preserve"> na podstawie art. 255 pkt.2). Wszystkie oferty złożone na zadanie nr 1 podlegały odrzuceniu.</w:t>
      </w:r>
    </w:p>
    <w:p w:rsidR="008642B3" w:rsidRPr="007D2992" w:rsidRDefault="008642B3" w:rsidP="007D2992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  <w:sz w:val="22"/>
          <w:szCs w:val="22"/>
        </w:rPr>
      </w:pPr>
    </w:p>
    <w:sectPr w:rsidR="008642B3" w:rsidRPr="007D2992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3886" w:rsidRDefault="00173886">
      <w:r>
        <w:separator/>
      </w:r>
    </w:p>
  </w:endnote>
  <w:endnote w:type="continuationSeparator" w:id="0">
    <w:p w:rsidR="00173886" w:rsidRDefault="00173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2992" w:rsidRDefault="00211419" w:rsidP="007D2992">
    <w:pPr>
      <w:pStyle w:val="Stopka"/>
      <w:rPr>
        <w:rFonts w:ascii="Arial" w:hAnsi="Arial" w:cs="Arial"/>
        <w:b/>
        <w:color w:val="003571"/>
        <w:sz w:val="20"/>
      </w:rPr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9" o:spid="_x0000_i1026" type="#_x0000_t75" style="width:151.5pt;height:57.75pt;visibility:visible;mso-wrap-style:square">
          <v:imagedata r:id="rId1" o:title=""/>
        </v:shape>
      </w:pict>
    </w:r>
    <w:r w:rsidR="007D2992">
      <w:rPr>
        <w:rFonts w:ascii="Arial" w:hAnsi="Arial" w:cs="Arial"/>
        <w:noProof/>
      </w:rPr>
      <w:t xml:space="preserve"> </w:t>
    </w:r>
    <w:r w:rsidR="007D2992">
      <w:rPr>
        <w:rFonts w:ascii="Arial" w:hAnsi="Arial" w:cs="Arial"/>
        <w:b/>
        <w:color w:val="003571"/>
        <w:sz w:val="20"/>
      </w:rPr>
      <w:t xml:space="preserve"> Projekt pt. „NSMET Narodowa Sieć Metrologii    </w:t>
    </w:r>
  </w:p>
  <w:p w:rsidR="007D2992" w:rsidRDefault="007D2992" w:rsidP="007D2992">
    <w:pPr>
      <w:pStyle w:val="Stopka"/>
      <w:rPr>
        <w:rFonts w:ascii="Arial" w:hAnsi="Arial" w:cs="Arial"/>
        <w:b/>
        <w:color w:val="003571"/>
        <w:sz w:val="20"/>
        <w:szCs w:val="22"/>
      </w:rPr>
    </w:pPr>
    <w:r>
      <w:rPr>
        <w:rFonts w:ascii="Arial" w:hAnsi="Arial" w:cs="Arial"/>
        <w:b/>
        <w:color w:val="003571"/>
        <w:sz w:val="20"/>
      </w:rPr>
      <w:t xml:space="preserve">                                                                           Współrzędnościowej” </w:t>
    </w:r>
    <w:r>
      <w:rPr>
        <w:rFonts w:ascii="Arial" w:hAnsi="Arial" w:cs="Arial"/>
        <w:b/>
        <w:color w:val="003571"/>
        <w:sz w:val="20"/>
      </w:rPr>
      <w:br/>
      <w:t xml:space="preserve">                                                                nr POIR.04.02.00-00-D012/20-00</w:t>
    </w:r>
  </w:p>
  <w:p w:rsidR="007D2992" w:rsidRDefault="007D2992" w:rsidP="007D2992">
    <w:pPr>
      <w:pStyle w:val="Stopka"/>
      <w:jc w:val="center"/>
      <w:rPr>
        <w:rFonts w:ascii="Arial" w:hAnsi="Arial" w:cs="Arial"/>
        <w:b/>
        <w:color w:val="003571"/>
        <w:sz w:val="20"/>
      </w:rPr>
    </w:pPr>
    <w:r>
      <w:rPr>
        <w:rFonts w:ascii="Arial" w:hAnsi="Arial" w:cs="Arial"/>
        <w:b/>
        <w:color w:val="003571"/>
        <w:sz w:val="20"/>
      </w:rPr>
      <w:t xml:space="preserve">                                                  Biuro Projektu: Politechnika Krakowska, al. Jana Pawła II 37, </w:t>
    </w:r>
    <w:r>
      <w:rPr>
        <w:rFonts w:ascii="Arial" w:hAnsi="Arial" w:cs="Arial"/>
        <w:b/>
        <w:color w:val="003571"/>
        <w:sz w:val="20"/>
      </w:rPr>
      <w:br/>
      <w:t xml:space="preserve">                  31-864 Kraków, tel. 12 628 3230, pok. C101a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3886" w:rsidRDefault="00173886">
      <w:r>
        <w:separator/>
      </w:r>
    </w:p>
  </w:footnote>
  <w:footnote w:type="continuationSeparator" w:id="0">
    <w:p w:rsidR="00173886" w:rsidRDefault="001738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3886"/>
    <w:rsid w:val="00022322"/>
    <w:rsid w:val="00042497"/>
    <w:rsid w:val="000C1E6F"/>
    <w:rsid w:val="000D1A65"/>
    <w:rsid w:val="000E4E56"/>
    <w:rsid w:val="00173886"/>
    <w:rsid w:val="001A1468"/>
    <w:rsid w:val="001B7815"/>
    <w:rsid w:val="00211419"/>
    <w:rsid w:val="00211A34"/>
    <w:rsid w:val="002B1E4F"/>
    <w:rsid w:val="002B6761"/>
    <w:rsid w:val="003445A0"/>
    <w:rsid w:val="003A0AFC"/>
    <w:rsid w:val="003D611C"/>
    <w:rsid w:val="00431C0B"/>
    <w:rsid w:val="00437CAD"/>
    <w:rsid w:val="004537AA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300DE"/>
    <w:rsid w:val="00733AA1"/>
    <w:rsid w:val="00756CDA"/>
    <w:rsid w:val="007D2992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B2A44"/>
    <w:rsid w:val="009F0E5C"/>
    <w:rsid w:val="00A029B8"/>
    <w:rsid w:val="00A91321"/>
    <w:rsid w:val="00AA02AC"/>
    <w:rsid w:val="00B32D12"/>
    <w:rsid w:val="00B464D3"/>
    <w:rsid w:val="00B8185B"/>
    <w:rsid w:val="00B93599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C72B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119A705-58B9-4461-AE86-C5E55872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33AA1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7D299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338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10</cp:revision>
  <cp:lastPrinted>1899-12-31T23:00:00Z</cp:lastPrinted>
  <dcterms:created xsi:type="dcterms:W3CDTF">2023-10-11T09:42:00Z</dcterms:created>
  <dcterms:modified xsi:type="dcterms:W3CDTF">2023-10-11T09:51:00Z</dcterms:modified>
</cp:coreProperties>
</file>