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BD122" w14:textId="007FFDC3" w:rsidR="00BC121E" w:rsidRPr="006F3D05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2C3C66">
        <w:rPr>
          <w:rFonts w:ascii="Arial Narrow" w:eastAsia="Times New Roman" w:hAnsi="Arial Narrow" w:cs="Arial"/>
          <w:bCs/>
          <w:i/>
          <w:sz w:val="24"/>
          <w:szCs w:val="24"/>
          <w:lang w:eastAsia="pl-PL"/>
        </w:rPr>
        <w:t>4</w:t>
      </w:r>
      <w:r w:rsidRPr="006F3D0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14:paraId="5282FC43" w14:textId="77777777" w:rsidR="00BC121E" w:rsidRPr="006F3D05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06147A4C" w14:textId="77777777" w:rsidR="00BC121E" w:rsidRPr="006F3D05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14:paraId="5AA474EC" w14:textId="77777777" w:rsidR="00BC121E" w:rsidRPr="006F3D05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6F3D05">
        <w:rPr>
          <w:rFonts w:ascii="Arial Narrow" w:hAnsi="Arial Narrow" w:cs="Arial"/>
          <w:b/>
          <w:sz w:val="24"/>
          <w:szCs w:val="24"/>
        </w:rPr>
        <w:t>Wykonawca:</w:t>
      </w:r>
    </w:p>
    <w:p w14:paraId="72266E3A" w14:textId="77777777" w:rsidR="00BC121E" w:rsidRPr="006F3D05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6F3D05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14:paraId="475FA7DF" w14:textId="77777777" w:rsidR="00BC121E" w:rsidRPr="006F3D05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6F3D05">
        <w:rPr>
          <w:rFonts w:ascii="Arial Narrow" w:hAnsi="Arial Narrow" w:cs="Arial"/>
          <w:i/>
          <w:sz w:val="16"/>
          <w:szCs w:val="16"/>
        </w:rPr>
        <w:t>(pełna nazwa/firma, adres, w zależności od podmiotu: NIP/PESEL, KRS/</w:t>
      </w:r>
      <w:proofErr w:type="spellStart"/>
      <w:r w:rsidRPr="006F3D05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6F3D05">
        <w:rPr>
          <w:rFonts w:ascii="Arial Narrow" w:hAnsi="Arial Narrow" w:cs="Arial"/>
          <w:i/>
          <w:sz w:val="16"/>
          <w:szCs w:val="16"/>
        </w:rPr>
        <w:t>)</w:t>
      </w:r>
    </w:p>
    <w:p w14:paraId="3BB7F924" w14:textId="77777777" w:rsidR="00BC121E" w:rsidRPr="006F3D05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6F3D05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1BDDBFD5" w14:textId="77777777" w:rsidR="00BC121E" w:rsidRPr="006F3D05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6F3D05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14:paraId="25151B7B" w14:textId="77777777" w:rsidR="00BC121E" w:rsidRPr="006F3D05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6F3D05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14:paraId="35CC1400" w14:textId="77777777" w:rsidR="00BC121E" w:rsidRPr="006F3D0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C175F" w:rsidRPr="006F3D05" w14:paraId="216EAF3D" w14:textId="77777777" w:rsidTr="005E48A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128276D" w14:textId="77777777" w:rsidR="00EC175F" w:rsidRPr="006F3D05" w:rsidRDefault="00EC175F" w:rsidP="005E48A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C7D823A" w14:textId="77777777" w:rsidR="00EC175F" w:rsidRPr="006F3D05" w:rsidRDefault="00EC175F" w:rsidP="005E48A2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6F3D05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6F3D05">
              <w:rPr>
                <w:rFonts w:ascii="Arial Narrow" w:eastAsia="Times New Roman" w:hAnsi="Arial Narrow" w:cs="Arial"/>
                <w:lang w:eastAsia="pl-PL"/>
              </w:rPr>
              <w:t xml:space="preserve">. Dz. U. z 2022r. poz. 1710) (dalej jako: ustawa </w:t>
            </w:r>
            <w:proofErr w:type="spellStart"/>
            <w:r w:rsidRPr="006F3D05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6F3D05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65F9A7D6" w14:textId="77777777" w:rsidR="00EC175F" w:rsidRPr="006F3D05" w:rsidRDefault="00EC175F" w:rsidP="005E48A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5A8A27F" w14:textId="77777777" w:rsidR="00EC175F" w:rsidRPr="006F3D05" w:rsidRDefault="00EC175F" w:rsidP="005E48A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2E458D7B" w14:textId="77777777" w:rsidR="00BC121E" w:rsidRPr="006F3D05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14:paraId="3D5164C0" w14:textId="77777777" w:rsidR="00BC121E" w:rsidRPr="006F3D05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14:paraId="7692F502" w14:textId="6127AD71" w:rsidR="00BC121E" w:rsidRPr="006F3D05" w:rsidRDefault="00EC175F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</w:t>
      </w:r>
      <w:r w:rsidR="0018100D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a wózka zabiegowego i wyposażenie </w:t>
      </w:r>
      <w:proofErr w:type="spellStart"/>
      <w:r w:rsidR="0018100D">
        <w:rPr>
          <w:rFonts w:ascii="Arial Narrow" w:eastAsia="Times New Roman" w:hAnsi="Arial Narrow" w:cs="Arial"/>
          <w:b/>
          <w:sz w:val="24"/>
          <w:szCs w:val="24"/>
          <w:lang w:eastAsia="pl-PL"/>
        </w:rPr>
        <w:t>sal</w:t>
      </w:r>
      <w:proofErr w:type="spellEnd"/>
      <w:r w:rsidR="0018100D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endoskopowych</w:t>
      </w:r>
    </w:p>
    <w:p w14:paraId="7ECE5711" w14:textId="10B39CCD" w:rsidR="00BC121E" w:rsidRPr="006F3D05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2C3C66">
        <w:rPr>
          <w:rFonts w:ascii="Arial Narrow" w:eastAsia="Times New Roman" w:hAnsi="Arial Narrow" w:cs="Arial"/>
          <w:b/>
          <w:sz w:val="24"/>
          <w:szCs w:val="24"/>
          <w:lang w:eastAsia="pl-PL"/>
        </w:rPr>
        <w:t>11</w:t>
      </w:r>
      <w:r w:rsidR="0018100D">
        <w:rPr>
          <w:rFonts w:ascii="Arial Narrow" w:eastAsia="Times New Roman" w:hAnsi="Arial Narrow" w:cs="Arial"/>
          <w:b/>
          <w:sz w:val="24"/>
          <w:szCs w:val="24"/>
          <w:lang w:eastAsia="pl-PL"/>
        </w:rPr>
        <w:t>9</w:t>
      </w:r>
      <w:r w:rsidR="00EC175F" w:rsidRPr="006F3D05">
        <w:rPr>
          <w:rFonts w:ascii="Arial Narrow" w:eastAsia="Times New Roman" w:hAnsi="Arial Narrow" w:cs="Arial"/>
          <w:b/>
          <w:sz w:val="24"/>
          <w:szCs w:val="24"/>
          <w:lang w:eastAsia="pl-PL"/>
        </w:rPr>
        <w:t>/2023</w:t>
      </w:r>
    </w:p>
    <w:p w14:paraId="4CEF256E" w14:textId="77777777" w:rsidR="00BC121E" w:rsidRPr="006F3D05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EC175F" w:rsidRPr="006F3D05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6F3D05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6F3D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6F3D05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0D7BC95A" w14:textId="0E015E2E" w:rsidR="00BC121E" w:rsidRPr="006F3D05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F3D05">
        <w:rPr>
          <w:rFonts w:ascii="Arial Narrow" w:eastAsia="Times New Roman" w:hAnsi="Arial Narrow" w:cs="Arial"/>
          <w:b/>
          <w:bCs/>
          <w:sz w:val="24"/>
          <w:szCs w:val="24"/>
        </w:rPr>
        <w:object w:dxaOrig="1440" w:dyaOrig="1440" w14:anchorId="01B9E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6F3D0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6F3D05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="00BC121E" w:rsidRPr="006F3D05">
        <w:rPr>
          <w:rFonts w:ascii="Arial Narrow" w:eastAsia="Times New Roman" w:hAnsi="Arial Narrow" w:cs="Arial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 w:rsidRPr="006F3D05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60E833BF" w14:textId="5E868578" w:rsidR="00BC121E" w:rsidRPr="006F3D05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b/>
          <w:bCs/>
          <w:sz w:val="24"/>
          <w:szCs w:val="24"/>
        </w:rPr>
        <w:object w:dxaOrig="1440" w:dyaOrig="1440" w14:anchorId="53EBE93D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6F3D0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6F3D05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Pr="006F3D05">
        <w:rPr>
          <w:rFonts w:ascii="Arial Narrow" w:eastAsia="Times New Roman" w:hAnsi="Arial Narrow" w:cs="Arial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14:paraId="47160D1D" w14:textId="77777777" w:rsidR="00BF69A4" w:rsidRPr="006F3D05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5"/>
        <w:gridCol w:w="5514"/>
      </w:tblGrid>
      <w:tr w:rsidR="00BC121E" w:rsidRPr="006F3D05" w14:paraId="0BB2878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1EC80" w14:textId="77777777"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AB19B" w14:textId="77777777"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C6F9D" w14:textId="77777777"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F3D05" w14:paraId="2BA63E2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5B69B" w14:textId="77777777"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B487B" w14:textId="77777777"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46F0" w14:textId="77777777"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F3D05" w14:paraId="633F7BF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A42C5" w14:textId="77777777"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3DAE" w14:textId="77777777"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B2C4E" w14:textId="77777777" w:rsidR="00BC121E" w:rsidRPr="006F3D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5844F9C" w14:textId="77777777" w:rsidR="00BC121E" w:rsidRPr="006F3D05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F3D05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0FEEDE14" w14:textId="77777777" w:rsidR="00BC121E" w:rsidRPr="006F3D05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F3D05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59CA66E7" w14:textId="77777777" w:rsidR="00067B62" w:rsidRPr="006F3D0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F3D05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6F3D05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6F3D0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4DA8A41" w14:textId="77777777" w:rsidR="00067B62" w:rsidRPr="006F3D0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F3D05" w14:paraId="79D08BB4" w14:textId="77777777" w:rsidTr="00620E37">
        <w:tc>
          <w:tcPr>
            <w:tcW w:w="2660" w:type="dxa"/>
            <w:shd w:val="clear" w:color="auto" w:fill="auto"/>
          </w:tcPr>
          <w:p w14:paraId="0EF6AD64" w14:textId="77777777" w:rsidR="00BC121E" w:rsidRPr="006F3D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14:paraId="28669DA3" w14:textId="77777777" w:rsidR="00BC121E" w:rsidRPr="006F3D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03BA348F" w14:textId="77777777" w:rsidR="00BC121E" w:rsidRPr="006F3D05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197F0A39" w14:textId="77777777" w:rsidR="00BC121E" w:rsidRPr="006F3D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14:paraId="39B7EFFE" w14:textId="77777777" w:rsidR="00BC121E" w:rsidRPr="006F3D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07EC175" w14:textId="77777777" w:rsidR="00BC121E" w:rsidRPr="006F3D05" w:rsidRDefault="00EC175F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F3D0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6F3D0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508C6F4D" w14:textId="77777777" w:rsidR="00BC121E" w:rsidRPr="006F3D05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14:paraId="3696C101" w14:textId="77777777" w:rsidR="00BC121E" w:rsidRPr="006F3D05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14:paraId="507709A5" w14:textId="77777777" w:rsidR="00106AC7" w:rsidRPr="006F3D05" w:rsidRDefault="00106AC7" w:rsidP="00BC121E">
      <w:pPr>
        <w:rPr>
          <w:rFonts w:ascii="Arial Narrow" w:hAnsi="Arial Narrow"/>
        </w:rPr>
      </w:pPr>
    </w:p>
    <w:sectPr w:rsidR="00106AC7" w:rsidRPr="006F3D05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7FF2E" w14:textId="77777777" w:rsidR="008B0D2F" w:rsidRDefault="008B0D2F">
      <w:r>
        <w:separator/>
      </w:r>
    </w:p>
  </w:endnote>
  <w:endnote w:type="continuationSeparator" w:id="0">
    <w:p w14:paraId="139F51FC" w14:textId="77777777" w:rsidR="008B0D2F" w:rsidRDefault="008B0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1854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4B2636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A7A8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70B829A" w14:textId="00539105" w:rsidR="009A4CD3" w:rsidRDefault="00A13C3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3DB49E7" wp14:editId="5E73175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93199011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94EF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F9E4DED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3D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3D0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0DF9D" w14:textId="77777777" w:rsidR="00EC175F" w:rsidRDefault="00EC17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795D9" w14:textId="77777777" w:rsidR="008B0D2F" w:rsidRDefault="008B0D2F">
      <w:r>
        <w:separator/>
      </w:r>
    </w:p>
  </w:footnote>
  <w:footnote w:type="continuationSeparator" w:id="0">
    <w:p w14:paraId="2D7C3672" w14:textId="77777777" w:rsidR="008B0D2F" w:rsidRDefault="008B0D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133BD" w14:textId="77777777" w:rsidR="00EC175F" w:rsidRDefault="00EC17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1435A" w14:textId="77777777" w:rsidR="00EC175F" w:rsidRDefault="00EC17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8B90A" w14:textId="77777777" w:rsidR="00EC175F" w:rsidRDefault="00EC17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4381377">
    <w:abstractNumId w:val="13"/>
  </w:num>
  <w:num w:numId="2" w16cid:durableId="1109861573">
    <w:abstractNumId w:val="0"/>
  </w:num>
  <w:num w:numId="3" w16cid:durableId="101655822">
    <w:abstractNumId w:val="11"/>
  </w:num>
  <w:num w:numId="4" w16cid:durableId="961812276">
    <w:abstractNumId w:val="8"/>
  </w:num>
  <w:num w:numId="5" w16cid:durableId="510219534">
    <w:abstractNumId w:val="7"/>
  </w:num>
  <w:num w:numId="6" w16cid:durableId="2111311699">
    <w:abstractNumId w:val="1"/>
  </w:num>
  <w:num w:numId="7" w16cid:durableId="1120108275">
    <w:abstractNumId w:val="6"/>
  </w:num>
  <w:num w:numId="8" w16cid:durableId="2088381080">
    <w:abstractNumId w:val="3"/>
  </w:num>
  <w:num w:numId="9" w16cid:durableId="1016425855">
    <w:abstractNumId w:val="2"/>
  </w:num>
  <w:num w:numId="10" w16cid:durableId="439027653">
    <w:abstractNumId w:val="5"/>
  </w:num>
  <w:num w:numId="11" w16cid:durableId="951205573">
    <w:abstractNumId w:val="10"/>
  </w:num>
  <w:num w:numId="12" w16cid:durableId="1476221803">
    <w:abstractNumId w:val="4"/>
  </w:num>
  <w:num w:numId="13" w16cid:durableId="523328968">
    <w:abstractNumId w:val="9"/>
  </w:num>
  <w:num w:numId="14" w16cid:durableId="21073878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D2F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100D"/>
    <w:rsid w:val="00204613"/>
    <w:rsid w:val="00283561"/>
    <w:rsid w:val="002B1E07"/>
    <w:rsid w:val="002C2DE7"/>
    <w:rsid w:val="002C3C66"/>
    <w:rsid w:val="002D160C"/>
    <w:rsid w:val="002D3BDF"/>
    <w:rsid w:val="002E71FA"/>
    <w:rsid w:val="002F1615"/>
    <w:rsid w:val="003024A8"/>
    <w:rsid w:val="00307E5F"/>
    <w:rsid w:val="00312A4F"/>
    <w:rsid w:val="00335040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F3D05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0D2F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13C32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175F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BEC7B96"/>
  <w15:docId w15:val="{ED6BF7AF-1B0E-4548-A623-0AF794401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DAE1C-BEFC-4C0F-B425-428D20E15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233</Words>
  <Characters>1730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2010-01-07T08:39:00Z</cp:lastPrinted>
  <dcterms:created xsi:type="dcterms:W3CDTF">2023-10-10T12:14:00Z</dcterms:created>
  <dcterms:modified xsi:type="dcterms:W3CDTF">2023-10-10T12:14:00Z</dcterms:modified>
</cp:coreProperties>
</file>