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C98E0" w14:textId="1CD3EDCB" w:rsidR="00025386" w:rsidRPr="00A72D9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72D9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960DD">
        <w:rPr>
          <w:rFonts w:ascii="Arial Narrow" w:hAnsi="Arial Narrow" w:cs="Arial"/>
          <w:bCs/>
          <w:i w:val="0"/>
          <w:szCs w:val="24"/>
        </w:rPr>
        <w:t>3</w:t>
      </w:r>
      <w:r w:rsidR="007666D6" w:rsidRPr="00A72D9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019247" w14:textId="77777777" w:rsidR="00B62AD0" w:rsidRPr="00A72D9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72D9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14:paraId="1E55A3E2" w14:textId="77777777"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567CD2C4" w14:textId="77777777" w:rsidR="00B62AD0" w:rsidRPr="00A72D9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0DAE95DA" w14:textId="77777777" w:rsidR="00B62AD0" w:rsidRPr="00A72D9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72D92">
        <w:rPr>
          <w:rFonts w:ascii="Arial Narrow" w:hAnsi="Arial Narrow" w:cs="Arial"/>
        </w:rPr>
        <w:t>………………………………………………………………</w:t>
      </w:r>
    </w:p>
    <w:p w14:paraId="7DB78E34" w14:textId="77777777" w:rsidR="00B62AD0" w:rsidRPr="00A72D9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72D9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A72D9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72D92">
        <w:rPr>
          <w:rFonts w:ascii="Arial Narrow" w:hAnsi="Arial Narrow" w:cs="Arial"/>
          <w:i/>
          <w:sz w:val="16"/>
          <w:szCs w:val="16"/>
        </w:rPr>
        <w:t>)</w:t>
      </w:r>
    </w:p>
    <w:p w14:paraId="05D76212" w14:textId="77777777" w:rsidR="00B62AD0" w:rsidRPr="00A72D9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72D9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2DA05B6" w14:textId="77777777" w:rsidR="00B62AD0" w:rsidRPr="00A72D9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72D92">
        <w:rPr>
          <w:rFonts w:ascii="Arial Narrow" w:hAnsi="Arial Narrow" w:cs="Arial"/>
        </w:rPr>
        <w:t>……………………………………………</w:t>
      </w:r>
      <w:r w:rsidR="00071D4C" w:rsidRPr="00A72D92">
        <w:rPr>
          <w:rFonts w:ascii="Arial Narrow" w:hAnsi="Arial Narrow" w:cs="Arial"/>
        </w:rPr>
        <w:t>…………………………………………………………....</w:t>
      </w:r>
      <w:r w:rsidRPr="00A72D92">
        <w:rPr>
          <w:rFonts w:ascii="Arial Narrow" w:hAnsi="Arial Narrow" w:cs="Arial"/>
        </w:rPr>
        <w:t>…</w:t>
      </w:r>
    </w:p>
    <w:p w14:paraId="7119E14B" w14:textId="77777777" w:rsidR="00B62AD0" w:rsidRPr="00A72D9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72D9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72D9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72D92" w14:paraId="3492BDE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E4F3B5" w14:textId="77777777" w:rsidR="00053927" w:rsidRPr="00A72D9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662B2A" w14:textId="77777777" w:rsidR="00053927" w:rsidRPr="00A72D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72D9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72D9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72D9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C8B2F7C" w14:textId="77777777" w:rsidR="0071340C" w:rsidRPr="00A72D9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72D9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72D9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A4623" w:rsidRPr="00A72D92">
        <w:rPr>
          <w:rFonts w:ascii="Arial Narrow" w:hAnsi="Arial Narrow" w:cs="Arial"/>
          <w:sz w:val="24"/>
          <w:szCs w:val="24"/>
        </w:rPr>
        <w:t>(</w:t>
      </w:r>
      <w:proofErr w:type="spellStart"/>
      <w:r w:rsidR="00FA4623" w:rsidRPr="00A72D92">
        <w:rPr>
          <w:rFonts w:ascii="Arial Narrow" w:hAnsi="Arial Narrow" w:cs="Arial"/>
          <w:sz w:val="24"/>
          <w:szCs w:val="24"/>
        </w:rPr>
        <w:t>t.j</w:t>
      </w:r>
      <w:proofErr w:type="spellEnd"/>
      <w:r w:rsidR="00FA4623" w:rsidRPr="00A72D92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14:paraId="7C4C499E" w14:textId="77777777" w:rsidR="003E42A1" w:rsidRDefault="003E42A1" w:rsidP="003E42A1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Dostawa wózka zabiegowego i wyposażenie </w:t>
      </w:r>
      <w:proofErr w:type="spellStart"/>
      <w:r>
        <w:rPr>
          <w:rFonts w:ascii="Arial Narrow" w:hAnsi="Arial Narrow" w:cs="Arial"/>
          <w:b/>
          <w:sz w:val="24"/>
          <w:szCs w:val="24"/>
        </w:rPr>
        <w:t>sal</w:t>
      </w:r>
      <w:proofErr w:type="spellEnd"/>
      <w:r>
        <w:rPr>
          <w:rFonts w:ascii="Arial Narrow" w:hAnsi="Arial Narrow" w:cs="Arial"/>
          <w:b/>
          <w:sz w:val="24"/>
          <w:szCs w:val="24"/>
        </w:rPr>
        <w:t xml:space="preserve"> endoskopowych</w:t>
      </w:r>
    </w:p>
    <w:p w14:paraId="411B9769" w14:textId="0D708E20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960DD">
        <w:rPr>
          <w:rFonts w:ascii="Arial Narrow" w:eastAsia="Times New Roman" w:hAnsi="Arial Narrow" w:cs="Arial"/>
          <w:b/>
          <w:sz w:val="24"/>
          <w:szCs w:val="24"/>
          <w:lang w:eastAsia="pl-PL"/>
        </w:rPr>
        <w:t>11</w:t>
      </w:r>
      <w:r w:rsidR="003E42A1">
        <w:rPr>
          <w:rFonts w:ascii="Arial Narrow" w:eastAsia="Times New Roman" w:hAnsi="Arial Narrow" w:cs="Arial"/>
          <w:b/>
          <w:sz w:val="24"/>
          <w:szCs w:val="24"/>
          <w:lang w:eastAsia="pl-PL"/>
        </w:rPr>
        <w:t>9</w:t>
      </w:r>
      <w:r w:rsidR="00FA4623" w:rsidRPr="00A72D92">
        <w:rPr>
          <w:rFonts w:ascii="Arial Narrow" w:eastAsia="Times New Roman" w:hAnsi="Arial Narrow" w:cs="Arial"/>
          <w:b/>
          <w:sz w:val="24"/>
          <w:szCs w:val="24"/>
          <w:lang w:eastAsia="pl-PL"/>
        </w:rPr>
        <w:t>/2023</w:t>
      </w:r>
    </w:p>
    <w:p w14:paraId="5A8C6239" w14:textId="77777777"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6A115B3" w14:textId="77777777" w:rsidR="00DC652A" w:rsidRPr="00A72D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CCA4A91" w14:textId="77777777" w:rsidR="0071340C" w:rsidRPr="00A72D9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14:paraId="779B9502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6B06324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7D827D4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A7CE25C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14:paraId="44049DF1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02BFB13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24BB72F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DBF5128" w14:textId="77777777" w:rsidR="0071340C" w:rsidRPr="00A72D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F992D8B" w14:textId="77777777" w:rsidR="00DC652A" w:rsidRPr="00A72D9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72D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275084F" w14:textId="77777777" w:rsidR="00DC652A" w:rsidRPr="00A72D9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ECC9E3C" w14:textId="77777777"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ADF2DFA" w14:textId="77777777" w:rsidR="0093388F" w:rsidRPr="00A72D9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F3A2EA" w14:textId="77777777" w:rsidR="0093388F" w:rsidRPr="00A72D9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3BDD5B4" w14:textId="77777777" w:rsidR="00CB29AC" w:rsidRPr="00A72D9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4BC4D68" w14:textId="77777777" w:rsidR="00CB29AC" w:rsidRPr="00A72D9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6F261BA" w14:textId="77777777" w:rsidR="00830970" w:rsidRPr="00A72D9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72D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72D9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B9BF955" w14:textId="77777777" w:rsidR="00E27ABB" w:rsidRPr="00A72D9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72D9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789"/>
      </w:tblGrid>
      <w:tr w:rsidR="00053927" w:rsidRPr="00A72D92" w14:paraId="71ABCEE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9B906C6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6A45AC0D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DE64B90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56ED88CF" w14:textId="77777777"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1A6618F" w14:textId="77777777" w:rsidR="00053927" w:rsidRPr="00A72D9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6F9AE87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3A92306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0AB15694" w14:textId="77777777" w:rsidR="00071D4C" w:rsidRPr="00A72D9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14:paraId="5053247C" w14:textId="77777777" w:rsidR="00053927" w:rsidRPr="00A72D9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72D9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0AB9625" w14:textId="77777777" w:rsidR="00053927" w:rsidRPr="00A72D9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72D9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672D3601" w14:textId="77777777" w:rsidR="00E27ABB" w:rsidRPr="00A72D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72D9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4ACED" w14:textId="77777777" w:rsidR="001E4323" w:rsidRDefault="001E4323" w:rsidP="00025386">
      <w:pPr>
        <w:spacing w:after="0" w:line="240" w:lineRule="auto"/>
      </w:pPr>
      <w:r>
        <w:separator/>
      </w:r>
    </w:p>
  </w:endnote>
  <w:endnote w:type="continuationSeparator" w:id="0">
    <w:p w14:paraId="403EEDB2" w14:textId="77777777" w:rsidR="001E4323" w:rsidRDefault="001E43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8268" w14:textId="77777777" w:rsidR="00FA4623" w:rsidRDefault="00FA46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7231" w14:textId="21C1FB0F" w:rsidR="00025386" w:rsidRDefault="0038105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08F3AE" wp14:editId="765123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78839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F2C1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14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E413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EE625" w14:textId="77777777" w:rsidR="00FA4623" w:rsidRDefault="00FA46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D6542" w14:textId="77777777" w:rsidR="001E4323" w:rsidRDefault="001E4323" w:rsidP="00025386">
      <w:pPr>
        <w:spacing w:after="0" w:line="240" w:lineRule="auto"/>
      </w:pPr>
      <w:r>
        <w:separator/>
      </w:r>
    </w:p>
  </w:footnote>
  <w:footnote w:type="continuationSeparator" w:id="0">
    <w:p w14:paraId="401FDB77" w14:textId="77777777" w:rsidR="001E4323" w:rsidRDefault="001E43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154C" w14:textId="77777777" w:rsidR="00FA4623" w:rsidRDefault="00FA4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F6B3" w14:textId="77777777" w:rsidR="00FA4623" w:rsidRDefault="00FA4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BAFD" w14:textId="77777777" w:rsidR="00FA4623" w:rsidRDefault="00FA4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00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43"/>
    <w:rsid w:val="00025386"/>
    <w:rsid w:val="000423B9"/>
    <w:rsid w:val="00053927"/>
    <w:rsid w:val="00066C44"/>
    <w:rsid w:val="00071D4C"/>
    <w:rsid w:val="00084786"/>
    <w:rsid w:val="00105769"/>
    <w:rsid w:val="0016158F"/>
    <w:rsid w:val="001B0646"/>
    <w:rsid w:val="001C2314"/>
    <w:rsid w:val="001E4323"/>
    <w:rsid w:val="00213980"/>
    <w:rsid w:val="00381059"/>
    <w:rsid w:val="003E42A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914CF"/>
    <w:rsid w:val="008960DD"/>
    <w:rsid w:val="008B797E"/>
    <w:rsid w:val="008F2498"/>
    <w:rsid w:val="0093388F"/>
    <w:rsid w:val="009A4A43"/>
    <w:rsid w:val="00A56A6F"/>
    <w:rsid w:val="00A72D92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62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84B3D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2023-07-13T12:14:00Z</cp:lastPrinted>
  <dcterms:created xsi:type="dcterms:W3CDTF">2023-10-10T12:17:00Z</dcterms:created>
  <dcterms:modified xsi:type="dcterms:W3CDTF">2023-10-10T12:17:00Z</dcterms:modified>
</cp:coreProperties>
</file>