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86353" w14:textId="218C98A2" w:rsidR="00415918" w:rsidRPr="00167C92" w:rsidRDefault="00415918">
      <w:pPr>
        <w:pStyle w:val="Tytu"/>
        <w:jc w:val="right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 xml:space="preserve">Załącznik nr </w:t>
      </w:r>
      <w:r w:rsidR="005F5183">
        <w:rPr>
          <w:rFonts w:ascii="Arial Narrow" w:hAnsi="Arial Narrow"/>
          <w:sz w:val="24"/>
        </w:rPr>
        <w:t>2</w:t>
      </w:r>
      <w:r w:rsidR="00167C92" w:rsidRPr="00167C92">
        <w:rPr>
          <w:rFonts w:ascii="Arial Narrow" w:hAnsi="Arial Narrow"/>
          <w:sz w:val="24"/>
        </w:rPr>
        <w:t xml:space="preserve"> do SWZ</w:t>
      </w:r>
    </w:p>
    <w:p w14:paraId="3257454D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590A6A8C" w14:textId="36C9465D" w:rsidR="00415918" w:rsidRPr="00167C92" w:rsidRDefault="00F675BD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AC1DFD" wp14:editId="235CB645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204850863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DCAD77" w14:textId="77777777" w:rsidR="00415918" w:rsidRDefault="00415918"/>
                          <w:p w14:paraId="3AF79D80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8620739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BBF9BC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688DF2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1A3F12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CF2A4A7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AC1DFD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66DCAD77" w14:textId="77777777" w:rsidR="00415918" w:rsidRDefault="00415918"/>
                    <w:p w14:paraId="3AF79D80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8620739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73BBF9BC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0D688DF2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7F1A3F12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CF2A4A7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7FA652F3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2AC9292B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023D17E3" w14:textId="77777777" w:rsidR="00415918" w:rsidRPr="00167C92" w:rsidRDefault="00415918">
      <w:pPr>
        <w:rPr>
          <w:rFonts w:ascii="Arial Narrow" w:hAnsi="Arial Narrow"/>
        </w:rPr>
      </w:pPr>
    </w:p>
    <w:p w14:paraId="7CCA1AF4" w14:textId="77777777" w:rsidR="00415918" w:rsidRPr="00167C92" w:rsidRDefault="00415918">
      <w:pPr>
        <w:rPr>
          <w:rFonts w:ascii="Arial Narrow" w:hAnsi="Arial Narrow"/>
        </w:rPr>
      </w:pPr>
    </w:p>
    <w:p w14:paraId="70790B62" w14:textId="77777777" w:rsidR="00415918" w:rsidRPr="00167C92" w:rsidRDefault="00415918">
      <w:pPr>
        <w:rPr>
          <w:rFonts w:ascii="Arial Narrow" w:hAnsi="Arial Narrow"/>
          <w:b/>
          <w:sz w:val="22"/>
        </w:rPr>
      </w:pPr>
    </w:p>
    <w:p w14:paraId="6EB6B266" w14:textId="77777777" w:rsidR="00415918" w:rsidRPr="00167C92" w:rsidRDefault="00415918">
      <w:pPr>
        <w:pStyle w:val="Nagwek2"/>
        <w:jc w:val="center"/>
        <w:rPr>
          <w:rFonts w:ascii="Arial Narrow" w:hAnsi="Arial Narrow"/>
          <w:b/>
        </w:rPr>
      </w:pPr>
      <w:r w:rsidRPr="00167C92">
        <w:rPr>
          <w:rFonts w:ascii="Arial Narrow" w:hAnsi="Arial Narrow"/>
          <w:b/>
        </w:rPr>
        <w:t>W Y K A Z   DOSTAW</w:t>
      </w:r>
    </w:p>
    <w:p w14:paraId="71E6E05F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413A9D50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00B1E932" w14:textId="581050F5" w:rsidR="00415918" w:rsidRPr="00167C92" w:rsidRDefault="00415918">
      <w:pPr>
        <w:spacing w:line="360" w:lineRule="auto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>Składając ofertę w przetargu „</w:t>
      </w:r>
      <w:r w:rsidR="00420FC5" w:rsidRPr="00167C92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5F5183" w:rsidRPr="00167C92">
        <w:rPr>
          <w:rFonts w:ascii="Arial Narrow" w:hAnsi="Arial Narrow"/>
          <w:b/>
          <w:sz w:val="24"/>
        </w:rPr>
        <w:t>Pzp</w:t>
      </w:r>
      <w:r w:rsidR="005F5183" w:rsidRPr="00167C92">
        <w:rPr>
          <w:rFonts w:ascii="Arial Narrow" w:hAnsi="Arial Narrow"/>
          <w:sz w:val="24"/>
        </w:rPr>
        <w:t>„</w:t>
      </w:r>
      <w:proofErr w:type="gramEnd"/>
      <w:r w:rsidR="005F5183" w:rsidRPr="00167C92">
        <w:rPr>
          <w:rFonts w:ascii="Arial Narrow" w:hAnsi="Arial Narrow"/>
          <w:sz w:val="24"/>
        </w:rPr>
        <w:t>na</w:t>
      </w:r>
      <w:proofErr w:type="spellEnd"/>
      <w:r w:rsidRPr="00167C92">
        <w:rPr>
          <w:rFonts w:ascii="Arial Narrow" w:hAnsi="Arial Narrow"/>
          <w:sz w:val="24"/>
        </w:rPr>
        <w:t> :</w:t>
      </w:r>
    </w:p>
    <w:p w14:paraId="4FE3FC45" w14:textId="0A514216" w:rsidR="00AD3141" w:rsidRDefault="00AD3141" w:rsidP="00AD3141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Dostaw</w:t>
      </w:r>
      <w:r>
        <w:rPr>
          <w:rFonts w:ascii="Arial Narrow" w:hAnsi="Arial Narrow" w:cs="Arial"/>
          <w:b/>
          <w:sz w:val="24"/>
          <w:szCs w:val="24"/>
        </w:rPr>
        <w:t>ę</w:t>
      </w:r>
      <w:r>
        <w:rPr>
          <w:rFonts w:ascii="Arial Narrow" w:hAnsi="Arial Narrow" w:cs="Arial"/>
          <w:b/>
          <w:sz w:val="24"/>
          <w:szCs w:val="24"/>
        </w:rPr>
        <w:t xml:space="preserve"> wózka zabiegowego i wyposażenie </w:t>
      </w:r>
      <w:proofErr w:type="spellStart"/>
      <w:r>
        <w:rPr>
          <w:rFonts w:ascii="Arial Narrow" w:hAnsi="Arial Narrow" w:cs="Arial"/>
          <w:b/>
          <w:sz w:val="24"/>
          <w:szCs w:val="24"/>
        </w:rPr>
        <w:t>sal</w:t>
      </w:r>
      <w:proofErr w:type="spellEnd"/>
      <w:r>
        <w:rPr>
          <w:rFonts w:ascii="Arial Narrow" w:hAnsi="Arial Narrow" w:cs="Arial"/>
          <w:b/>
          <w:sz w:val="24"/>
          <w:szCs w:val="24"/>
        </w:rPr>
        <w:t xml:space="preserve"> endoskopowych</w:t>
      </w:r>
    </w:p>
    <w:p w14:paraId="2E3F2EB1" w14:textId="77777777" w:rsidR="00415918" w:rsidRPr="00167C9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>oświadczamy, że:</w:t>
      </w:r>
    </w:p>
    <w:p w14:paraId="48EEF7B8" w14:textId="77777777" w:rsidR="00415918" w:rsidRPr="00167C9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12A22942" w14:textId="77777777" w:rsidR="00415918" w:rsidRPr="00167C92" w:rsidRDefault="00415918">
      <w:pPr>
        <w:rPr>
          <w:rFonts w:ascii="Arial Narrow" w:hAnsi="Arial Narrow"/>
          <w:sz w:val="24"/>
        </w:rPr>
      </w:pPr>
    </w:p>
    <w:p w14:paraId="72159387" w14:textId="77777777" w:rsidR="00415918" w:rsidRPr="00167C9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67C92" w14:paraId="7F874DE2" w14:textId="77777777">
        <w:tc>
          <w:tcPr>
            <w:tcW w:w="426" w:type="dxa"/>
            <w:vAlign w:val="center"/>
          </w:tcPr>
          <w:p w14:paraId="40C997FB" w14:textId="77777777" w:rsidR="00415918" w:rsidRPr="00167C9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0D84E6E" w14:textId="77777777" w:rsidR="00415918" w:rsidRPr="00167C9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5545880F" w14:textId="77777777" w:rsidR="00415918" w:rsidRPr="00167C9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78186D5" w14:textId="77777777" w:rsidR="00415918" w:rsidRPr="00167C9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F1E7BFB" w14:textId="77777777" w:rsidR="00415918" w:rsidRPr="00167C9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67C92" w14:paraId="0366B7B9" w14:textId="77777777">
        <w:trPr>
          <w:trHeight w:val="765"/>
        </w:trPr>
        <w:tc>
          <w:tcPr>
            <w:tcW w:w="426" w:type="dxa"/>
          </w:tcPr>
          <w:p w14:paraId="04C3C121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4D4C35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1579F5A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9890DFF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9EAC25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E2F0B48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DD0840D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67C92" w14:paraId="6B6172D7" w14:textId="77777777">
        <w:tc>
          <w:tcPr>
            <w:tcW w:w="426" w:type="dxa"/>
          </w:tcPr>
          <w:p w14:paraId="16A2F53F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4A73ED8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F22867D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A8E2EB9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BA3235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C904416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590B44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67C92" w14:paraId="4030BBE0" w14:textId="77777777">
        <w:tc>
          <w:tcPr>
            <w:tcW w:w="426" w:type="dxa"/>
          </w:tcPr>
          <w:p w14:paraId="147F9AE5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E65EF2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7955CBA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8131B39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0081069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506A302F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4C76314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67C92" w14:paraId="68BD1024" w14:textId="77777777">
        <w:tc>
          <w:tcPr>
            <w:tcW w:w="426" w:type="dxa"/>
          </w:tcPr>
          <w:p w14:paraId="28A45066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2AD3298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97ACD62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725EC1D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14DFE144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6BD1A12D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4213362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3821113E" w14:textId="77777777" w:rsidR="00415918" w:rsidRPr="00167C9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  <w:u w:val="dotted"/>
        </w:rPr>
        <w:tab/>
      </w:r>
      <w:r w:rsidRPr="00167C92">
        <w:rPr>
          <w:rFonts w:ascii="Arial Narrow" w:hAnsi="Arial Narrow"/>
          <w:sz w:val="24"/>
        </w:rPr>
        <w:t xml:space="preserve"> dnia </w:t>
      </w:r>
      <w:r w:rsidRPr="00167C92">
        <w:rPr>
          <w:rFonts w:ascii="Arial Narrow" w:hAnsi="Arial Narrow"/>
          <w:sz w:val="24"/>
          <w:u w:val="dotted"/>
        </w:rPr>
        <w:tab/>
      </w:r>
      <w:r w:rsidRPr="00167C92">
        <w:rPr>
          <w:rFonts w:ascii="Arial Narrow" w:hAnsi="Arial Narrow"/>
          <w:sz w:val="24"/>
        </w:rPr>
        <w:tab/>
      </w:r>
      <w:r w:rsidRPr="00167C92">
        <w:rPr>
          <w:rFonts w:ascii="Arial Narrow" w:hAnsi="Arial Narrow"/>
          <w:sz w:val="24"/>
          <w:u w:val="dotted"/>
        </w:rPr>
        <w:tab/>
      </w:r>
    </w:p>
    <w:p w14:paraId="679F3B08" w14:textId="77777777" w:rsidR="00415918" w:rsidRPr="00167C92" w:rsidRDefault="00415918">
      <w:pPr>
        <w:ind w:left="5529"/>
        <w:jc w:val="center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62A894FF" w14:textId="77777777" w:rsidR="00415918" w:rsidRPr="00167C92" w:rsidRDefault="00415918">
      <w:pPr>
        <w:rPr>
          <w:rFonts w:ascii="Arial Narrow" w:hAnsi="Arial Narrow"/>
        </w:rPr>
      </w:pPr>
    </w:p>
    <w:p w14:paraId="7868D479" w14:textId="77777777" w:rsidR="00167C92" w:rsidRPr="00167C92" w:rsidRDefault="00167C92">
      <w:pPr>
        <w:rPr>
          <w:rFonts w:ascii="Arial Narrow" w:hAnsi="Arial Narrow"/>
        </w:rPr>
      </w:pPr>
    </w:p>
    <w:sectPr w:rsidR="00167C92" w:rsidRPr="00167C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62135" w14:textId="77777777" w:rsidR="00A34A4C" w:rsidRDefault="00A34A4C">
      <w:r>
        <w:separator/>
      </w:r>
    </w:p>
  </w:endnote>
  <w:endnote w:type="continuationSeparator" w:id="0">
    <w:p w14:paraId="7F060905" w14:textId="77777777" w:rsidR="00A34A4C" w:rsidRDefault="00A34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3878C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93EBFC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2DA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69318" w14:textId="77777777" w:rsidR="00415918" w:rsidRDefault="00415918">
    <w:pPr>
      <w:pStyle w:val="Stopka"/>
      <w:tabs>
        <w:tab w:val="clear" w:pos="4536"/>
      </w:tabs>
      <w:jc w:val="center"/>
    </w:pPr>
  </w:p>
  <w:p w14:paraId="2985C148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67C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67C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2E1E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D0B4B5" w14:textId="77777777" w:rsidR="00415918" w:rsidRDefault="00415918">
    <w:pPr>
      <w:pStyle w:val="Stopka"/>
      <w:tabs>
        <w:tab w:val="clear" w:pos="4536"/>
      </w:tabs>
      <w:jc w:val="center"/>
    </w:pPr>
  </w:p>
  <w:p w14:paraId="2FB1452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12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3DE2F" w14:textId="77777777" w:rsidR="00A34A4C" w:rsidRDefault="00A34A4C">
      <w:r>
        <w:separator/>
      </w:r>
    </w:p>
  </w:footnote>
  <w:footnote w:type="continuationSeparator" w:id="0">
    <w:p w14:paraId="70EE7A00" w14:textId="77777777" w:rsidR="00A34A4C" w:rsidRDefault="00A34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4D61" w14:textId="77777777" w:rsidR="00420FC5" w:rsidRDefault="00420F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051A2" w14:textId="77777777" w:rsidR="00420FC5" w:rsidRDefault="00420F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DEC93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25D"/>
    <w:rsid w:val="00167C92"/>
    <w:rsid w:val="00415918"/>
    <w:rsid w:val="00420FC5"/>
    <w:rsid w:val="005F5183"/>
    <w:rsid w:val="00721D33"/>
    <w:rsid w:val="00A34A4C"/>
    <w:rsid w:val="00AD3141"/>
    <w:rsid w:val="00D16A81"/>
    <w:rsid w:val="00F675BD"/>
    <w:rsid w:val="00FE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05CB65"/>
  <w15:docId w15:val="{D7D95A71-EAEE-4A33-9C83-73530B84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4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2000-12-14T18:24:00Z</cp:lastPrinted>
  <dcterms:created xsi:type="dcterms:W3CDTF">2023-10-10T12:17:00Z</dcterms:created>
  <dcterms:modified xsi:type="dcterms:W3CDTF">2023-10-10T12:17:00Z</dcterms:modified>
</cp:coreProperties>
</file>