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FF2C8" w14:textId="77777777" w:rsidR="00FB7F50" w:rsidRPr="0010276A" w:rsidRDefault="00554EFE" w:rsidP="00FB7F50">
      <w:pPr>
        <w:spacing w:after="240"/>
        <w:jc w:val="right"/>
      </w:pPr>
      <w:bookmarkStart w:id="0" w:name="_Hlk53520193"/>
      <w:r w:rsidRPr="0010276A">
        <w:t>Poznań</w:t>
      </w:r>
      <w:r w:rsidR="00FB7F50" w:rsidRPr="0010276A">
        <w:t xml:space="preserve"> dnia: </w:t>
      </w:r>
      <w:r w:rsidRPr="0010276A">
        <w:t>2023-10-12</w:t>
      </w:r>
    </w:p>
    <w:p w14:paraId="057991B6" w14:textId="77777777" w:rsidR="00554EFE" w:rsidRPr="0010276A" w:rsidRDefault="00554EFE" w:rsidP="00FB7F50">
      <w:pPr>
        <w:spacing w:after="40"/>
        <w:rPr>
          <w:b/>
          <w:bCs/>
        </w:rPr>
      </w:pPr>
      <w:r w:rsidRPr="0010276A">
        <w:rPr>
          <w:b/>
          <w:bCs/>
        </w:rPr>
        <w:t>Szpital Wojewódzki w Poznaniu</w:t>
      </w:r>
    </w:p>
    <w:p w14:paraId="23D7B668" w14:textId="77777777" w:rsidR="00FB7F50" w:rsidRPr="0010276A" w:rsidRDefault="00554EFE" w:rsidP="00FB7F50">
      <w:pPr>
        <w:spacing w:after="40"/>
        <w:rPr>
          <w:b/>
          <w:bCs/>
        </w:rPr>
      </w:pPr>
      <w:r w:rsidRPr="0010276A">
        <w:rPr>
          <w:b/>
          <w:bCs/>
        </w:rPr>
        <w:t>Dział Zamówień Publicznych</w:t>
      </w:r>
    </w:p>
    <w:p w14:paraId="257D6B9B" w14:textId="77777777" w:rsidR="00FB7F50" w:rsidRPr="0010276A" w:rsidRDefault="00554EFE" w:rsidP="00FB7F50">
      <w:r w:rsidRPr="0010276A">
        <w:t>Juraszów</w:t>
      </w:r>
      <w:r w:rsidR="00FB7F50" w:rsidRPr="0010276A">
        <w:t xml:space="preserve"> </w:t>
      </w:r>
      <w:r w:rsidRPr="0010276A">
        <w:t>7/19</w:t>
      </w:r>
    </w:p>
    <w:p w14:paraId="5795D925" w14:textId="77777777" w:rsidR="00FB7F50" w:rsidRPr="0010276A" w:rsidRDefault="00554EFE" w:rsidP="00FB7F50">
      <w:r w:rsidRPr="0010276A">
        <w:t>60-479</w:t>
      </w:r>
      <w:r w:rsidR="00FB7F50" w:rsidRPr="0010276A">
        <w:t xml:space="preserve"> </w:t>
      </w:r>
      <w:r w:rsidRPr="0010276A">
        <w:t>Poznań</w:t>
      </w:r>
    </w:p>
    <w:p w14:paraId="69F1F4FB" w14:textId="77777777" w:rsidR="00E62859" w:rsidRPr="0010276A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10276A">
        <w:rPr>
          <w:b/>
        </w:rPr>
        <w:t>WYKONAWCY</w:t>
      </w:r>
    </w:p>
    <w:p w14:paraId="02502DC2" w14:textId="77777777" w:rsidR="00E62859" w:rsidRPr="0010276A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10276A">
        <w:t>ubiegający się o zamówienie</w:t>
      </w:r>
    </w:p>
    <w:p w14:paraId="58F82685" w14:textId="77777777" w:rsidR="008642B3" w:rsidRPr="0010276A" w:rsidRDefault="009F0E5C">
      <w:pPr>
        <w:pStyle w:val="Nagwek1"/>
        <w:spacing w:before="600"/>
        <w:rPr>
          <w:sz w:val="28"/>
        </w:rPr>
      </w:pPr>
      <w:r w:rsidRPr="0010276A">
        <w:rPr>
          <w:sz w:val="28"/>
        </w:rPr>
        <w:t>ZAWIADOMIENIE</w:t>
      </w:r>
    </w:p>
    <w:p w14:paraId="42EA9B41" w14:textId="77777777" w:rsidR="008642B3" w:rsidRPr="0010276A" w:rsidRDefault="008642B3" w:rsidP="00C65E53">
      <w:pPr>
        <w:spacing w:after="480"/>
        <w:jc w:val="center"/>
        <w:rPr>
          <w:b/>
          <w:sz w:val="28"/>
        </w:rPr>
      </w:pPr>
      <w:r w:rsidRPr="0010276A">
        <w:rPr>
          <w:b/>
          <w:sz w:val="28"/>
        </w:rPr>
        <w:t xml:space="preserve">o </w:t>
      </w:r>
      <w:r w:rsidR="0054734E" w:rsidRPr="0010276A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984"/>
      </w:tblGrid>
      <w:tr w:rsidR="00554EFE" w:rsidRPr="0010276A" w14:paraId="2BBFB49B" w14:textId="77777777" w:rsidTr="000C3D01">
        <w:trPr>
          <w:trHeight w:val="638"/>
        </w:trPr>
        <w:tc>
          <w:tcPr>
            <w:tcW w:w="959" w:type="dxa"/>
            <w:shd w:val="clear" w:color="auto" w:fill="auto"/>
          </w:tcPr>
          <w:p w14:paraId="3D52DC6A" w14:textId="77777777" w:rsidR="00554EFE" w:rsidRPr="0010276A" w:rsidRDefault="00554EFE" w:rsidP="000C3D01">
            <w:pPr>
              <w:spacing w:after="60" w:line="276" w:lineRule="auto"/>
              <w:jc w:val="both"/>
            </w:pPr>
            <w:r w:rsidRPr="0010276A">
              <w:t>Dotyczy:</w:t>
            </w:r>
          </w:p>
        </w:tc>
        <w:tc>
          <w:tcPr>
            <w:tcW w:w="9261" w:type="dxa"/>
            <w:shd w:val="clear" w:color="auto" w:fill="auto"/>
          </w:tcPr>
          <w:p w14:paraId="2EDE9325" w14:textId="6CB9DDF2" w:rsidR="00554EFE" w:rsidRPr="0010276A" w:rsidRDefault="00554EFE" w:rsidP="000C3D01">
            <w:pPr>
              <w:spacing w:after="60" w:line="276" w:lineRule="auto"/>
              <w:jc w:val="both"/>
            </w:pPr>
            <w:r w:rsidRPr="0010276A">
              <w:t>postępowania o udzielenie zamówienia publicznego, prowadzonego w trybie podstawowy</w:t>
            </w:r>
            <w:r w:rsidR="0010276A" w:rsidRPr="0010276A">
              <w:t>m</w:t>
            </w:r>
            <w:r w:rsidRPr="0010276A">
              <w:t xml:space="preserve"> bez negocjacji - art. 275 pkt. 1 ustawy </w:t>
            </w:r>
            <w:proofErr w:type="spellStart"/>
            <w:r w:rsidRPr="0010276A">
              <w:t>Pzp</w:t>
            </w:r>
            <w:proofErr w:type="spellEnd"/>
            <w:r w:rsidRPr="0010276A">
              <w:rPr>
                <w:b/>
              </w:rPr>
              <w:t xml:space="preserve"> </w:t>
            </w:r>
            <w:r w:rsidRPr="0010276A">
              <w:rPr>
                <w:bCs/>
              </w:rPr>
              <w:t>na</w:t>
            </w:r>
            <w:r w:rsidRPr="0010276A">
              <w:rPr>
                <w:b/>
              </w:rPr>
              <w:t xml:space="preserve"> </w:t>
            </w:r>
            <w:r w:rsidRPr="0010276A">
              <w:rPr>
                <w:bCs/>
              </w:rPr>
              <w:t>”</w:t>
            </w:r>
            <w:r w:rsidRPr="0010276A">
              <w:rPr>
                <w:b/>
                <w:bCs/>
              </w:rPr>
              <w:t>Podniesienie poziomu cyberbezpieczeństwa poprzez instalacje i konfigurację systemu SIEM</w:t>
            </w:r>
            <w:r w:rsidRPr="0010276A">
              <w:rPr>
                <w:bCs/>
              </w:rPr>
              <w:t>”</w:t>
            </w:r>
            <w:r w:rsidRPr="0010276A">
              <w:rPr>
                <w:b/>
              </w:rPr>
              <w:t xml:space="preserve"> </w:t>
            </w:r>
            <w:r w:rsidRPr="0010276A">
              <w:rPr>
                <w:bCs/>
              </w:rPr>
              <w:t>– znak sprawy</w:t>
            </w:r>
            <w:r w:rsidRPr="0010276A">
              <w:rPr>
                <w:b/>
              </w:rPr>
              <w:t xml:space="preserve"> SZW/DZP/107/2023</w:t>
            </w:r>
            <w:r w:rsidRPr="0010276A">
              <w:rPr>
                <w:bCs/>
              </w:rPr>
              <w:t>.</w:t>
            </w:r>
          </w:p>
        </w:tc>
      </w:tr>
    </w:tbl>
    <w:p w14:paraId="748060B1" w14:textId="77777777" w:rsidR="00554EFE" w:rsidRPr="0010276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10276A">
        <w:t xml:space="preserve">Zamawiający, </w:t>
      </w:r>
      <w:r w:rsidR="00554EFE" w:rsidRPr="0010276A">
        <w:rPr>
          <w:b/>
        </w:rPr>
        <w:t>Szpital Wojewódzki w Poznaniu</w:t>
      </w:r>
    </w:p>
    <w:p w14:paraId="7C0A63F4" w14:textId="77777777" w:rsidR="008642B3" w:rsidRPr="0010276A" w:rsidRDefault="00554EF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10276A">
        <w:rPr>
          <w:b/>
        </w:rPr>
        <w:t>Dział Zamówień Publicznych</w:t>
      </w:r>
      <w:r w:rsidR="00C65E53" w:rsidRPr="0010276A">
        <w:t xml:space="preserve">, działając na podstawie art. 253 ust. 1 ustawy z dnia 11 września 2019r. Prawo zamówień publicznych </w:t>
      </w:r>
      <w:r w:rsidRPr="0010276A">
        <w:t>(</w:t>
      </w:r>
      <w:proofErr w:type="spellStart"/>
      <w:r w:rsidRPr="0010276A">
        <w:t>t.j</w:t>
      </w:r>
      <w:proofErr w:type="spellEnd"/>
      <w:r w:rsidRPr="0010276A">
        <w:t>. Dz. U. z 2022r. poz. 1710)</w:t>
      </w:r>
      <w:r w:rsidR="00C65E53" w:rsidRPr="0010276A">
        <w:t xml:space="preserve">, zwanej dalej „ustawą </w:t>
      </w:r>
      <w:proofErr w:type="spellStart"/>
      <w:r w:rsidR="00C65E53" w:rsidRPr="0010276A">
        <w:t>Pzp</w:t>
      </w:r>
      <w:proofErr w:type="spellEnd"/>
      <w:r w:rsidR="00C65E53" w:rsidRPr="0010276A">
        <w:t>”</w:t>
      </w:r>
      <w:r w:rsidR="00D26ED6" w:rsidRPr="0010276A">
        <w:t xml:space="preserve">, </w:t>
      </w:r>
      <w:r w:rsidR="00C65E53" w:rsidRPr="0010276A">
        <w:t>informuje</w:t>
      </w:r>
      <w:r w:rsidR="00D26ED6" w:rsidRPr="0010276A">
        <w:t xml:space="preserve">, że w toczącym się postępowaniu o udzielenie zamówienia publicznego, jako </w:t>
      </w:r>
      <w:r w:rsidR="00756CDA" w:rsidRPr="0010276A">
        <w:t>najkorzystniejsz</w:t>
      </w:r>
      <w:r w:rsidR="00D26ED6" w:rsidRPr="0010276A">
        <w:t xml:space="preserve">a wybrana została </w:t>
      </w:r>
      <w:r w:rsidR="00756CDA" w:rsidRPr="0010276A">
        <w:t>ofer</w:t>
      </w:r>
      <w:r w:rsidR="00D26ED6" w:rsidRPr="0010276A">
        <w:t>t</w:t>
      </w:r>
      <w:r w:rsidR="009F0E5C" w:rsidRPr="0010276A">
        <w:t>a</w:t>
      </w:r>
      <w:r w:rsidR="00D26ED6" w:rsidRPr="0010276A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54EFE" w:rsidRPr="0010276A" w14:paraId="02B8FB82" w14:textId="77777777" w:rsidTr="000C3D01">
        <w:trPr>
          <w:cantSplit/>
        </w:trPr>
        <w:tc>
          <w:tcPr>
            <w:tcW w:w="10080" w:type="dxa"/>
          </w:tcPr>
          <w:p w14:paraId="35A97902" w14:textId="7916A0CF" w:rsidR="00554EFE" w:rsidRPr="0010276A" w:rsidRDefault="00554EFE" w:rsidP="000C3D01">
            <w:pPr>
              <w:spacing w:before="120" w:after="40" w:line="276" w:lineRule="auto"/>
              <w:jc w:val="both"/>
              <w:rPr>
                <w:b/>
              </w:rPr>
            </w:pPr>
            <w:r w:rsidRPr="0010276A">
              <w:rPr>
                <w:b/>
              </w:rPr>
              <w:t xml:space="preserve">KONSULTANT IT </w:t>
            </w:r>
            <w:r w:rsidR="00474D1A">
              <w:rPr>
                <w:b/>
              </w:rPr>
              <w:t xml:space="preserve">Sp. z o.o. </w:t>
            </w:r>
          </w:p>
          <w:p w14:paraId="419414D3" w14:textId="6C0E44D1" w:rsidR="00554EFE" w:rsidRPr="0010276A" w:rsidRDefault="0010276A" w:rsidP="0010276A">
            <w:r w:rsidRPr="0010276A">
              <w:t>ul. Krzywa</w:t>
            </w:r>
            <w:r w:rsidR="00554EFE" w:rsidRPr="0010276A">
              <w:t xml:space="preserve"> 21 </w:t>
            </w:r>
          </w:p>
          <w:p w14:paraId="68EFA6FC" w14:textId="291B192F" w:rsidR="00554EFE" w:rsidRPr="0010276A" w:rsidRDefault="00554EFE" w:rsidP="0010276A">
            <w:r w:rsidRPr="0010276A">
              <w:t xml:space="preserve">60-118 </w:t>
            </w:r>
            <w:r w:rsidR="0010276A" w:rsidRPr="0010276A">
              <w:t>Poznań</w:t>
            </w:r>
          </w:p>
          <w:p w14:paraId="4CE60490" w14:textId="77777777" w:rsidR="00554EFE" w:rsidRPr="0010276A" w:rsidRDefault="00554EFE" w:rsidP="000C3D01">
            <w:pPr>
              <w:spacing w:before="40" w:after="40" w:line="276" w:lineRule="auto"/>
              <w:jc w:val="both"/>
            </w:pPr>
            <w:r w:rsidRPr="0010276A">
              <w:t>na:</w:t>
            </w:r>
          </w:p>
          <w:p w14:paraId="2F49DB2F" w14:textId="77777777" w:rsidR="00554EFE" w:rsidRPr="0010276A" w:rsidRDefault="00554EFE" w:rsidP="00362B58">
            <w:pPr>
              <w:jc w:val="both"/>
              <w:rPr>
                <w:b/>
              </w:rPr>
            </w:pPr>
            <w:r w:rsidRPr="0010276A">
              <w:t xml:space="preserve">Podniesienie poziomu cyberbezpieczeństwa poprzez instalacje i konfigurację systemu SIEM za cenę brutto </w:t>
            </w:r>
            <w:r w:rsidRPr="0010276A">
              <w:rPr>
                <w:b/>
              </w:rPr>
              <w:t>499 995.00 zł</w:t>
            </w:r>
            <w:r w:rsidRPr="0010276A">
              <w:rPr>
                <w:bCs/>
              </w:rPr>
              <w:t>.</w:t>
            </w:r>
          </w:p>
          <w:p w14:paraId="3F6A6FDE" w14:textId="77777777" w:rsidR="00554EFE" w:rsidRPr="0010276A" w:rsidRDefault="00554EFE" w:rsidP="000C3D01">
            <w:pPr>
              <w:spacing w:before="120" w:line="276" w:lineRule="auto"/>
              <w:jc w:val="both"/>
              <w:rPr>
                <w:color w:val="000000"/>
                <w:u w:val="single"/>
              </w:rPr>
            </w:pPr>
            <w:r w:rsidRPr="0010276A">
              <w:rPr>
                <w:color w:val="000000"/>
                <w:u w:val="single"/>
              </w:rPr>
              <w:t>Uzasadnienie wyboru:</w:t>
            </w:r>
          </w:p>
          <w:p w14:paraId="715270A9" w14:textId="19535751" w:rsidR="00554EFE" w:rsidRPr="0010276A" w:rsidRDefault="0010276A" w:rsidP="000C3D01">
            <w:pPr>
              <w:pStyle w:val="Nagwek"/>
              <w:tabs>
                <w:tab w:val="clear" w:pos="4536"/>
                <w:tab w:val="clear" w:pos="9072"/>
              </w:tabs>
              <w:spacing w:after="120"/>
              <w:rPr>
                <w:highlight w:val="darkGray"/>
              </w:rPr>
            </w:pPr>
            <w:r w:rsidRPr="004D3DB4">
              <w:rPr>
                <w:sz w:val="22"/>
                <w:szCs w:val="22"/>
              </w:rPr>
              <w:t xml:space="preserve">Oferta otrzymała największą ilość punktów spośród ofert podlegających ocenie - łącznie </w:t>
            </w:r>
            <w:r>
              <w:rPr>
                <w:sz w:val="22"/>
                <w:szCs w:val="22"/>
              </w:rPr>
              <w:t>60</w:t>
            </w:r>
            <w:r w:rsidRPr="004D3DB4">
              <w:rPr>
                <w:sz w:val="22"/>
                <w:szCs w:val="22"/>
              </w:rPr>
              <w:t>,0</w:t>
            </w:r>
            <w:r>
              <w:rPr>
                <w:sz w:val="22"/>
                <w:szCs w:val="22"/>
              </w:rPr>
              <w:t>0</w:t>
            </w:r>
            <w:r w:rsidRPr="004D3DB4">
              <w:rPr>
                <w:sz w:val="22"/>
                <w:szCs w:val="22"/>
              </w:rPr>
              <w:t xml:space="preserve"> pkt. - w oparciu </w:t>
            </w:r>
            <w:r>
              <w:rPr>
                <w:sz w:val="22"/>
                <w:szCs w:val="22"/>
              </w:rPr>
              <w:br/>
            </w:r>
            <w:r w:rsidRPr="004D3DB4">
              <w:rPr>
                <w:sz w:val="22"/>
                <w:szCs w:val="22"/>
              </w:rPr>
              <w:t xml:space="preserve">o określone przez Zamawiającego w SWZ kryteria oceny ofert tj. przyznano: cena oferty brutto - 60,00 pkt., </w:t>
            </w:r>
            <w:r>
              <w:rPr>
                <w:sz w:val="22"/>
                <w:szCs w:val="22"/>
              </w:rPr>
              <w:t>okres gwarancji</w:t>
            </w:r>
            <w:r w:rsidRPr="004D3DB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 w:rsidRPr="004D3DB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0,00</w:t>
            </w:r>
            <w:r w:rsidRPr="004D3DB4">
              <w:rPr>
                <w:sz w:val="22"/>
                <w:szCs w:val="22"/>
              </w:rPr>
              <w:t xml:space="preserve"> pkt.</w:t>
            </w:r>
            <w:r>
              <w:rPr>
                <w:sz w:val="22"/>
                <w:szCs w:val="22"/>
              </w:rPr>
              <w:t xml:space="preserve"> </w:t>
            </w:r>
            <w:r w:rsidRPr="004D3DB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29204E03" w14:textId="77777777" w:rsidR="002E41F7" w:rsidRDefault="002E41F7" w:rsidP="00915B9E">
      <w:pPr>
        <w:spacing w:before="240" w:after="120"/>
        <w:jc w:val="both"/>
        <w:rPr>
          <w:color w:val="000000"/>
        </w:rPr>
      </w:pPr>
    </w:p>
    <w:p w14:paraId="0D95644D" w14:textId="5590A53F" w:rsidR="003A0AFC" w:rsidRPr="0010276A" w:rsidRDefault="00915B9E" w:rsidP="00915B9E">
      <w:pPr>
        <w:spacing w:before="240" w:after="120"/>
        <w:jc w:val="both"/>
        <w:rPr>
          <w:color w:val="000000"/>
        </w:rPr>
      </w:pPr>
      <w:r w:rsidRPr="0010276A">
        <w:rPr>
          <w:color w:val="000000"/>
        </w:rPr>
        <w:t>Punktacja przyznana ofertom w poszczególnych kryteriach oceny ofert wraz z łączną liczbą punktów: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82"/>
        <w:gridCol w:w="2126"/>
        <w:gridCol w:w="1559"/>
        <w:gridCol w:w="1559"/>
      </w:tblGrid>
      <w:tr w:rsidR="0010276A" w:rsidRPr="0010276A" w14:paraId="36C6C224" w14:textId="77777777" w:rsidTr="0010276A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373588AF" w14:textId="77777777" w:rsidR="0010276A" w:rsidRPr="0010276A" w:rsidRDefault="0010276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 w:rsidRPr="0010276A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82" w:type="dxa"/>
            <w:shd w:val="clear" w:color="auto" w:fill="EDEDED"/>
            <w:vAlign w:val="center"/>
          </w:tcPr>
          <w:p w14:paraId="1BC98096" w14:textId="77777777" w:rsidR="0010276A" w:rsidRPr="0010276A" w:rsidRDefault="0010276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276A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shd w:val="clear" w:color="auto" w:fill="EDEDED"/>
            <w:vAlign w:val="center"/>
          </w:tcPr>
          <w:p w14:paraId="1C56BA42" w14:textId="77777777" w:rsidR="0010276A" w:rsidRPr="0010276A" w:rsidRDefault="0010276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276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shd w:val="clear" w:color="auto" w:fill="EDEDED"/>
            <w:vAlign w:val="center"/>
          </w:tcPr>
          <w:p w14:paraId="46343F8E" w14:textId="77777777" w:rsidR="0010276A" w:rsidRPr="0010276A" w:rsidRDefault="0010276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276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shd w:val="clear" w:color="auto" w:fill="EDEDED"/>
            <w:vAlign w:val="center"/>
          </w:tcPr>
          <w:p w14:paraId="38C69ECC" w14:textId="77777777" w:rsidR="0010276A" w:rsidRPr="0010276A" w:rsidRDefault="0010276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276A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0276A" w:rsidRPr="0010276A" w14:paraId="0B9D4DA6" w14:textId="77777777" w:rsidTr="0010276A">
        <w:tc>
          <w:tcPr>
            <w:tcW w:w="709" w:type="dxa"/>
            <w:vAlign w:val="center"/>
          </w:tcPr>
          <w:p w14:paraId="0212A43E" w14:textId="77777777" w:rsidR="0010276A" w:rsidRPr="0010276A" w:rsidRDefault="0010276A" w:rsidP="000C3D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27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82" w:type="dxa"/>
            <w:vAlign w:val="center"/>
          </w:tcPr>
          <w:p w14:paraId="203384BD" w14:textId="27B52A38" w:rsidR="0010276A" w:rsidRPr="0010276A" w:rsidRDefault="0010276A" w:rsidP="000C3D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0276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KONSULTANT IT </w:t>
            </w:r>
            <w:r w:rsidR="00474D1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Sp. z o.o. </w:t>
            </w:r>
          </w:p>
          <w:p w14:paraId="6B92E055" w14:textId="77777777" w:rsidR="0010276A" w:rsidRPr="0010276A" w:rsidRDefault="0010276A" w:rsidP="0010276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276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Krzywa 21 </w:t>
            </w:r>
          </w:p>
          <w:p w14:paraId="606D0F3A" w14:textId="7CB5106A" w:rsidR="0010276A" w:rsidRPr="0010276A" w:rsidRDefault="0010276A" w:rsidP="0010276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276A">
              <w:rPr>
                <w:rFonts w:ascii="Times New Roman" w:hAnsi="Times New Roman" w:cs="Times New Roman"/>
                <w:bCs/>
                <w:sz w:val="18"/>
                <w:szCs w:val="18"/>
              </w:rPr>
              <w:t>60-118 Poznań</w:t>
            </w:r>
          </w:p>
        </w:tc>
        <w:tc>
          <w:tcPr>
            <w:tcW w:w="2126" w:type="dxa"/>
            <w:vAlign w:val="center"/>
          </w:tcPr>
          <w:p w14:paraId="52EE1A15" w14:textId="77777777" w:rsidR="0010276A" w:rsidRPr="0010276A" w:rsidRDefault="0010276A" w:rsidP="000C3D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276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136B74B1" w14:textId="3712B644" w:rsidR="0010276A" w:rsidRPr="0010276A" w:rsidRDefault="0010276A" w:rsidP="000C3D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276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10276A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559" w:type="dxa"/>
            <w:vAlign w:val="center"/>
          </w:tcPr>
          <w:p w14:paraId="7FE83DF1" w14:textId="32E37282" w:rsidR="0010276A" w:rsidRPr="0010276A" w:rsidRDefault="0010276A" w:rsidP="000C3D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276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10276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0276A" w:rsidRPr="0010276A" w14:paraId="7EB53F5D" w14:textId="77777777" w:rsidTr="00BC763F">
        <w:tc>
          <w:tcPr>
            <w:tcW w:w="709" w:type="dxa"/>
            <w:vAlign w:val="center"/>
          </w:tcPr>
          <w:p w14:paraId="2CB89FF7" w14:textId="77777777" w:rsidR="0010276A" w:rsidRPr="0010276A" w:rsidRDefault="0010276A" w:rsidP="000C3D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276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4282" w:type="dxa"/>
            <w:vAlign w:val="center"/>
          </w:tcPr>
          <w:p w14:paraId="41DD8539" w14:textId="38A661E4" w:rsidR="0010276A" w:rsidRPr="0010276A" w:rsidRDefault="0010276A" w:rsidP="000C3D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0276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Network Experts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  <w:r w:rsidRPr="0010276A">
              <w:rPr>
                <w:rFonts w:ascii="Times New Roman" w:hAnsi="Times New Roman" w:cs="Times New Roman"/>
                <w:b/>
                <w:sz w:val="18"/>
                <w:szCs w:val="18"/>
              </w:rPr>
              <w:t>p</w:t>
            </w:r>
            <w:proofErr w:type="spellEnd"/>
            <w:r w:rsidRPr="0010276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 o.o.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  <w:r w:rsidRPr="0010276A">
              <w:rPr>
                <w:rFonts w:ascii="Times New Roman" w:hAnsi="Times New Roman" w:cs="Times New Roman"/>
                <w:b/>
                <w:sz w:val="18"/>
                <w:szCs w:val="18"/>
              </w:rPr>
              <w:t>p.k</w:t>
            </w:r>
          </w:p>
          <w:p w14:paraId="6A4CA1EA" w14:textId="4FA92CCC" w:rsidR="0010276A" w:rsidRPr="0010276A" w:rsidRDefault="0010276A" w:rsidP="000C3D0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10276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Chojnowska 8 </w:t>
            </w:r>
          </w:p>
          <w:p w14:paraId="18EC6F6B" w14:textId="77777777" w:rsidR="0010276A" w:rsidRPr="0010276A" w:rsidRDefault="0010276A" w:rsidP="000C3D0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276A">
              <w:rPr>
                <w:rFonts w:ascii="Times New Roman" w:hAnsi="Times New Roman" w:cs="Times New Roman"/>
                <w:bCs/>
                <w:sz w:val="18"/>
                <w:szCs w:val="18"/>
              </w:rPr>
              <w:t>03-583 Warszawa</w:t>
            </w:r>
          </w:p>
        </w:tc>
        <w:tc>
          <w:tcPr>
            <w:tcW w:w="5244" w:type="dxa"/>
            <w:gridSpan w:val="3"/>
            <w:vAlign w:val="center"/>
          </w:tcPr>
          <w:p w14:paraId="2412C250" w14:textId="44004E53" w:rsidR="0010276A" w:rsidRPr="0010276A" w:rsidRDefault="0010276A" w:rsidP="000C3D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Oferta nie podlega punktacji</w:t>
            </w:r>
          </w:p>
        </w:tc>
      </w:tr>
    </w:tbl>
    <w:p w14:paraId="0A4CDDDB" w14:textId="77777777" w:rsidR="00E85D70" w:rsidRPr="0010276A" w:rsidRDefault="00E85D70" w:rsidP="004E7234">
      <w:pPr>
        <w:spacing w:before="120"/>
        <w:ind w:firstLine="709"/>
        <w:jc w:val="both"/>
        <w:rPr>
          <w:color w:val="000000"/>
        </w:rPr>
      </w:pPr>
    </w:p>
    <w:p w14:paraId="41E7D2D4" w14:textId="77777777" w:rsidR="008642B3" w:rsidRPr="0010276A" w:rsidRDefault="00B464D3" w:rsidP="004E7234">
      <w:pPr>
        <w:spacing w:after="120"/>
        <w:jc w:val="both"/>
        <w:rPr>
          <w:color w:val="000000"/>
        </w:rPr>
      </w:pPr>
      <w:r w:rsidRPr="0010276A">
        <w:rPr>
          <w:color w:val="000000"/>
        </w:rPr>
        <w:t>Informacja o wykonawcach, których oferty</w:t>
      </w:r>
      <w:r w:rsidR="008642B3" w:rsidRPr="0010276A">
        <w:rPr>
          <w:color w:val="000000"/>
        </w:rPr>
        <w:t xml:space="preserve"> zostały</w:t>
      </w:r>
      <w:r w:rsidRPr="0010276A">
        <w:rPr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10276A" w14:paraId="7851DA87" w14:textId="77777777" w:rsidTr="00074D88">
        <w:tc>
          <w:tcPr>
            <w:tcW w:w="779" w:type="dxa"/>
            <w:shd w:val="clear" w:color="auto" w:fill="EDEDED"/>
            <w:vAlign w:val="center"/>
          </w:tcPr>
          <w:p w14:paraId="758FF8A9" w14:textId="77777777" w:rsidR="008642B3" w:rsidRPr="0010276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10276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2F436FF2" w14:textId="77777777" w:rsidR="008642B3" w:rsidRPr="0010276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10276A">
              <w:rPr>
                <w:bCs/>
                <w:sz w:val="22"/>
                <w:szCs w:val="22"/>
              </w:rPr>
              <w:t>N</w:t>
            </w:r>
            <w:r w:rsidR="008642B3" w:rsidRPr="0010276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492A56D4" w14:textId="77777777" w:rsidR="008642B3" w:rsidRPr="0010276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10276A">
              <w:rPr>
                <w:bCs/>
                <w:sz w:val="22"/>
                <w:szCs w:val="22"/>
              </w:rPr>
              <w:t>Uzasadnienie odrzucenia</w:t>
            </w:r>
            <w:r w:rsidR="00E407E4" w:rsidRPr="0010276A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554EFE" w:rsidRPr="0010276A" w14:paraId="2B67C143" w14:textId="77777777" w:rsidTr="004F41CC">
        <w:trPr>
          <w:trHeight w:val="4941"/>
        </w:trPr>
        <w:tc>
          <w:tcPr>
            <w:tcW w:w="779" w:type="dxa"/>
            <w:vAlign w:val="center"/>
          </w:tcPr>
          <w:p w14:paraId="7739733D" w14:textId="77777777" w:rsidR="00554EFE" w:rsidRPr="0010276A" w:rsidRDefault="00554EFE" w:rsidP="000C3D01">
            <w:pPr>
              <w:jc w:val="center"/>
              <w:rPr>
                <w:sz w:val="22"/>
                <w:szCs w:val="22"/>
              </w:rPr>
            </w:pPr>
            <w:r w:rsidRPr="0010276A">
              <w:rPr>
                <w:sz w:val="22"/>
                <w:szCs w:val="22"/>
              </w:rPr>
              <w:t>2</w:t>
            </w:r>
          </w:p>
          <w:p w14:paraId="7206D149" w14:textId="77777777" w:rsidR="00554EFE" w:rsidRPr="0010276A" w:rsidRDefault="00554EFE" w:rsidP="000C3D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A97CD8A" w14:textId="674A92E5" w:rsidR="00554EFE" w:rsidRPr="0010276A" w:rsidRDefault="00554EFE" w:rsidP="000C3D0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10276A">
              <w:rPr>
                <w:b/>
                <w:bCs/>
                <w:sz w:val="22"/>
                <w:szCs w:val="22"/>
              </w:rPr>
              <w:t xml:space="preserve">Network Experts </w:t>
            </w:r>
            <w:proofErr w:type="spellStart"/>
            <w:r w:rsidR="0010276A">
              <w:rPr>
                <w:b/>
                <w:bCs/>
                <w:sz w:val="22"/>
                <w:szCs w:val="22"/>
              </w:rPr>
              <w:t>S</w:t>
            </w:r>
            <w:r w:rsidRPr="0010276A">
              <w:rPr>
                <w:b/>
                <w:bCs/>
                <w:sz w:val="22"/>
                <w:szCs w:val="22"/>
              </w:rPr>
              <w:t>p</w:t>
            </w:r>
            <w:proofErr w:type="spellEnd"/>
            <w:r w:rsidRPr="0010276A">
              <w:rPr>
                <w:b/>
                <w:bCs/>
                <w:sz w:val="22"/>
                <w:szCs w:val="22"/>
              </w:rPr>
              <w:t xml:space="preserve"> z o.o. </w:t>
            </w:r>
            <w:r w:rsidR="0010276A">
              <w:rPr>
                <w:b/>
                <w:bCs/>
                <w:sz w:val="22"/>
                <w:szCs w:val="22"/>
              </w:rPr>
              <w:t>S</w:t>
            </w:r>
            <w:r w:rsidRPr="0010276A">
              <w:rPr>
                <w:b/>
                <w:bCs/>
                <w:sz w:val="22"/>
                <w:szCs w:val="22"/>
              </w:rPr>
              <w:t>p.k</w:t>
            </w:r>
          </w:p>
          <w:p w14:paraId="7CB4EFE3" w14:textId="4E030C9C" w:rsidR="00554EFE" w:rsidRPr="0010276A" w:rsidRDefault="0010276A" w:rsidP="000C3D0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54EFE" w:rsidRPr="0010276A">
              <w:rPr>
                <w:sz w:val="22"/>
                <w:szCs w:val="22"/>
              </w:rPr>
              <w:t xml:space="preserve">Chojnowska 8 </w:t>
            </w:r>
          </w:p>
          <w:p w14:paraId="4463BF9E" w14:textId="77777777" w:rsidR="00554EFE" w:rsidRPr="0010276A" w:rsidRDefault="00554EFE" w:rsidP="000C3D01">
            <w:pPr>
              <w:spacing w:after="40"/>
              <w:rPr>
                <w:sz w:val="22"/>
                <w:szCs w:val="22"/>
              </w:rPr>
            </w:pPr>
            <w:r w:rsidRPr="0010276A">
              <w:rPr>
                <w:sz w:val="22"/>
                <w:szCs w:val="22"/>
              </w:rPr>
              <w:t>03-583 Warszawa</w:t>
            </w:r>
          </w:p>
        </w:tc>
        <w:tc>
          <w:tcPr>
            <w:tcW w:w="6413" w:type="dxa"/>
            <w:vAlign w:val="center"/>
          </w:tcPr>
          <w:p w14:paraId="41BAD675" w14:textId="0C140065" w:rsidR="00554EFE" w:rsidRPr="0010276A" w:rsidRDefault="00554EFE" w:rsidP="000C3D01">
            <w:pPr>
              <w:spacing w:after="40"/>
              <w:rPr>
                <w:sz w:val="22"/>
                <w:szCs w:val="22"/>
              </w:rPr>
            </w:pPr>
            <w:r w:rsidRPr="00A91A0D">
              <w:rPr>
                <w:b/>
                <w:bCs/>
                <w:sz w:val="22"/>
                <w:szCs w:val="22"/>
              </w:rPr>
              <w:t xml:space="preserve">Art. 226 ust. 1 pkt 2 lit. c ustawy </w:t>
            </w:r>
            <w:proofErr w:type="spellStart"/>
            <w:r w:rsidRPr="00A91A0D">
              <w:rPr>
                <w:b/>
                <w:bCs/>
                <w:sz w:val="22"/>
                <w:szCs w:val="22"/>
              </w:rPr>
              <w:t>Pzp</w:t>
            </w:r>
            <w:proofErr w:type="spellEnd"/>
            <w:r w:rsidR="0010276A">
              <w:rPr>
                <w:sz w:val="22"/>
                <w:szCs w:val="22"/>
              </w:rPr>
              <w:t xml:space="preserve"> - </w:t>
            </w:r>
            <w:r w:rsidR="00A91A0D">
              <w:t>Zamawiający odrzuca ofertę, jeżeli</w:t>
            </w:r>
            <w:r w:rsidR="005F6485">
              <w:t xml:space="preserve"> </w:t>
            </w:r>
            <w:r w:rsidR="00A91A0D">
              <w:t>złożona została przez wykonawcę, który nie złożył w przewidzianym terminie oświadczenia, o którym mowa w art. 125 ust. 1, lub podmiotowego środka dowodowego, potwierdzających brak podstaw wykluczenia lub spełnianie warunków udziału w postępowaniu, lub innych dokumentów lub oświadczeń;</w:t>
            </w:r>
          </w:p>
          <w:p w14:paraId="37C219FA" w14:textId="77777777" w:rsidR="00554EFE" w:rsidRPr="00240CAC" w:rsidRDefault="00554EFE" w:rsidP="000C3D01">
            <w:pPr>
              <w:spacing w:before="120" w:after="60"/>
              <w:jc w:val="both"/>
              <w:rPr>
                <w:u w:val="single"/>
              </w:rPr>
            </w:pPr>
            <w:r w:rsidRPr="00240CAC">
              <w:rPr>
                <w:u w:val="single"/>
              </w:rPr>
              <w:t>Uzasadnienie:</w:t>
            </w:r>
          </w:p>
          <w:p w14:paraId="3C9C966E" w14:textId="33C51C3F" w:rsidR="00651D42" w:rsidRDefault="00A91A0D" w:rsidP="000C3D01">
            <w:pPr>
              <w:jc w:val="both"/>
            </w:pPr>
            <w:r w:rsidRPr="005F6485">
              <w:t>Zamawiający w dniu 09.10.2023r.</w:t>
            </w:r>
            <w:r w:rsidR="00240CAC" w:rsidRPr="005F6485">
              <w:t xml:space="preserve"> wysłał do wykonawcy przez Platformę on-line działającą pod adresem </w:t>
            </w:r>
            <w:hyperlink r:id="rId7" w:history="1">
              <w:r w:rsidR="00240CAC" w:rsidRPr="005F6485">
                <w:rPr>
                  <w:rStyle w:val="Hipercze"/>
                </w:rPr>
                <w:t>https://e-ProPublico.pl</w:t>
              </w:r>
            </w:hyperlink>
            <w:r w:rsidR="00240CAC" w:rsidRPr="005F6485">
              <w:t xml:space="preserve"> wezwanie</w:t>
            </w:r>
            <w:r w:rsidRPr="005F6485">
              <w:t xml:space="preserve"> do uzupełnienia braków w ofercie.</w:t>
            </w:r>
            <w:r w:rsidR="00074FEE" w:rsidRPr="005F6485">
              <w:t xml:space="preserve"> Wykonawca</w:t>
            </w:r>
            <w:r w:rsidR="00D66A56" w:rsidRPr="005F6485">
              <w:t xml:space="preserve"> miał przesłać „</w:t>
            </w:r>
            <w:r w:rsidR="00D66A56" w:rsidRPr="005F6485">
              <w:rPr>
                <w:i/>
                <w:iCs/>
              </w:rPr>
              <w:t>katalog lub folder lub karta katalogowa lub opis techniczny lub ulotki firmowe producenta jednoznacznie opisujące zaoferowane rozwiązania</w:t>
            </w:r>
            <w:r w:rsidR="00D66A56" w:rsidRPr="005F6485">
              <w:t>”</w:t>
            </w:r>
            <w:r w:rsidR="005F6485" w:rsidRPr="005F6485">
              <w:t>. Wykonawca</w:t>
            </w:r>
            <w:r w:rsidR="00074FEE" w:rsidRPr="005F6485">
              <w:t xml:space="preserve"> </w:t>
            </w:r>
            <w:r w:rsidR="005F6485" w:rsidRPr="005F6485">
              <w:t>dostarczył</w:t>
            </w:r>
            <w:r w:rsidR="00074FEE" w:rsidRPr="005F6485">
              <w:t xml:space="preserve"> </w:t>
            </w:r>
            <w:r w:rsidR="005F6485" w:rsidRPr="005F6485">
              <w:t xml:space="preserve">ww. </w:t>
            </w:r>
            <w:r w:rsidR="00074FEE" w:rsidRPr="005F6485">
              <w:t>dokumenty</w:t>
            </w:r>
            <w:r w:rsidR="005F6485" w:rsidRPr="005F6485">
              <w:t xml:space="preserve"> </w:t>
            </w:r>
            <w:r w:rsidR="00651D42" w:rsidRPr="005F6485">
              <w:t>w języku angielski</w:t>
            </w:r>
            <w:r w:rsidR="00912B14" w:rsidRPr="005F6485">
              <w:t>m. Z</w:t>
            </w:r>
            <w:r w:rsidR="00074FEE" w:rsidRPr="005F6485">
              <w:t>godnie z</w:t>
            </w:r>
            <w:r w:rsidR="004F41CC" w:rsidRPr="005F6485">
              <w:t xml:space="preserve"> punktem 9.7 </w:t>
            </w:r>
            <w:r w:rsidR="00ED2DD9" w:rsidRPr="005F6485">
              <w:t xml:space="preserve">treści </w:t>
            </w:r>
            <w:r w:rsidR="00074FEE" w:rsidRPr="005F6485">
              <w:t>SWZ</w:t>
            </w:r>
            <w:r w:rsidR="004F41CC" w:rsidRPr="005F6485">
              <w:t xml:space="preserve"> - dokumenty sporządzone w języku obcym są składane wraz z tłumaczeniem na język polski. </w:t>
            </w:r>
          </w:p>
          <w:p w14:paraId="796E8AC7" w14:textId="20CEF47F" w:rsidR="00366FA7" w:rsidRPr="005F6485" w:rsidRDefault="00366FA7" w:rsidP="000C3D01">
            <w:pPr>
              <w:jc w:val="both"/>
            </w:pPr>
            <w:r w:rsidRPr="005F6485">
              <w:t>Zamawiający wymagał również przedstawienia dowodów potwierdzających, że dostawy lub usługi zostały wykonane lub są wykonywane należycie. Wykonawca w tym przypadku nie przedstawił referencji przez obsługiwane podmioty, a sam sporządził takie oświadczenie.</w:t>
            </w:r>
          </w:p>
          <w:p w14:paraId="2C6B4CA3" w14:textId="5114B2C0" w:rsidR="00554EFE" w:rsidRPr="00366FA7" w:rsidRDefault="00912B14" w:rsidP="000C3D01">
            <w:pPr>
              <w:jc w:val="both"/>
            </w:pPr>
            <w:r w:rsidRPr="005F6485">
              <w:t>Dodatkowo w</w:t>
            </w:r>
            <w:r w:rsidR="004F41CC" w:rsidRPr="005F6485">
              <w:t>ykonawca</w:t>
            </w:r>
            <w:r w:rsidR="005F6485" w:rsidRPr="005F6485">
              <w:t xml:space="preserve"> do</w:t>
            </w:r>
            <w:r w:rsidR="00651D42" w:rsidRPr="005F6485">
              <w:t xml:space="preserve"> dnia 11.10.2023r. </w:t>
            </w:r>
            <w:r w:rsidR="005F6485" w:rsidRPr="005F6485">
              <w:t>nie</w:t>
            </w:r>
            <w:r w:rsidR="00ED2DD9" w:rsidRPr="005F6485">
              <w:t xml:space="preserve"> </w:t>
            </w:r>
            <w:r w:rsidRPr="005F6485">
              <w:t>dostarczy</w:t>
            </w:r>
            <w:r w:rsidR="005F6485" w:rsidRPr="005F6485">
              <w:t>ł</w:t>
            </w:r>
            <w:r w:rsidR="004F41CC" w:rsidRPr="005F6485">
              <w:t xml:space="preserve"> </w:t>
            </w:r>
            <w:r w:rsidR="004F41CC" w:rsidRPr="005F6485">
              <w:rPr>
                <w:u w:val="single"/>
              </w:rPr>
              <w:t>oświadczeni</w:t>
            </w:r>
            <w:r w:rsidR="005F6485" w:rsidRPr="005F6485">
              <w:rPr>
                <w:u w:val="single"/>
              </w:rPr>
              <w:t>a</w:t>
            </w:r>
            <w:r w:rsidR="004F41CC" w:rsidRPr="005F6485">
              <w:rPr>
                <w:u w:val="single"/>
              </w:rPr>
              <w:t xml:space="preserve"> </w:t>
            </w:r>
            <w:r w:rsidR="00D52AFC" w:rsidRPr="005F6485">
              <w:rPr>
                <w:u w:val="single"/>
              </w:rPr>
              <w:t xml:space="preserve">firmy </w:t>
            </w:r>
            <w:proofErr w:type="spellStart"/>
            <w:r w:rsidR="004F41CC" w:rsidRPr="005F6485">
              <w:rPr>
                <w:u w:val="single"/>
              </w:rPr>
              <w:t>Nexus</w:t>
            </w:r>
            <w:proofErr w:type="spellEnd"/>
            <w:r w:rsidR="004F41CC" w:rsidRPr="005F6485">
              <w:rPr>
                <w:u w:val="single"/>
              </w:rPr>
              <w:t xml:space="preserve"> lub </w:t>
            </w:r>
            <w:proofErr w:type="spellStart"/>
            <w:r w:rsidR="004F41CC" w:rsidRPr="005F6485">
              <w:rPr>
                <w:u w:val="single"/>
              </w:rPr>
              <w:t>Kamsoft</w:t>
            </w:r>
            <w:proofErr w:type="spellEnd"/>
            <w:r w:rsidR="00ED2DD9" w:rsidRPr="005F6485">
              <w:t>,</w:t>
            </w:r>
            <w:r w:rsidR="004F41CC" w:rsidRPr="005F6485">
              <w:t xml:space="preserve"> że system nie wpływa na działanie narzędzi HIS</w:t>
            </w:r>
            <w:r w:rsidR="00366FA7" w:rsidRPr="005F6485">
              <w:t>.</w:t>
            </w:r>
          </w:p>
        </w:tc>
      </w:tr>
    </w:tbl>
    <w:p w14:paraId="466DFC15" w14:textId="77777777" w:rsidR="008642B3" w:rsidRPr="0010276A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046C9C2E" w14:textId="77777777" w:rsidR="009F0E5C" w:rsidRPr="0010276A" w:rsidRDefault="009F0E5C" w:rsidP="00D8427E">
      <w:pPr>
        <w:spacing w:after="40" w:line="276" w:lineRule="auto"/>
        <w:jc w:val="both"/>
      </w:pPr>
      <w:r w:rsidRPr="0010276A">
        <w:rPr>
          <w:b/>
          <w:bCs/>
        </w:rPr>
        <w:t xml:space="preserve">Informacja </w:t>
      </w:r>
      <w:r w:rsidR="00BD2174" w:rsidRPr="0010276A">
        <w:rPr>
          <w:b/>
          <w:bCs/>
        </w:rPr>
        <w:t>o terminie zawarcia umowy</w:t>
      </w:r>
    </w:p>
    <w:p w14:paraId="55B04F6D" w14:textId="24B8F2CE" w:rsidR="00F960D7" w:rsidRPr="0010276A" w:rsidRDefault="00A029B8" w:rsidP="00D8427E">
      <w:pPr>
        <w:spacing w:after="120" w:line="276" w:lineRule="auto"/>
        <w:jc w:val="both"/>
      </w:pPr>
      <w:r w:rsidRPr="0010276A">
        <w:t>U</w:t>
      </w:r>
      <w:r w:rsidR="00F960D7" w:rsidRPr="0010276A">
        <w:t>mowa w sp</w:t>
      </w:r>
      <w:r w:rsidR="004C3459" w:rsidRPr="0010276A">
        <w:t>r</w:t>
      </w:r>
      <w:r w:rsidR="00F960D7" w:rsidRPr="0010276A">
        <w:t>awie zamówienia publicznego</w:t>
      </w:r>
      <w:r w:rsidR="00D8427E" w:rsidRPr="0010276A">
        <w:t xml:space="preserve">, zgodnie z art. </w:t>
      </w:r>
      <w:r w:rsidR="009F18DC" w:rsidRPr="0010276A">
        <w:t>308</w:t>
      </w:r>
      <w:r w:rsidR="00D8427E" w:rsidRPr="0010276A">
        <w:t xml:space="preserve"> ust. </w:t>
      </w:r>
      <w:r w:rsidR="009F18DC" w:rsidRPr="0010276A">
        <w:t>2</w:t>
      </w:r>
      <w:r w:rsidR="00D8427E" w:rsidRPr="0010276A">
        <w:t xml:space="preserve"> ustawy </w:t>
      </w:r>
      <w:proofErr w:type="spellStart"/>
      <w:r w:rsidR="00D8427E" w:rsidRPr="0010276A">
        <w:t>Pzp</w:t>
      </w:r>
      <w:proofErr w:type="spellEnd"/>
      <w:r w:rsidR="00D8427E" w:rsidRPr="0010276A">
        <w:t>,</w:t>
      </w:r>
      <w:r w:rsidRPr="0010276A">
        <w:t xml:space="preserve"> zostanie</w:t>
      </w:r>
      <w:r w:rsidR="00F960D7" w:rsidRPr="0010276A">
        <w:t xml:space="preserve"> zawarta,</w:t>
      </w:r>
      <w:r w:rsidRPr="0010276A">
        <w:t xml:space="preserve"> </w:t>
      </w:r>
      <w:r w:rsidR="00F960D7" w:rsidRPr="0010276A">
        <w:t xml:space="preserve">z </w:t>
      </w:r>
      <w:r w:rsidRPr="0010276A">
        <w:t xml:space="preserve">uwzględnieniem art. 577 ustawy </w:t>
      </w:r>
      <w:proofErr w:type="spellStart"/>
      <w:r w:rsidRPr="0010276A">
        <w:t>Pzp</w:t>
      </w:r>
      <w:proofErr w:type="spellEnd"/>
      <w:r w:rsidRPr="0010276A">
        <w:t xml:space="preserve">, </w:t>
      </w:r>
      <w:r w:rsidR="00F960D7" w:rsidRPr="0010276A">
        <w:t>w terminie</w:t>
      </w:r>
      <w:r w:rsidR="00D8427E" w:rsidRPr="0010276A">
        <w:t xml:space="preserve"> </w:t>
      </w:r>
      <w:r w:rsidR="00554EFE" w:rsidRPr="0010276A">
        <w:t xml:space="preserve">nie krótszym niż </w:t>
      </w:r>
      <w:r w:rsidR="0010276A">
        <w:t>5</w:t>
      </w:r>
      <w:r w:rsidR="00554EFE" w:rsidRPr="0010276A">
        <w:t xml:space="preserve"> dni od dnia przesłania niniejszego zawiadomienia o wyborze najkorzystniejszej oferty.</w:t>
      </w:r>
    </w:p>
    <w:p w14:paraId="67E3E3B5" w14:textId="77777777" w:rsidR="00F960D7" w:rsidRPr="0010276A" w:rsidRDefault="00D8427E" w:rsidP="00F33C66">
      <w:pPr>
        <w:spacing w:line="276" w:lineRule="auto"/>
        <w:jc w:val="both"/>
      </w:pPr>
      <w:r w:rsidRPr="0010276A">
        <w:t xml:space="preserve">Umowa </w:t>
      </w:r>
      <w:r w:rsidR="00F960D7" w:rsidRPr="0010276A">
        <w:t>w sprawie zamówienia publicznego</w:t>
      </w:r>
      <w:r w:rsidRPr="0010276A">
        <w:t xml:space="preserve"> może być zawarta </w:t>
      </w:r>
      <w:r w:rsidR="00F960D7" w:rsidRPr="0010276A">
        <w:t xml:space="preserve">przed upływem terminu, o którym mowa powyżej, jeżeli zachodzą okoliczności wymienione w </w:t>
      </w:r>
      <w:r w:rsidRPr="0010276A">
        <w:t xml:space="preserve">art. </w:t>
      </w:r>
      <w:r w:rsidR="009F18DC" w:rsidRPr="0010276A">
        <w:t>308</w:t>
      </w:r>
      <w:r w:rsidR="00F960D7" w:rsidRPr="0010276A">
        <w:t xml:space="preserve"> ust. </w:t>
      </w:r>
      <w:r w:rsidR="009F18DC" w:rsidRPr="0010276A">
        <w:t>3</w:t>
      </w:r>
      <w:r w:rsidR="00F960D7" w:rsidRPr="0010276A">
        <w:t xml:space="preserve"> ustawy </w:t>
      </w:r>
      <w:proofErr w:type="spellStart"/>
      <w:r w:rsidR="00F960D7" w:rsidRPr="0010276A">
        <w:t>P</w:t>
      </w:r>
      <w:r w:rsidR="004657DA" w:rsidRPr="0010276A">
        <w:t>zp</w:t>
      </w:r>
      <w:proofErr w:type="spellEnd"/>
      <w:r w:rsidR="00F960D7" w:rsidRPr="0010276A">
        <w:t>.</w:t>
      </w:r>
    </w:p>
    <w:p w14:paraId="2CA3922A" w14:textId="77777777" w:rsidR="00E428E9" w:rsidRPr="0010276A" w:rsidRDefault="00E428E9" w:rsidP="00F33C66">
      <w:pPr>
        <w:spacing w:line="276" w:lineRule="auto"/>
        <w:jc w:val="both"/>
      </w:pPr>
    </w:p>
    <w:p w14:paraId="1A2B0EF5" w14:textId="77777777" w:rsidR="00F960D7" w:rsidRPr="0010276A" w:rsidRDefault="00F960D7" w:rsidP="00F960D7">
      <w:pPr>
        <w:spacing w:line="360" w:lineRule="auto"/>
        <w:jc w:val="both"/>
        <w:rPr>
          <w:bCs/>
        </w:rPr>
      </w:pPr>
    </w:p>
    <w:bookmarkEnd w:id="0"/>
    <w:p w14:paraId="050022A1" w14:textId="77777777" w:rsidR="0035669D" w:rsidRDefault="0035669D" w:rsidP="0035669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13D22DA" w14:textId="77777777" w:rsidR="0035669D" w:rsidRDefault="0035669D" w:rsidP="0035669D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16F0993" w14:textId="77777777" w:rsidR="0035669D" w:rsidRDefault="0035669D" w:rsidP="0035669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BCF2C89" w14:textId="77777777" w:rsidR="0035669D" w:rsidRPr="00E56378" w:rsidRDefault="0035669D" w:rsidP="0035669D">
      <w:pPr>
        <w:ind w:firstLine="425"/>
        <w:jc w:val="center"/>
        <w:rPr>
          <w:sz w:val="32"/>
          <w:szCs w:val="32"/>
          <w:vertAlign w:val="superscript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99FF350" w14:textId="77777777" w:rsidR="008642B3" w:rsidRPr="0010276A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10276A" w:rsidSect="00E85D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3154C" w14:textId="77777777" w:rsidR="00FB0E02" w:rsidRDefault="00FB0E02">
      <w:r>
        <w:separator/>
      </w:r>
    </w:p>
  </w:endnote>
  <w:endnote w:type="continuationSeparator" w:id="0">
    <w:p w14:paraId="7336E51C" w14:textId="77777777" w:rsidR="00FB0E02" w:rsidRDefault="00FB0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95EE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3183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A47BF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734EDA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C1E1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83412" w14:textId="77777777" w:rsidR="00FB0E02" w:rsidRDefault="00FB0E02">
      <w:r>
        <w:separator/>
      </w:r>
    </w:p>
  </w:footnote>
  <w:footnote w:type="continuationSeparator" w:id="0">
    <w:p w14:paraId="594C8047" w14:textId="77777777" w:rsidR="00FB0E02" w:rsidRDefault="00FB0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01E0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6674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4C7C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E02"/>
    <w:rsid w:val="00022322"/>
    <w:rsid w:val="00042497"/>
    <w:rsid w:val="00074D88"/>
    <w:rsid w:val="00074FEE"/>
    <w:rsid w:val="000C1E6F"/>
    <w:rsid w:val="000E4E56"/>
    <w:rsid w:val="0010276A"/>
    <w:rsid w:val="001A1468"/>
    <w:rsid w:val="001B7815"/>
    <w:rsid w:val="00240CAC"/>
    <w:rsid w:val="002B1E4F"/>
    <w:rsid w:val="002B6761"/>
    <w:rsid w:val="002E41F7"/>
    <w:rsid w:val="003144D4"/>
    <w:rsid w:val="003445A0"/>
    <w:rsid w:val="0035669D"/>
    <w:rsid w:val="00362B58"/>
    <w:rsid w:val="00366FA7"/>
    <w:rsid w:val="003A0AFC"/>
    <w:rsid w:val="003D611C"/>
    <w:rsid w:val="00431C0B"/>
    <w:rsid w:val="00437CAD"/>
    <w:rsid w:val="004657DA"/>
    <w:rsid w:val="00474D1A"/>
    <w:rsid w:val="004B2665"/>
    <w:rsid w:val="004C3459"/>
    <w:rsid w:val="004E324A"/>
    <w:rsid w:val="004E7234"/>
    <w:rsid w:val="004F41CC"/>
    <w:rsid w:val="00517C48"/>
    <w:rsid w:val="005342A7"/>
    <w:rsid w:val="0054734E"/>
    <w:rsid w:val="00554EFE"/>
    <w:rsid w:val="00596FD7"/>
    <w:rsid w:val="005E5BFF"/>
    <w:rsid w:val="005F6485"/>
    <w:rsid w:val="00607F9B"/>
    <w:rsid w:val="00644DCB"/>
    <w:rsid w:val="00651D42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2B14"/>
    <w:rsid w:val="00915B9E"/>
    <w:rsid w:val="00952256"/>
    <w:rsid w:val="0097748A"/>
    <w:rsid w:val="009902AA"/>
    <w:rsid w:val="009F0E5C"/>
    <w:rsid w:val="009F18DC"/>
    <w:rsid w:val="00A02579"/>
    <w:rsid w:val="00A029B8"/>
    <w:rsid w:val="00A55FDD"/>
    <w:rsid w:val="00A91A0D"/>
    <w:rsid w:val="00AA02AC"/>
    <w:rsid w:val="00B32D12"/>
    <w:rsid w:val="00B464D3"/>
    <w:rsid w:val="00B8185B"/>
    <w:rsid w:val="00BD2174"/>
    <w:rsid w:val="00BD289D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52AFC"/>
    <w:rsid w:val="00D66A56"/>
    <w:rsid w:val="00D8427E"/>
    <w:rsid w:val="00DA1DDD"/>
    <w:rsid w:val="00E30B2D"/>
    <w:rsid w:val="00E407E4"/>
    <w:rsid w:val="00E428E9"/>
    <w:rsid w:val="00E62859"/>
    <w:rsid w:val="00E85D70"/>
    <w:rsid w:val="00ED2DD9"/>
    <w:rsid w:val="00F33C66"/>
    <w:rsid w:val="00F67FF6"/>
    <w:rsid w:val="00F960D7"/>
    <w:rsid w:val="00FA06BB"/>
    <w:rsid w:val="00FB0E02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72A62"/>
  <w15:chartTrackingRefBased/>
  <w15:docId w15:val="{C3479B98-FD31-4F71-855D-B5D2C02EC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41C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40CAC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semiHidden/>
    <w:rsid w:val="004F41C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C879B-7F05-4F11-9942-CD4A1FBCE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87</TotalTime>
  <Pages>2</Pages>
  <Words>516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15</cp:revision>
  <cp:lastPrinted>2023-10-12T11:18:00Z</cp:lastPrinted>
  <dcterms:created xsi:type="dcterms:W3CDTF">2023-10-12T09:03:00Z</dcterms:created>
  <dcterms:modified xsi:type="dcterms:W3CDTF">2023-10-12T11:20:00Z</dcterms:modified>
</cp:coreProperties>
</file>