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63F56" w14:textId="77777777" w:rsidR="00B048DA" w:rsidRPr="007E2C58" w:rsidRDefault="00320D56" w:rsidP="007E2C58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7E2C58">
        <w:rPr>
          <w:rFonts w:ascii="Arial Narrow" w:hAnsi="Arial Narrow" w:cs="Arial"/>
          <w:sz w:val="22"/>
          <w:szCs w:val="22"/>
        </w:rPr>
        <w:t>Bydgoszcz</w:t>
      </w:r>
      <w:r w:rsidR="00B048DA" w:rsidRPr="007E2C58">
        <w:rPr>
          <w:rFonts w:ascii="Arial Narrow" w:hAnsi="Arial Narrow" w:cs="Arial"/>
          <w:sz w:val="22"/>
          <w:szCs w:val="22"/>
        </w:rPr>
        <w:t xml:space="preserve"> dnia: </w:t>
      </w:r>
      <w:r w:rsidRPr="007E2C58">
        <w:rPr>
          <w:rFonts w:ascii="Arial Narrow" w:hAnsi="Arial Narrow" w:cs="Arial"/>
          <w:sz w:val="22"/>
          <w:szCs w:val="22"/>
        </w:rPr>
        <w:t>2023-10-13</w:t>
      </w:r>
    </w:p>
    <w:p w14:paraId="6608BAC1" w14:textId="77777777" w:rsidR="00B048DA" w:rsidRPr="007E2C58" w:rsidRDefault="00320D56" w:rsidP="009030B4">
      <w:pPr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7E2C5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7F16955" w14:textId="77777777" w:rsidR="00B048DA" w:rsidRPr="007E2C58" w:rsidRDefault="00320D56" w:rsidP="009030B4">
      <w:pPr>
        <w:ind w:right="3969"/>
        <w:rPr>
          <w:rFonts w:ascii="Arial Narrow" w:hAnsi="Arial Narrow" w:cs="Arial"/>
          <w:sz w:val="22"/>
          <w:szCs w:val="22"/>
        </w:rPr>
      </w:pPr>
      <w:r w:rsidRPr="007E2C58">
        <w:rPr>
          <w:rFonts w:ascii="Arial Narrow" w:hAnsi="Arial Narrow" w:cs="Arial"/>
          <w:sz w:val="22"/>
          <w:szCs w:val="22"/>
        </w:rPr>
        <w:t>Powstańców Warszawy</w:t>
      </w:r>
      <w:r w:rsidR="00B048DA" w:rsidRPr="007E2C58">
        <w:rPr>
          <w:rFonts w:ascii="Arial Narrow" w:hAnsi="Arial Narrow" w:cs="Arial"/>
          <w:sz w:val="22"/>
          <w:szCs w:val="22"/>
        </w:rPr>
        <w:t xml:space="preserve"> </w:t>
      </w:r>
      <w:r w:rsidRPr="007E2C58">
        <w:rPr>
          <w:rFonts w:ascii="Arial Narrow" w:hAnsi="Arial Narrow" w:cs="Arial"/>
          <w:sz w:val="22"/>
          <w:szCs w:val="22"/>
        </w:rPr>
        <w:t>5</w:t>
      </w:r>
    </w:p>
    <w:p w14:paraId="0362DF50" w14:textId="77777777" w:rsidR="00B048DA" w:rsidRPr="007E2C58" w:rsidRDefault="00320D56" w:rsidP="009030B4">
      <w:pPr>
        <w:ind w:right="3969"/>
        <w:rPr>
          <w:rFonts w:ascii="Arial Narrow" w:hAnsi="Arial Narrow" w:cs="Arial"/>
          <w:sz w:val="22"/>
          <w:szCs w:val="22"/>
        </w:rPr>
      </w:pPr>
      <w:r w:rsidRPr="007E2C58">
        <w:rPr>
          <w:rFonts w:ascii="Arial Narrow" w:hAnsi="Arial Narrow" w:cs="Arial"/>
          <w:sz w:val="22"/>
          <w:szCs w:val="22"/>
        </w:rPr>
        <w:t>85-681</w:t>
      </w:r>
      <w:r w:rsidR="00B048DA" w:rsidRPr="007E2C58">
        <w:rPr>
          <w:rFonts w:ascii="Arial Narrow" w:hAnsi="Arial Narrow" w:cs="Arial"/>
          <w:sz w:val="22"/>
          <w:szCs w:val="22"/>
        </w:rPr>
        <w:t xml:space="preserve"> </w:t>
      </w:r>
      <w:r w:rsidRPr="007E2C58">
        <w:rPr>
          <w:rFonts w:ascii="Arial Narrow" w:hAnsi="Arial Narrow" w:cs="Arial"/>
          <w:sz w:val="22"/>
          <w:szCs w:val="22"/>
        </w:rPr>
        <w:t>Bydgoszcz</w:t>
      </w:r>
    </w:p>
    <w:p w14:paraId="031DB63D" w14:textId="77777777" w:rsidR="00B048DA" w:rsidRPr="007E2C58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7E2C5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5E50227" w14:textId="77777777" w:rsidR="00B048DA" w:rsidRPr="007E2C58" w:rsidRDefault="00B048DA" w:rsidP="007E2C58">
      <w:pPr>
        <w:tabs>
          <w:tab w:val="right" w:pos="9072"/>
        </w:tabs>
        <w:spacing w:after="36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7E2C5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D904A4A" w14:textId="77777777" w:rsidR="00B048DA" w:rsidRPr="007E2C58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7E2C58" w14:paraId="0E52E8D5" w14:textId="77777777" w:rsidTr="00B048DA">
        <w:tc>
          <w:tcPr>
            <w:tcW w:w="9498" w:type="dxa"/>
            <w:shd w:val="clear" w:color="auto" w:fill="F2F2F2"/>
            <w:hideMark/>
          </w:tcPr>
          <w:p w14:paraId="037EEB9A" w14:textId="3DEBB07F" w:rsidR="00B048DA" w:rsidRPr="007E2C58" w:rsidRDefault="007E2C58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 - 2</w:t>
            </w:r>
          </w:p>
          <w:p w14:paraId="372129F2" w14:textId="77777777" w:rsidR="00B048DA" w:rsidRPr="007E2C58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E2C5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25DE153E" w14:textId="77777777" w:rsidR="00B048DA" w:rsidRPr="007E2C58" w:rsidRDefault="00B048DA" w:rsidP="009030B4">
      <w:pPr>
        <w:spacing w:before="12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E2C5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E2C5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E2C5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7E2C58" w14:paraId="1C32D00E" w14:textId="77777777" w:rsidTr="00B048DA">
        <w:tc>
          <w:tcPr>
            <w:tcW w:w="2269" w:type="dxa"/>
            <w:shd w:val="clear" w:color="auto" w:fill="auto"/>
          </w:tcPr>
          <w:p w14:paraId="53E1AB36" w14:textId="77777777" w:rsidR="00B048DA" w:rsidRPr="007E2C58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2C5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13721F98" w14:textId="77777777" w:rsidR="00B048DA" w:rsidRPr="007E2C58" w:rsidRDefault="00320D56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2C58">
              <w:rPr>
                <w:rFonts w:ascii="Arial Narrow" w:hAnsi="Arial Narrow" w:cs="Arial"/>
                <w:bCs/>
                <w:sz w:val="22"/>
                <w:szCs w:val="22"/>
              </w:rPr>
              <w:t xml:space="preserve">Dostawa szafy endoskopowej i </w:t>
            </w:r>
            <w:proofErr w:type="spellStart"/>
            <w:r w:rsidRPr="007E2C58">
              <w:rPr>
                <w:rFonts w:ascii="Arial Narrow" w:hAnsi="Arial Narrow" w:cs="Arial"/>
                <w:bCs/>
                <w:sz w:val="22"/>
                <w:szCs w:val="22"/>
              </w:rPr>
              <w:t>videoendoskopu</w:t>
            </w:r>
            <w:proofErr w:type="spellEnd"/>
            <w:r w:rsidRPr="007E2C58">
              <w:rPr>
                <w:rFonts w:ascii="Arial Narrow" w:hAnsi="Arial Narrow" w:cs="Arial"/>
                <w:bCs/>
                <w:sz w:val="22"/>
                <w:szCs w:val="22"/>
              </w:rPr>
              <w:t xml:space="preserve"> intubacyjnego</w:t>
            </w:r>
          </w:p>
        </w:tc>
      </w:tr>
      <w:tr w:rsidR="00320D56" w:rsidRPr="007E2C58" w14:paraId="611CC1C1" w14:textId="77777777" w:rsidTr="000174A1">
        <w:tc>
          <w:tcPr>
            <w:tcW w:w="2269" w:type="dxa"/>
            <w:shd w:val="clear" w:color="auto" w:fill="auto"/>
          </w:tcPr>
          <w:p w14:paraId="646467A6" w14:textId="77777777" w:rsidR="00320D56" w:rsidRPr="007E2C58" w:rsidRDefault="00320D56" w:rsidP="000174A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2C5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7AE93ED7" w14:textId="77777777" w:rsidR="00320D56" w:rsidRPr="007E2C58" w:rsidRDefault="00320D56" w:rsidP="000174A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2C58">
              <w:rPr>
                <w:rFonts w:ascii="Arial Narrow" w:hAnsi="Arial Narrow" w:cs="Arial"/>
                <w:bCs/>
                <w:sz w:val="22"/>
                <w:szCs w:val="22"/>
              </w:rPr>
              <w:t>108/2023</w:t>
            </w:r>
          </w:p>
        </w:tc>
      </w:tr>
    </w:tbl>
    <w:p w14:paraId="2741E880" w14:textId="77777777" w:rsidR="00B048DA" w:rsidRPr="007E2C58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268132BF" w14:textId="77777777" w:rsidR="008642B3" w:rsidRPr="007E2C58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7E2C58">
        <w:rPr>
          <w:rFonts w:ascii="Arial Narrow" w:hAnsi="Arial Narrow" w:cs="Arial"/>
          <w:sz w:val="22"/>
          <w:szCs w:val="22"/>
        </w:rPr>
        <w:t xml:space="preserve">Zamawiający, </w:t>
      </w:r>
      <w:r w:rsidR="00320D56" w:rsidRPr="007E2C58">
        <w:rPr>
          <w:rFonts w:ascii="Arial Narrow" w:hAnsi="Arial Narrow" w:cs="Arial"/>
          <w:b/>
          <w:sz w:val="22"/>
          <w:szCs w:val="22"/>
        </w:rPr>
        <w:t>10WSzKzP SPZOZ</w:t>
      </w:r>
      <w:r w:rsidRPr="007E2C58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7E2C58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7E2C58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7E2C58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320D56" w:rsidRPr="007E2C58">
        <w:rPr>
          <w:rFonts w:ascii="Arial Narrow" w:hAnsi="Arial Narrow" w:cs="Arial"/>
          <w:sz w:val="22"/>
          <w:szCs w:val="22"/>
        </w:rPr>
        <w:t>(</w:t>
      </w:r>
      <w:proofErr w:type="spellStart"/>
      <w:r w:rsidR="00320D56" w:rsidRPr="007E2C58">
        <w:rPr>
          <w:rFonts w:ascii="Arial Narrow" w:hAnsi="Arial Narrow" w:cs="Arial"/>
          <w:sz w:val="22"/>
          <w:szCs w:val="22"/>
        </w:rPr>
        <w:t>t.j</w:t>
      </w:r>
      <w:proofErr w:type="spellEnd"/>
      <w:r w:rsidR="00320D56" w:rsidRPr="007E2C58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7E2C58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7E2C58">
        <w:rPr>
          <w:rFonts w:ascii="Arial Narrow" w:hAnsi="Arial Narrow" w:cs="Arial"/>
          <w:sz w:val="22"/>
          <w:szCs w:val="22"/>
        </w:rPr>
        <w:t xml:space="preserve">, </w:t>
      </w:r>
      <w:r w:rsidR="00C65E53" w:rsidRPr="007E2C58">
        <w:rPr>
          <w:rFonts w:ascii="Arial Narrow" w:hAnsi="Arial Narrow" w:cs="Arial"/>
          <w:sz w:val="22"/>
          <w:szCs w:val="22"/>
        </w:rPr>
        <w:t>informuje</w:t>
      </w:r>
      <w:r w:rsidR="00D26ED6" w:rsidRPr="007E2C58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7E2C58">
        <w:rPr>
          <w:rFonts w:ascii="Arial Narrow" w:hAnsi="Arial Narrow" w:cs="Arial"/>
          <w:sz w:val="22"/>
          <w:szCs w:val="22"/>
        </w:rPr>
        <w:t>najkorzystniejsz</w:t>
      </w:r>
      <w:r w:rsidR="00D26ED6" w:rsidRPr="007E2C58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7E2C58">
        <w:rPr>
          <w:rFonts w:ascii="Arial Narrow" w:hAnsi="Arial Narrow" w:cs="Arial"/>
          <w:sz w:val="22"/>
          <w:szCs w:val="22"/>
        </w:rPr>
        <w:t>ofer</w:t>
      </w:r>
      <w:r w:rsidR="00D26ED6" w:rsidRPr="007E2C58">
        <w:rPr>
          <w:rFonts w:ascii="Arial Narrow" w:hAnsi="Arial Narrow" w:cs="Arial"/>
          <w:sz w:val="22"/>
          <w:szCs w:val="22"/>
        </w:rPr>
        <w:t>t</w:t>
      </w:r>
      <w:r w:rsidR="009F0E5C" w:rsidRPr="007E2C58">
        <w:rPr>
          <w:rFonts w:ascii="Arial Narrow" w:hAnsi="Arial Narrow" w:cs="Arial"/>
          <w:sz w:val="22"/>
          <w:szCs w:val="22"/>
        </w:rPr>
        <w:t>a</w:t>
      </w:r>
      <w:r w:rsidRPr="007E2C58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7E2C58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20D56" w:rsidRPr="007E2C58" w14:paraId="2115E0BE" w14:textId="77777777" w:rsidTr="000174A1">
        <w:trPr>
          <w:cantSplit/>
        </w:trPr>
        <w:tc>
          <w:tcPr>
            <w:tcW w:w="9498" w:type="dxa"/>
          </w:tcPr>
          <w:p w14:paraId="45847E5C" w14:textId="77777777" w:rsidR="00320D56" w:rsidRPr="007E2C58" w:rsidRDefault="00320D56" w:rsidP="000174A1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2C5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2C58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</w:t>
            </w:r>
            <w:r w:rsidRPr="007E2C5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2C58">
              <w:rPr>
                <w:rFonts w:ascii="Arial Narrow" w:hAnsi="Arial Narrow" w:cs="Arial"/>
                <w:color w:val="000000"/>
                <w:sz w:val="22"/>
                <w:szCs w:val="22"/>
              </w:rPr>
              <w:t>Szafa endoskopowa</w:t>
            </w:r>
          </w:p>
          <w:p w14:paraId="06F07960" w14:textId="77777777" w:rsidR="00320D56" w:rsidRPr="007E2C58" w:rsidRDefault="00320D56" w:rsidP="000174A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2C58">
              <w:rPr>
                <w:rFonts w:ascii="Arial Narrow" w:hAnsi="Arial Narrow" w:cs="Arial"/>
                <w:b/>
                <w:sz w:val="22"/>
                <w:szCs w:val="22"/>
              </w:rPr>
              <w:t>Informer</w:t>
            </w:r>
            <w:proofErr w:type="spellEnd"/>
            <w:r w:rsidRPr="007E2C5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7E2C58">
              <w:rPr>
                <w:rFonts w:ascii="Arial Narrow" w:hAnsi="Arial Narrow" w:cs="Arial"/>
                <w:b/>
                <w:sz w:val="22"/>
                <w:szCs w:val="22"/>
              </w:rPr>
              <w:t>Med</w:t>
            </w:r>
            <w:proofErr w:type="spellEnd"/>
            <w:r w:rsidRPr="007E2C58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526D0535" w14:textId="77777777" w:rsidR="00320D56" w:rsidRPr="007E2C58" w:rsidRDefault="00320D56" w:rsidP="000174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2C58">
              <w:rPr>
                <w:rFonts w:ascii="Arial Narrow" w:hAnsi="Arial Narrow" w:cs="Arial"/>
                <w:bCs/>
                <w:sz w:val="22"/>
                <w:szCs w:val="22"/>
              </w:rPr>
              <w:t xml:space="preserve">Winogrady 118  </w:t>
            </w:r>
          </w:p>
          <w:p w14:paraId="3B6D97F9" w14:textId="77777777" w:rsidR="00320D56" w:rsidRPr="007E2C58" w:rsidRDefault="00320D56" w:rsidP="000174A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2C58">
              <w:rPr>
                <w:rFonts w:ascii="Arial Narrow" w:hAnsi="Arial Narrow" w:cs="Arial"/>
                <w:bCs/>
                <w:sz w:val="22"/>
                <w:szCs w:val="22"/>
              </w:rPr>
              <w:t>61-626 Poznań</w:t>
            </w:r>
          </w:p>
          <w:p w14:paraId="766BFD80" w14:textId="77777777" w:rsidR="00320D56" w:rsidRPr="007E2C58" w:rsidRDefault="00320D56" w:rsidP="000174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2C58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2C58">
              <w:rPr>
                <w:rFonts w:ascii="Arial Narrow" w:hAnsi="Arial Narrow" w:cs="Arial"/>
                <w:b/>
                <w:sz w:val="22"/>
                <w:szCs w:val="22"/>
              </w:rPr>
              <w:t xml:space="preserve"> 148 500.00 zł brutto</w:t>
            </w:r>
            <w:r w:rsidRPr="007E2C5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7E913BC" w14:textId="77777777" w:rsidR="00320D56" w:rsidRPr="007E2C58" w:rsidRDefault="00320D56" w:rsidP="000174A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2C58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2C5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3A6CD11" w14:textId="77777777" w:rsidR="00320D56" w:rsidRPr="007E2C58" w:rsidRDefault="00320D56" w:rsidP="000174A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2C58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14:paraId="5F5B8B26" w14:textId="77777777" w:rsidR="00992FF5" w:rsidRPr="007E2C58" w:rsidRDefault="00992FF5" w:rsidP="007E2C58">
      <w:pPr>
        <w:spacing w:before="12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E2C58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9030B4" w14:paraId="481A5330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F61E80" w14:textId="77777777" w:rsidR="00992FF5" w:rsidRPr="009030B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9030B4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FCEB57" w14:textId="77777777" w:rsidR="00992FF5" w:rsidRPr="009030B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030B4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DD5673" w14:textId="77777777" w:rsidR="00992FF5" w:rsidRPr="009030B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9030B4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4A5E8F" w14:textId="77777777" w:rsidR="00992FF5" w:rsidRPr="009030B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9030B4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320D56" w:rsidRPr="007E2C58" w14:paraId="66E3A3BD" w14:textId="77777777" w:rsidTr="000174A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63DF7" w14:textId="77777777" w:rsidR="00320D56" w:rsidRPr="007E2C58" w:rsidRDefault="00320D56" w:rsidP="000174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2C58">
              <w:rPr>
                <w:rFonts w:ascii="Arial Narrow" w:hAnsi="Arial Narrow" w:cs="Arial"/>
                <w:sz w:val="22"/>
                <w:szCs w:val="22"/>
              </w:rPr>
              <w:t>1 - Szafa endoskopowa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40B4A" w14:textId="77777777" w:rsidR="00320D56" w:rsidRPr="007E2C58" w:rsidRDefault="00320D56" w:rsidP="000174A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2C58">
              <w:rPr>
                <w:rFonts w:ascii="Arial Narrow" w:hAnsi="Arial Narrow" w:cs="Arial"/>
                <w:b/>
                <w:bCs/>
                <w:sz w:val="22"/>
                <w:szCs w:val="22"/>
              </w:rPr>
              <w:t>Informer</w:t>
            </w:r>
            <w:proofErr w:type="spellEnd"/>
            <w:r w:rsidRPr="007E2C5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2C58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7E2C5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721F890" w14:textId="77777777" w:rsidR="00320D56" w:rsidRPr="007E2C58" w:rsidRDefault="00320D56" w:rsidP="000174A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2C58">
              <w:rPr>
                <w:rFonts w:ascii="Arial Narrow" w:hAnsi="Arial Narrow" w:cs="Arial"/>
                <w:sz w:val="22"/>
                <w:szCs w:val="22"/>
              </w:rPr>
              <w:t>Winogrady 118</w:t>
            </w:r>
          </w:p>
          <w:p w14:paraId="7D498E9D" w14:textId="77777777" w:rsidR="00320D56" w:rsidRPr="007E2C58" w:rsidRDefault="00320D56" w:rsidP="000174A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2C58">
              <w:rPr>
                <w:rFonts w:ascii="Arial Narrow" w:hAnsi="Arial Narrow" w:cs="Arial"/>
                <w:sz w:val="22"/>
                <w:szCs w:val="22"/>
              </w:rPr>
              <w:t>61-626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1293B" w14:textId="77777777" w:rsidR="00320D56" w:rsidRPr="007E2C58" w:rsidRDefault="00320D56" w:rsidP="000174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2C5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3C76A38" w14:textId="77777777" w:rsidR="00320D56" w:rsidRPr="007E2C58" w:rsidRDefault="00320D56" w:rsidP="000174A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2C5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14429926" w14:textId="77777777" w:rsidR="00320D56" w:rsidRPr="007E2C58" w:rsidRDefault="00320D56" w:rsidP="000174A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2C58">
              <w:rPr>
                <w:rFonts w:ascii="Arial Narrow" w:hAnsi="Arial Narrow" w:cs="Arial"/>
                <w:sz w:val="22"/>
                <w:szCs w:val="22"/>
              </w:rPr>
              <w:t>3 - Okres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A0020" w14:textId="77777777" w:rsidR="00320D56" w:rsidRPr="007E2C58" w:rsidRDefault="00320D56" w:rsidP="000174A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2C5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76B5BEFB" w14:textId="77777777" w:rsidR="00B464D3" w:rsidRDefault="00B464D3" w:rsidP="007E2C58">
      <w:pPr>
        <w:spacing w:before="360" w:after="24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E2C58">
        <w:rPr>
          <w:rFonts w:ascii="Arial Narrow" w:hAnsi="Arial Narrow" w:cs="Arial"/>
          <w:i/>
          <w:sz w:val="22"/>
          <w:szCs w:val="22"/>
        </w:rPr>
        <w:t>Zamawiający</w:t>
      </w:r>
    </w:p>
    <w:p w14:paraId="7F72A35D" w14:textId="77777777" w:rsidR="009030B4" w:rsidRPr="001B17CF" w:rsidRDefault="009030B4" w:rsidP="009030B4">
      <w:pPr>
        <w:rPr>
          <w:rFonts w:ascii="Arial Narrow" w:hAnsi="Arial Narrow"/>
          <w:sz w:val="18"/>
          <w:szCs w:val="18"/>
        </w:rPr>
      </w:pPr>
      <w:r w:rsidRPr="001B17CF">
        <w:rPr>
          <w:rFonts w:ascii="Arial Narrow" w:hAnsi="Arial Narrow"/>
          <w:sz w:val="18"/>
          <w:szCs w:val="18"/>
        </w:rPr>
        <w:t>Wykonano w 2 egz. na 1 ark.</w:t>
      </w:r>
    </w:p>
    <w:p w14:paraId="6BF2281C" w14:textId="77777777" w:rsidR="009030B4" w:rsidRPr="001B17CF" w:rsidRDefault="009030B4" w:rsidP="009030B4">
      <w:pPr>
        <w:rPr>
          <w:rFonts w:ascii="Arial Narrow" w:hAnsi="Arial Narrow"/>
          <w:sz w:val="18"/>
          <w:szCs w:val="18"/>
        </w:rPr>
      </w:pPr>
      <w:r w:rsidRPr="001B17CF">
        <w:rPr>
          <w:rFonts w:ascii="Arial Narrow" w:hAnsi="Arial Narrow"/>
          <w:sz w:val="18"/>
          <w:szCs w:val="18"/>
        </w:rPr>
        <w:t>Egz. 1 – biuro przepustek</w:t>
      </w:r>
    </w:p>
    <w:p w14:paraId="43F9A7CB" w14:textId="77777777" w:rsidR="009030B4" w:rsidRPr="001B17CF" w:rsidRDefault="009030B4" w:rsidP="009030B4">
      <w:pPr>
        <w:rPr>
          <w:rFonts w:ascii="Arial Narrow" w:hAnsi="Arial Narrow"/>
          <w:sz w:val="18"/>
          <w:szCs w:val="18"/>
        </w:rPr>
      </w:pPr>
      <w:r w:rsidRPr="001B17CF">
        <w:rPr>
          <w:rFonts w:ascii="Arial Narrow" w:hAnsi="Arial Narrow"/>
          <w:sz w:val="18"/>
          <w:szCs w:val="18"/>
        </w:rPr>
        <w:t>Wyk. B. Baranowska tel. 261 417 364</w:t>
      </w:r>
    </w:p>
    <w:p w14:paraId="549E3B7B" w14:textId="627465FA" w:rsidR="009030B4" w:rsidRPr="007E2C58" w:rsidRDefault="009030B4" w:rsidP="009030B4">
      <w:pPr>
        <w:rPr>
          <w:rFonts w:ascii="Arial Narrow" w:hAnsi="Arial Narrow" w:cs="Arial"/>
          <w:i/>
          <w:sz w:val="22"/>
          <w:szCs w:val="22"/>
        </w:rPr>
      </w:pPr>
      <w:r w:rsidRPr="001B17CF">
        <w:rPr>
          <w:rFonts w:ascii="Arial Narrow" w:hAnsi="Arial Narrow"/>
          <w:sz w:val="18"/>
          <w:szCs w:val="18"/>
        </w:rPr>
        <w:t>Data:  2023-10-</w:t>
      </w:r>
      <w:r>
        <w:rPr>
          <w:rFonts w:ascii="Arial Narrow" w:hAnsi="Arial Narrow"/>
          <w:sz w:val="18"/>
          <w:szCs w:val="18"/>
        </w:rPr>
        <w:t>13</w:t>
      </w:r>
    </w:p>
    <w:bookmarkEnd w:id="0"/>
    <w:sectPr w:rsidR="009030B4" w:rsidRPr="007E2C58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D47DB" w14:textId="77777777" w:rsidR="00F4752D" w:rsidRDefault="00F4752D">
      <w:r>
        <w:separator/>
      </w:r>
    </w:p>
  </w:endnote>
  <w:endnote w:type="continuationSeparator" w:id="0">
    <w:p w14:paraId="45BA2969" w14:textId="77777777" w:rsidR="00F4752D" w:rsidRDefault="00F4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C0E79" w14:textId="77777777" w:rsidR="00320D56" w:rsidRDefault="00320D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859E4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58D58C4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A934857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9B333" w14:textId="77777777" w:rsidR="00320D56" w:rsidRDefault="00320D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1B58A" w14:textId="77777777" w:rsidR="00F4752D" w:rsidRDefault="00F4752D">
      <w:r>
        <w:separator/>
      </w:r>
    </w:p>
  </w:footnote>
  <w:footnote w:type="continuationSeparator" w:id="0">
    <w:p w14:paraId="160A22A6" w14:textId="77777777" w:rsidR="00F4752D" w:rsidRDefault="00F47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ED16F" w14:textId="77777777" w:rsidR="00320D56" w:rsidRDefault="00320D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AC2A8" w14:textId="77777777" w:rsidR="00320D56" w:rsidRDefault="00320D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AD196" w14:textId="77777777" w:rsidR="00320D56" w:rsidRDefault="00320D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752D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20D56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2C58"/>
    <w:rsid w:val="007E68C5"/>
    <w:rsid w:val="00832144"/>
    <w:rsid w:val="00836DAF"/>
    <w:rsid w:val="008567C7"/>
    <w:rsid w:val="008642B3"/>
    <w:rsid w:val="008A6C10"/>
    <w:rsid w:val="008E5102"/>
    <w:rsid w:val="009030B4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4752D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2CD244"/>
  <w15:chartTrackingRefBased/>
  <w15:docId w15:val="{6DF20CB9-6ACE-4664-86C5-8F13D4E18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211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2023-10-13T07:48:00Z</cp:lastPrinted>
  <dcterms:created xsi:type="dcterms:W3CDTF">2023-10-13T07:45:00Z</dcterms:created>
  <dcterms:modified xsi:type="dcterms:W3CDTF">2023-10-13T07:48:00Z</dcterms:modified>
</cp:coreProperties>
</file>