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1478F" w14:textId="77777777" w:rsidR="00D665F5" w:rsidRPr="00BB547B" w:rsidRDefault="007815FE" w:rsidP="00E85B9C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7815FE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7815FE">
        <w:rPr>
          <w:rFonts w:ascii="Arial" w:hAnsi="Arial" w:cs="Arial"/>
          <w:sz w:val="24"/>
          <w:szCs w:val="24"/>
        </w:rPr>
        <w:t>2023-10-13</w:t>
      </w:r>
    </w:p>
    <w:p w14:paraId="51EC83F9" w14:textId="77777777" w:rsidR="007815FE" w:rsidRPr="007815FE" w:rsidRDefault="007815FE" w:rsidP="00E85B9C">
      <w:pPr>
        <w:rPr>
          <w:rFonts w:ascii="Arial" w:hAnsi="Arial" w:cs="Arial"/>
          <w:b/>
          <w:bCs/>
          <w:sz w:val="24"/>
          <w:szCs w:val="24"/>
        </w:rPr>
      </w:pPr>
      <w:r w:rsidRPr="007815FE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98FC0FE" w14:textId="77777777" w:rsidR="00D665F5" w:rsidRPr="00BB547B" w:rsidRDefault="007815FE" w:rsidP="00E85B9C">
      <w:pPr>
        <w:rPr>
          <w:rFonts w:ascii="Arial" w:hAnsi="Arial" w:cs="Arial"/>
          <w:b/>
          <w:bCs/>
          <w:sz w:val="24"/>
          <w:szCs w:val="24"/>
        </w:rPr>
      </w:pPr>
      <w:r w:rsidRPr="007815FE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AEBD2CD" w14:textId="77777777" w:rsidR="00D665F5" w:rsidRPr="00BB547B" w:rsidRDefault="007815FE" w:rsidP="00E85B9C">
      <w:pPr>
        <w:rPr>
          <w:rFonts w:ascii="Arial" w:hAnsi="Arial" w:cs="Arial"/>
          <w:sz w:val="24"/>
          <w:szCs w:val="24"/>
        </w:rPr>
      </w:pPr>
      <w:r w:rsidRPr="007815FE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7815FE">
        <w:rPr>
          <w:rFonts w:ascii="Arial" w:hAnsi="Arial" w:cs="Arial"/>
          <w:sz w:val="24"/>
          <w:szCs w:val="24"/>
        </w:rPr>
        <w:t>7/19</w:t>
      </w:r>
    </w:p>
    <w:p w14:paraId="6402C622" w14:textId="77777777" w:rsidR="00D665F5" w:rsidRPr="00BB547B" w:rsidRDefault="007815FE" w:rsidP="00E85B9C">
      <w:pPr>
        <w:rPr>
          <w:rFonts w:ascii="Arial" w:hAnsi="Arial" w:cs="Arial"/>
          <w:sz w:val="24"/>
          <w:szCs w:val="24"/>
        </w:rPr>
      </w:pPr>
      <w:r w:rsidRPr="007815FE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7815FE">
        <w:rPr>
          <w:rFonts w:ascii="Arial" w:hAnsi="Arial" w:cs="Arial"/>
          <w:sz w:val="24"/>
          <w:szCs w:val="24"/>
        </w:rPr>
        <w:t>Poznań</w:t>
      </w:r>
    </w:p>
    <w:p w14:paraId="1979A6BE" w14:textId="77777777" w:rsidR="00E85B9C" w:rsidRDefault="00E85B9C" w:rsidP="00E85B9C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65EF4EC2" w14:textId="4F73686B" w:rsidR="00A80738" w:rsidRPr="00BB547B" w:rsidRDefault="00D665F5" w:rsidP="00E85B9C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7815FE" w:rsidRPr="007815FE">
        <w:rPr>
          <w:rFonts w:ascii="Arial" w:hAnsi="Arial" w:cs="Arial"/>
          <w:b/>
          <w:sz w:val="24"/>
          <w:szCs w:val="24"/>
        </w:rPr>
        <w:t>SZW/DZP/103/2023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28AD5E7E" w14:textId="77777777" w:rsidR="00A80738" w:rsidRPr="00BB547B" w:rsidRDefault="00A80738" w:rsidP="00E85B9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E0EBE79" w14:textId="77777777" w:rsidR="00A80738" w:rsidRPr="00BB547B" w:rsidRDefault="00A80738" w:rsidP="00E85B9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6ADF25D" w14:textId="77777777" w:rsidR="00A80738" w:rsidRPr="00BB547B" w:rsidRDefault="00A80738" w:rsidP="00E85B9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A379B6C" w14:textId="77777777" w:rsidR="00A80738" w:rsidRPr="00BB547B" w:rsidRDefault="00A80738" w:rsidP="00E85B9C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52525C91" w14:textId="77777777" w:rsidR="00A80738" w:rsidRPr="00BB547B" w:rsidRDefault="00A80738" w:rsidP="00E85B9C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3CB61AD1" w14:textId="40B08B93" w:rsidR="00C659E2" w:rsidRDefault="00C659E2" w:rsidP="00E85B9C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815FE" w:rsidRPr="007815FE">
        <w:rPr>
          <w:rFonts w:ascii="Arial" w:hAnsi="Arial" w:cs="Arial"/>
          <w:sz w:val="24"/>
          <w:szCs w:val="24"/>
        </w:rPr>
        <w:t>podstawowy</w:t>
      </w:r>
      <w:r w:rsidR="00E85B9C">
        <w:rPr>
          <w:rFonts w:ascii="Arial" w:hAnsi="Arial" w:cs="Arial"/>
          <w:sz w:val="24"/>
          <w:szCs w:val="24"/>
        </w:rPr>
        <w:t>m</w:t>
      </w:r>
      <w:r w:rsidR="007815FE" w:rsidRPr="007815FE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7815FE" w:rsidRPr="007815FE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7A3BBE01" w14:textId="77777777" w:rsidR="00E85B9C" w:rsidRPr="00BB547B" w:rsidRDefault="00E85B9C" w:rsidP="00E85B9C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76396F0" w14:textId="77777777" w:rsidR="00E85B9C" w:rsidRDefault="007815FE" w:rsidP="00E85B9C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7815FE">
        <w:rPr>
          <w:rFonts w:ascii="Arial" w:hAnsi="Arial" w:cs="Arial"/>
          <w:b/>
          <w:szCs w:val="24"/>
        </w:rPr>
        <w:t xml:space="preserve">Zakup i dostawa różnych worków na potrzeby </w:t>
      </w:r>
    </w:p>
    <w:p w14:paraId="312F8C3C" w14:textId="27FD9C58" w:rsidR="00A80738" w:rsidRDefault="007815FE" w:rsidP="00E85B9C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7815FE">
        <w:rPr>
          <w:rFonts w:ascii="Arial" w:hAnsi="Arial" w:cs="Arial"/>
          <w:b/>
          <w:szCs w:val="24"/>
        </w:rPr>
        <w:t>Szpitala Wojewódzkiego w Poznaniu</w:t>
      </w:r>
    </w:p>
    <w:p w14:paraId="7B6DB9D2" w14:textId="77777777" w:rsidR="00E85B9C" w:rsidRPr="00BB547B" w:rsidRDefault="00E85B9C" w:rsidP="00E85B9C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08239824" w14:textId="6B5DA88D" w:rsidR="00D665F5" w:rsidRDefault="00D665F5" w:rsidP="00E85B9C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7815FE" w:rsidRPr="007815FE">
        <w:rPr>
          <w:rFonts w:ascii="Arial" w:hAnsi="Arial" w:cs="Arial"/>
          <w:sz w:val="24"/>
          <w:szCs w:val="24"/>
        </w:rPr>
        <w:t>(</w:t>
      </w:r>
      <w:proofErr w:type="spellStart"/>
      <w:r w:rsidR="007815FE" w:rsidRPr="007815FE">
        <w:rPr>
          <w:rFonts w:ascii="Arial" w:hAnsi="Arial" w:cs="Arial"/>
          <w:sz w:val="24"/>
          <w:szCs w:val="24"/>
        </w:rPr>
        <w:t>t.j</w:t>
      </w:r>
      <w:proofErr w:type="spellEnd"/>
      <w:r w:rsidR="007815FE" w:rsidRPr="007815FE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501416B1" w14:textId="77777777" w:rsidR="00E85B9C" w:rsidRPr="00BB547B" w:rsidRDefault="00E85B9C" w:rsidP="00E85B9C">
      <w:pPr>
        <w:jc w:val="both"/>
        <w:rPr>
          <w:rFonts w:ascii="Arial" w:hAnsi="Arial" w:cs="Arial"/>
          <w:sz w:val="24"/>
          <w:szCs w:val="24"/>
        </w:rPr>
      </w:pPr>
    </w:p>
    <w:p w14:paraId="3411A4AF" w14:textId="77777777" w:rsidR="00E85B9C" w:rsidRPr="00E85B9C" w:rsidRDefault="00E85B9C" w:rsidP="00E85B9C">
      <w:pPr>
        <w:jc w:val="both"/>
        <w:rPr>
          <w:rFonts w:ascii="Arial" w:hAnsi="Arial" w:cs="Arial"/>
          <w:sz w:val="24"/>
          <w:szCs w:val="24"/>
        </w:rPr>
      </w:pPr>
      <w:r w:rsidRPr="00E85B9C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06CC992E" w14:textId="6D47A366" w:rsidR="00E85B9C" w:rsidRPr="00E85B9C" w:rsidRDefault="00E85B9C" w:rsidP="00E85B9C">
      <w:pPr>
        <w:jc w:val="both"/>
        <w:rPr>
          <w:rFonts w:ascii="Arial" w:hAnsi="Arial" w:cs="Arial"/>
          <w:sz w:val="24"/>
          <w:szCs w:val="24"/>
        </w:rPr>
      </w:pPr>
      <w:r w:rsidRPr="00E85B9C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E85B9C">
        <w:rPr>
          <w:rFonts w:ascii="Arial" w:hAnsi="Arial" w:cs="Arial"/>
          <w:sz w:val="24"/>
          <w:szCs w:val="24"/>
        </w:rPr>
        <w:t>231754,50 zł brutto</w:t>
      </w:r>
    </w:p>
    <w:p w14:paraId="61F157EA" w14:textId="73594646" w:rsidR="00E85B9C" w:rsidRPr="00E85B9C" w:rsidRDefault="00E85B9C" w:rsidP="00E85B9C">
      <w:pPr>
        <w:jc w:val="both"/>
        <w:rPr>
          <w:rFonts w:ascii="Arial" w:hAnsi="Arial" w:cs="Arial"/>
          <w:sz w:val="24"/>
          <w:szCs w:val="24"/>
        </w:rPr>
      </w:pPr>
      <w:r w:rsidRPr="00E85B9C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E85B9C">
        <w:rPr>
          <w:rFonts w:ascii="Arial" w:hAnsi="Arial" w:cs="Arial"/>
          <w:sz w:val="24"/>
          <w:szCs w:val="24"/>
        </w:rPr>
        <w:t>106240,00 zł brutto</w:t>
      </w:r>
    </w:p>
    <w:p w14:paraId="158821D1" w14:textId="228E7CC6" w:rsidR="00E85B9C" w:rsidRPr="00E85B9C" w:rsidRDefault="00E85B9C" w:rsidP="00E85B9C">
      <w:pPr>
        <w:jc w:val="both"/>
        <w:rPr>
          <w:rFonts w:ascii="Arial" w:hAnsi="Arial" w:cs="Arial"/>
          <w:sz w:val="24"/>
          <w:szCs w:val="24"/>
        </w:rPr>
      </w:pPr>
      <w:r w:rsidRPr="00E85B9C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E85B9C">
        <w:rPr>
          <w:rFonts w:ascii="Arial" w:hAnsi="Arial" w:cs="Arial"/>
          <w:sz w:val="24"/>
          <w:szCs w:val="24"/>
        </w:rPr>
        <w:t>967,00 zł brutto</w:t>
      </w:r>
    </w:p>
    <w:p w14:paraId="0B9840C4" w14:textId="1DB5478C" w:rsidR="00E85B9C" w:rsidRPr="00E85B9C" w:rsidRDefault="00E85B9C" w:rsidP="00E85B9C">
      <w:pPr>
        <w:jc w:val="both"/>
        <w:rPr>
          <w:rFonts w:ascii="Arial" w:hAnsi="Arial" w:cs="Arial"/>
          <w:sz w:val="24"/>
          <w:szCs w:val="24"/>
        </w:rPr>
      </w:pPr>
      <w:r w:rsidRPr="00E85B9C">
        <w:rPr>
          <w:rFonts w:ascii="Arial" w:hAnsi="Arial" w:cs="Arial"/>
          <w:sz w:val="24"/>
          <w:szCs w:val="24"/>
        </w:rPr>
        <w:t>Zadanie 4 -</w:t>
      </w:r>
      <w:r>
        <w:rPr>
          <w:rFonts w:ascii="Arial" w:hAnsi="Arial" w:cs="Arial"/>
          <w:sz w:val="24"/>
          <w:szCs w:val="24"/>
        </w:rPr>
        <w:t xml:space="preserve"> </w:t>
      </w:r>
      <w:r w:rsidRPr="00E85B9C">
        <w:rPr>
          <w:rFonts w:ascii="Arial" w:hAnsi="Arial" w:cs="Arial"/>
          <w:sz w:val="24"/>
          <w:szCs w:val="24"/>
        </w:rPr>
        <w:t>25830,00 zł brutto</w:t>
      </w:r>
    </w:p>
    <w:p w14:paraId="08E25CFC" w14:textId="5470E7CB" w:rsidR="00E85B9C" w:rsidRDefault="00E85B9C" w:rsidP="00E85B9C">
      <w:pPr>
        <w:jc w:val="both"/>
        <w:rPr>
          <w:rFonts w:ascii="Arial" w:hAnsi="Arial" w:cs="Arial"/>
          <w:sz w:val="24"/>
          <w:szCs w:val="24"/>
        </w:rPr>
      </w:pPr>
      <w:r w:rsidRPr="00E85B9C">
        <w:rPr>
          <w:rFonts w:ascii="Arial" w:hAnsi="Arial" w:cs="Arial"/>
          <w:sz w:val="24"/>
          <w:szCs w:val="24"/>
        </w:rPr>
        <w:t>Zadanie 5 -</w:t>
      </w:r>
      <w:r>
        <w:rPr>
          <w:rFonts w:ascii="Arial" w:hAnsi="Arial" w:cs="Arial"/>
          <w:sz w:val="24"/>
          <w:szCs w:val="24"/>
        </w:rPr>
        <w:t xml:space="preserve"> </w:t>
      </w:r>
      <w:r w:rsidRPr="00E85B9C">
        <w:rPr>
          <w:rFonts w:ascii="Arial" w:hAnsi="Arial" w:cs="Arial"/>
          <w:sz w:val="24"/>
          <w:szCs w:val="24"/>
        </w:rPr>
        <w:t>22323,30 zł brutto</w:t>
      </w:r>
      <w:r>
        <w:rPr>
          <w:rFonts w:ascii="Arial" w:hAnsi="Arial" w:cs="Arial"/>
          <w:sz w:val="24"/>
          <w:szCs w:val="24"/>
        </w:rPr>
        <w:t>.</w:t>
      </w:r>
    </w:p>
    <w:p w14:paraId="67D66A51" w14:textId="77777777" w:rsidR="00E85B9C" w:rsidRDefault="00E85B9C" w:rsidP="00E85B9C">
      <w:pPr>
        <w:jc w:val="both"/>
        <w:rPr>
          <w:rFonts w:ascii="Arial" w:hAnsi="Arial" w:cs="Arial"/>
          <w:sz w:val="24"/>
          <w:szCs w:val="24"/>
        </w:rPr>
      </w:pPr>
    </w:p>
    <w:p w14:paraId="58905559" w14:textId="350E83C8" w:rsidR="00A80738" w:rsidRPr="00BB547B" w:rsidRDefault="00D665F5" w:rsidP="00E85B9C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7815FE" w:rsidRPr="007815FE">
        <w:rPr>
          <w:rFonts w:ascii="Arial" w:hAnsi="Arial" w:cs="Arial"/>
          <w:sz w:val="24"/>
          <w:szCs w:val="24"/>
        </w:rPr>
        <w:t>13/10/2023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7815FE" w:rsidRPr="007815FE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3E338A7A" w14:textId="77777777" w:rsidTr="00C82837">
        <w:tc>
          <w:tcPr>
            <w:tcW w:w="993" w:type="dxa"/>
            <w:shd w:val="clear" w:color="auto" w:fill="auto"/>
            <w:vAlign w:val="center"/>
          </w:tcPr>
          <w:p w14:paraId="342720FB" w14:textId="77777777" w:rsidR="006B27ED" w:rsidRPr="00BB547B" w:rsidRDefault="006B27ED" w:rsidP="00E85B9C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291B5E" w14:textId="77777777" w:rsidR="006B27ED" w:rsidRPr="00BB547B" w:rsidRDefault="006B27ED" w:rsidP="00E85B9C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00BCB5A" w14:textId="77777777" w:rsidR="006B27ED" w:rsidRPr="00BB547B" w:rsidRDefault="006B27ED" w:rsidP="00E85B9C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850C3E" w14:textId="77777777" w:rsidR="006B27ED" w:rsidRPr="00BB547B" w:rsidRDefault="006B27ED" w:rsidP="00E85B9C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7815FE" w:rsidRPr="00BB547B" w14:paraId="04D6E8DC" w14:textId="77777777" w:rsidTr="00C856D6">
        <w:tc>
          <w:tcPr>
            <w:tcW w:w="993" w:type="dxa"/>
            <w:shd w:val="clear" w:color="auto" w:fill="auto"/>
            <w:vAlign w:val="center"/>
          </w:tcPr>
          <w:p w14:paraId="5A544FFF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8DD621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2F5CB0CB" w14:textId="77777777" w:rsidR="007815FE" w:rsidRPr="00BB547B" w:rsidRDefault="007815FE" w:rsidP="00E85B9C">
            <w:pPr>
              <w:rPr>
                <w:rFonts w:ascii="Arial" w:hAnsi="Arial" w:cs="Arial"/>
              </w:rPr>
            </w:pPr>
            <w:proofErr w:type="spellStart"/>
            <w:r w:rsidRPr="007815FE">
              <w:rPr>
                <w:rFonts w:ascii="Arial" w:hAnsi="Arial" w:cs="Arial"/>
              </w:rPr>
              <w:t>Helplast</w:t>
            </w:r>
            <w:proofErr w:type="spellEnd"/>
            <w:r w:rsidRPr="007815FE">
              <w:rPr>
                <w:rFonts w:ascii="Arial" w:hAnsi="Arial" w:cs="Arial"/>
              </w:rPr>
              <w:t xml:space="preserve"> Bis Joanna </w:t>
            </w:r>
            <w:proofErr w:type="spellStart"/>
            <w:r w:rsidRPr="007815FE">
              <w:rPr>
                <w:rFonts w:ascii="Arial" w:hAnsi="Arial" w:cs="Arial"/>
              </w:rPr>
              <w:t>Hadasik</w:t>
            </w:r>
            <w:proofErr w:type="spellEnd"/>
          </w:p>
          <w:p w14:paraId="11F71884" w14:textId="77777777" w:rsidR="007815FE" w:rsidRPr="00BB547B" w:rsidRDefault="007815FE" w:rsidP="00E85B9C">
            <w:pPr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ul. Gliwicka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815FE">
              <w:rPr>
                <w:rFonts w:ascii="Arial" w:hAnsi="Arial" w:cs="Arial"/>
              </w:rPr>
              <w:t>42/a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F743F58" w14:textId="77777777" w:rsidR="007815FE" w:rsidRPr="00BB547B" w:rsidRDefault="007815FE" w:rsidP="00E85B9C">
            <w:pPr>
              <w:jc w:val="both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43-180</w:t>
            </w:r>
            <w:r w:rsidRPr="00BB547B">
              <w:rPr>
                <w:rFonts w:ascii="Arial" w:hAnsi="Arial" w:cs="Arial"/>
              </w:rPr>
              <w:t xml:space="preserve"> </w:t>
            </w:r>
            <w:proofErr w:type="spellStart"/>
            <w:r w:rsidRPr="007815FE">
              <w:rPr>
                <w:rFonts w:ascii="Arial" w:hAnsi="Arial" w:cs="Arial"/>
              </w:rPr>
              <w:t>Orzesze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39AEE012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172 835.91 zł</w:t>
            </w:r>
          </w:p>
        </w:tc>
      </w:tr>
      <w:tr w:rsidR="007815FE" w:rsidRPr="00BB547B" w14:paraId="0422C0FB" w14:textId="77777777" w:rsidTr="00C856D6">
        <w:tc>
          <w:tcPr>
            <w:tcW w:w="993" w:type="dxa"/>
            <w:shd w:val="clear" w:color="auto" w:fill="auto"/>
            <w:vAlign w:val="center"/>
          </w:tcPr>
          <w:p w14:paraId="43AFFCFD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89512C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1BFBE7F8" w14:textId="77777777" w:rsidR="007815FE" w:rsidRPr="00BB547B" w:rsidRDefault="007815FE" w:rsidP="00E85B9C">
            <w:pPr>
              <w:rPr>
                <w:rFonts w:ascii="Arial" w:hAnsi="Arial" w:cs="Arial"/>
              </w:rPr>
            </w:pPr>
            <w:proofErr w:type="spellStart"/>
            <w:r w:rsidRPr="007815FE">
              <w:rPr>
                <w:rFonts w:ascii="Arial" w:hAnsi="Arial" w:cs="Arial"/>
              </w:rPr>
              <w:t>Helplast</w:t>
            </w:r>
            <w:proofErr w:type="spellEnd"/>
            <w:r w:rsidRPr="007815FE">
              <w:rPr>
                <w:rFonts w:ascii="Arial" w:hAnsi="Arial" w:cs="Arial"/>
              </w:rPr>
              <w:t xml:space="preserve"> Bis Joanna </w:t>
            </w:r>
            <w:proofErr w:type="spellStart"/>
            <w:r w:rsidRPr="007815FE">
              <w:rPr>
                <w:rFonts w:ascii="Arial" w:hAnsi="Arial" w:cs="Arial"/>
              </w:rPr>
              <w:t>Hadasik</w:t>
            </w:r>
            <w:proofErr w:type="spellEnd"/>
          </w:p>
          <w:p w14:paraId="29FEC68C" w14:textId="77777777" w:rsidR="007815FE" w:rsidRPr="00BB547B" w:rsidRDefault="007815FE" w:rsidP="00E85B9C">
            <w:pPr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ul. Gliwicka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815FE">
              <w:rPr>
                <w:rFonts w:ascii="Arial" w:hAnsi="Arial" w:cs="Arial"/>
              </w:rPr>
              <w:t>42/a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E13BE34" w14:textId="77777777" w:rsidR="007815FE" w:rsidRPr="00BB547B" w:rsidRDefault="007815FE" w:rsidP="00E85B9C">
            <w:pPr>
              <w:jc w:val="both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43-180</w:t>
            </w:r>
            <w:r w:rsidRPr="00BB547B">
              <w:rPr>
                <w:rFonts w:ascii="Arial" w:hAnsi="Arial" w:cs="Arial"/>
              </w:rPr>
              <w:t xml:space="preserve"> </w:t>
            </w:r>
            <w:proofErr w:type="spellStart"/>
            <w:r w:rsidRPr="007815FE">
              <w:rPr>
                <w:rFonts w:ascii="Arial" w:hAnsi="Arial" w:cs="Arial"/>
              </w:rPr>
              <w:t>Orzesze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4674A675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129 199.20 zł</w:t>
            </w:r>
          </w:p>
        </w:tc>
      </w:tr>
      <w:tr w:rsidR="007815FE" w:rsidRPr="00BB547B" w14:paraId="40CBC18E" w14:textId="77777777" w:rsidTr="00C856D6">
        <w:tc>
          <w:tcPr>
            <w:tcW w:w="993" w:type="dxa"/>
            <w:shd w:val="clear" w:color="auto" w:fill="auto"/>
            <w:vAlign w:val="center"/>
          </w:tcPr>
          <w:p w14:paraId="445214EE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F9CDB3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5954FA55" w14:textId="77777777" w:rsidR="007815FE" w:rsidRPr="00BB547B" w:rsidRDefault="007815FE" w:rsidP="00E85B9C">
            <w:pPr>
              <w:rPr>
                <w:rFonts w:ascii="Arial" w:hAnsi="Arial" w:cs="Arial"/>
              </w:rPr>
            </w:pPr>
            <w:proofErr w:type="spellStart"/>
            <w:r w:rsidRPr="007815FE">
              <w:rPr>
                <w:rFonts w:ascii="Arial" w:hAnsi="Arial" w:cs="Arial"/>
              </w:rPr>
              <w:t>Helplast</w:t>
            </w:r>
            <w:proofErr w:type="spellEnd"/>
            <w:r w:rsidRPr="007815FE">
              <w:rPr>
                <w:rFonts w:ascii="Arial" w:hAnsi="Arial" w:cs="Arial"/>
              </w:rPr>
              <w:t xml:space="preserve"> Bis Joanna </w:t>
            </w:r>
            <w:proofErr w:type="spellStart"/>
            <w:r w:rsidRPr="007815FE">
              <w:rPr>
                <w:rFonts w:ascii="Arial" w:hAnsi="Arial" w:cs="Arial"/>
              </w:rPr>
              <w:t>Hadasik</w:t>
            </w:r>
            <w:proofErr w:type="spellEnd"/>
          </w:p>
          <w:p w14:paraId="2C147276" w14:textId="77777777" w:rsidR="007815FE" w:rsidRPr="00BB547B" w:rsidRDefault="007815FE" w:rsidP="00E85B9C">
            <w:pPr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ul. Gliwicka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815FE">
              <w:rPr>
                <w:rFonts w:ascii="Arial" w:hAnsi="Arial" w:cs="Arial"/>
              </w:rPr>
              <w:t>42/a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777DBB4" w14:textId="77777777" w:rsidR="007815FE" w:rsidRPr="00BB547B" w:rsidRDefault="007815FE" w:rsidP="00E85B9C">
            <w:pPr>
              <w:jc w:val="both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43-180</w:t>
            </w:r>
            <w:r w:rsidRPr="00BB547B">
              <w:rPr>
                <w:rFonts w:ascii="Arial" w:hAnsi="Arial" w:cs="Arial"/>
              </w:rPr>
              <w:t xml:space="preserve"> </w:t>
            </w:r>
            <w:proofErr w:type="spellStart"/>
            <w:r w:rsidRPr="007815FE">
              <w:rPr>
                <w:rFonts w:ascii="Arial" w:hAnsi="Arial" w:cs="Arial"/>
              </w:rPr>
              <w:t>Orzesze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3C346321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1 156.20 zł</w:t>
            </w:r>
          </w:p>
        </w:tc>
      </w:tr>
      <w:tr w:rsidR="007815FE" w:rsidRPr="00BB547B" w14:paraId="6DBC191A" w14:textId="77777777" w:rsidTr="00C856D6">
        <w:tc>
          <w:tcPr>
            <w:tcW w:w="993" w:type="dxa"/>
            <w:shd w:val="clear" w:color="auto" w:fill="auto"/>
            <w:vAlign w:val="center"/>
          </w:tcPr>
          <w:p w14:paraId="63CD32E2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26012F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1708564C" w14:textId="77777777" w:rsidR="007815FE" w:rsidRPr="00BB547B" w:rsidRDefault="007815FE" w:rsidP="00E85B9C">
            <w:pPr>
              <w:rPr>
                <w:rFonts w:ascii="Arial" w:hAnsi="Arial" w:cs="Arial"/>
              </w:rPr>
            </w:pPr>
            <w:proofErr w:type="spellStart"/>
            <w:r w:rsidRPr="007815FE">
              <w:rPr>
                <w:rFonts w:ascii="Arial" w:hAnsi="Arial" w:cs="Arial"/>
              </w:rPr>
              <w:t>Helplast</w:t>
            </w:r>
            <w:proofErr w:type="spellEnd"/>
            <w:r w:rsidRPr="007815FE">
              <w:rPr>
                <w:rFonts w:ascii="Arial" w:hAnsi="Arial" w:cs="Arial"/>
              </w:rPr>
              <w:t xml:space="preserve"> Bis Joanna </w:t>
            </w:r>
            <w:proofErr w:type="spellStart"/>
            <w:r w:rsidRPr="007815FE">
              <w:rPr>
                <w:rFonts w:ascii="Arial" w:hAnsi="Arial" w:cs="Arial"/>
              </w:rPr>
              <w:t>Hadasik</w:t>
            </w:r>
            <w:proofErr w:type="spellEnd"/>
          </w:p>
          <w:p w14:paraId="35E35C81" w14:textId="77777777" w:rsidR="007815FE" w:rsidRPr="00BB547B" w:rsidRDefault="007815FE" w:rsidP="00E85B9C">
            <w:pPr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ul. Gliwicka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815FE">
              <w:rPr>
                <w:rFonts w:ascii="Arial" w:hAnsi="Arial" w:cs="Arial"/>
              </w:rPr>
              <w:t>42/a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E6091DC" w14:textId="77777777" w:rsidR="007815FE" w:rsidRPr="00BB547B" w:rsidRDefault="007815FE" w:rsidP="00E85B9C">
            <w:pPr>
              <w:jc w:val="both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43-180</w:t>
            </w:r>
            <w:r w:rsidRPr="00BB547B">
              <w:rPr>
                <w:rFonts w:ascii="Arial" w:hAnsi="Arial" w:cs="Arial"/>
              </w:rPr>
              <w:t xml:space="preserve"> </w:t>
            </w:r>
            <w:proofErr w:type="spellStart"/>
            <w:r w:rsidRPr="007815FE">
              <w:rPr>
                <w:rFonts w:ascii="Arial" w:hAnsi="Arial" w:cs="Arial"/>
              </w:rPr>
              <w:t>Orzesze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09C88C54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23 616.00 zł</w:t>
            </w:r>
          </w:p>
        </w:tc>
      </w:tr>
      <w:tr w:rsidR="007815FE" w:rsidRPr="00BB547B" w14:paraId="27A36E2C" w14:textId="77777777" w:rsidTr="00C856D6">
        <w:tc>
          <w:tcPr>
            <w:tcW w:w="993" w:type="dxa"/>
            <w:shd w:val="clear" w:color="auto" w:fill="auto"/>
            <w:vAlign w:val="center"/>
          </w:tcPr>
          <w:p w14:paraId="641BE930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CDC243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79A2466C" w14:textId="77777777" w:rsidR="007815FE" w:rsidRPr="00BB547B" w:rsidRDefault="007815FE" w:rsidP="00E85B9C">
            <w:pPr>
              <w:rPr>
                <w:rFonts w:ascii="Arial" w:hAnsi="Arial" w:cs="Arial"/>
              </w:rPr>
            </w:pPr>
            <w:proofErr w:type="spellStart"/>
            <w:r w:rsidRPr="007815FE">
              <w:rPr>
                <w:rFonts w:ascii="Arial" w:hAnsi="Arial" w:cs="Arial"/>
              </w:rPr>
              <w:t>Helplast</w:t>
            </w:r>
            <w:proofErr w:type="spellEnd"/>
            <w:r w:rsidRPr="007815FE">
              <w:rPr>
                <w:rFonts w:ascii="Arial" w:hAnsi="Arial" w:cs="Arial"/>
              </w:rPr>
              <w:t xml:space="preserve"> Bis Joanna </w:t>
            </w:r>
            <w:proofErr w:type="spellStart"/>
            <w:r w:rsidRPr="007815FE">
              <w:rPr>
                <w:rFonts w:ascii="Arial" w:hAnsi="Arial" w:cs="Arial"/>
              </w:rPr>
              <w:t>Hadasik</w:t>
            </w:r>
            <w:proofErr w:type="spellEnd"/>
          </w:p>
          <w:p w14:paraId="6174A561" w14:textId="77777777" w:rsidR="007815FE" w:rsidRPr="00BB547B" w:rsidRDefault="007815FE" w:rsidP="00E85B9C">
            <w:pPr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ul. Gliwicka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815FE">
              <w:rPr>
                <w:rFonts w:ascii="Arial" w:hAnsi="Arial" w:cs="Arial"/>
              </w:rPr>
              <w:t>42/a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2F955BA" w14:textId="77777777" w:rsidR="007815FE" w:rsidRPr="00BB547B" w:rsidRDefault="007815FE" w:rsidP="00E85B9C">
            <w:pPr>
              <w:jc w:val="both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43-180</w:t>
            </w:r>
            <w:r w:rsidRPr="00BB547B">
              <w:rPr>
                <w:rFonts w:ascii="Arial" w:hAnsi="Arial" w:cs="Arial"/>
              </w:rPr>
              <w:t xml:space="preserve"> </w:t>
            </w:r>
            <w:proofErr w:type="spellStart"/>
            <w:r w:rsidRPr="007815FE">
              <w:rPr>
                <w:rFonts w:ascii="Arial" w:hAnsi="Arial" w:cs="Arial"/>
              </w:rPr>
              <w:t>Orzesze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425A9218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23 191.65 zł</w:t>
            </w:r>
          </w:p>
        </w:tc>
      </w:tr>
      <w:tr w:rsidR="007815FE" w:rsidRPr="00BB547B" w14:paraId="7087D4E6" w14:textId="77777777" w:rsidTr="00C856D6">
        <w:tc>
          <w:tcPr>
            <w:tcW w:w="993" w:type="dxa"/>
            <w:shd w:val="clear" w:color="auto" w:fill="auto"/>
            <w:vAlign w:val="center"/>
          </w:tcPr>
          <w:p w14:paraId="43C66474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088125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3A4F3B76" w14:textId="77777777" w:rsidR="007815FE" w:rsidRPr="00BB547B" w:rsidRDefault="007815FE" w:rsidP="00E85B9C">
            <w:pPr>
              <w:rPr>
                <w:rFonts w:ascii="Arial" w:hAnsi="Arial" w:cs="Arial"/>
              </w:rPr>
            </w:pPr>
            <w:proofErr w:type="spellStart"/>
            <w:r w:rsidRPr="007815FE">
              <w:rPr>
                <w:rFonts w:ascii="Arial" w:hAnsi="Arial" w:cs="Arial"/>
              </w:rPr>
              <w:t>Bialmed</w:t>
            </w:r>
            <w:proofErr w:type="spellEnd"/>
            <w:r w:rsidRPr="007815FE">
              <w:rPr>
                <w:rFonts w:ascii="Arial" w:hAnsi="Arial" w:cs="Arial"/>
              </w:rPr>
              <w:t xml:space="preserve"> Sp. z o.o.</w:t>
            </w:r>
          </w:p>
          <w:p w14:paraId="0CA9019A" w14:textId="77777777" w:rsidR="007815FE" w:rsidRPr="00BB547B" w:rsidRDefault="007815FE" w:rsidP="00E85B9C">
            <w:pPr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815FE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AAF1B5B" w14:textId="77777777" w:rsidR="007815FE" w:rsidRPr="00BB547B" w:rsidRDefault="007815FE" w:rsidP="00E85B9C">
            <w:pPr>
              <w:jc w:val="both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815F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B9448E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25 903.80 zł</w:t>
            </w:r>
          </w:p>
        </w:tc>
      </w:tr>
      <w:tr w:rsidR="007815FE" w:rsidRPr="00BB547B" w14:paraId="6669F1CB" w14:textId="77777777" w:rsidTr="00C856D6">
        <w:tc>
          <w:tcPr>
            <w:tcW w:w="993" w:type="dxa"/>
            <w:shd w:val="clear" w:color="auto" w:fill="auto"/>
            <w:vAlign w:val="center"/>
          </w:tcPr>
          <w:p w14:paraId="25FF692D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72B34C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15553D2F" w14:textId="77777777" w:rsidR="007815FE" w:rsidRPr="00BB547B" w:rsidRDefault="007815FE" w:rsidP="00E85B9C">
            <w:pPr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 xml:space="preserve">Firma </w:t>
            </w:r>
            <w:proofErr w:type="spellStart"/>
            <w:r w:rsidRPr="007815FE">
              <w:rPr>
                <w:rFonts w:ascii="Arial" w:hAnsi="Arial" w:cs="Arial"/>
              </w:rPr>
              <w:t>Ciefol</w:t>
            </w:r>
            <w:proofErr w:type="spellEnd"/>
            <w:r w:rsidRPr="007815FE">
              <w:rPr>
                <w:rFonts w:ascii="Arial" w:hAnsi="Arial" w:cs="Arial"/>
              </w:rPr>
              <w:t xml:space="preserve"> Grzegorz Ciesielski</w:t>
            </w:r>
          </w:p>
          <w:p w14:paraId="0218EDFF" w14:textId="77777777" w:rsidR="007815FE" w:rsidRPr="00BB547B" w:rsidRDefault="007815FE" w:rsidP="00E85B9C">
            <w:pPr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Słowackiego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815FE">
              <w:rPr>
                <w:rFonts w:ascii="Arial" w:hAnsi="Arial" w:cs="Arial"/>
              </w:rPr>
              <w:t>106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16F12C7" w14:textId="77777777" w:rsidR="007815FE" w:rsidRPr="00BB547B" w:rsidRDefault="007815FE" w:rsidP="00E85B9C">
            <w:pPr>
              <w:jc w:val="both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97-500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815FE">
              <w:rPr>
                <w:rFonts w:ascii="Arial" w:hAnsi="Arial" w:cs="Arial"/>
              </w:rPr>
              <w:t>Radomsko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30062E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25 830.00 zł</w:t>
            </w:r>
          </w:p>
        </w:tc>
      </w:tr>
      <w:tr w:rsidR="007815FE" w:rsidRPr="00BB547B" w14:paraId="4FA607EA" w14:textId="77777777" w:rsidTr="00C856D6">
        <w:tc>
          <w:tcPr>
            <w:tcW w:w="993" w:type="dxa"/>
            <w:shd w:val="clear" w:color="auto" w:fill="auto"/>
            <w:vAlign w:val="center"/>
          </w:tcPr>
          <w:p w14:paraId="096DE5EC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1A34CC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00685A71" w14:textId="77777777" w:rsidR="007815FE" w:rsidRPr="00BB547B" w:rsidRDefault="007815FE" w:rsidP="00E85B9C">
            <w:pPr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PPHU Marcin Artur Tarczyński</w:t>
            </w:r>
          </w:p>
          <w:p w14:paraId="3E625CD8" w14:textId="77777777" w:rsidR="007815FE" w:rsidRPr="00BB547B" w:rsidRDefault="007815FE" w:rsidP="00E85B9C">
            <w:pPr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Długosza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815FE">
              <w:rPr>
                <w:rFonts w:ascii="Arial" w:hAnsi="Arial" w:cs="Arial"/>
              </w:rPr>
              <w:t>6/15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E90A25C" w14:textId="77777777" w:rsidR="007815FE" w:rsidRPr="00BB547B" w:rsidRDefault="007815FE" w:rsidP="00E85B9C">
            <w:pPr>
              <w:jc w:val="both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99-300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815FE">
              <w:rPr>
                <w:rFonts w:ascii="Arial" w:hAnsi="Arial" w:cs="Arial"/>
              </w:rPr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B18E1E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219 810.23 zł</w:t>
            </w:r>
          </w:p>
        </w:tc>
      </w:tr>
      <w:tr w:rsidR="007815FE" w:rsidRPr="00BB547B" w14:paraId="2BF38652" w14:textId="77777777" w:rsidTr="00C856D6">
        <w:tc>
          <w:tcPr>
            <w:tcW w:w="993" w:type="dxa"/>
            <w:shd w:val="clear" w:color="auto" w:fill="auto"/>
            <w:vAlign w:val="center"/>
          </w:tcPr>
          <w:p w14:paraId="2F8A6EF4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CF6366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B253B4F" w14:textId="77777777" w:rsidR="007815FE" w:rsidRPr="00BB547B" w:rsidRDefault="007815FE" w:rsidP="00E85B9C">
            <w:pPr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PPHU Marcin Artur Tarczyński</w:t>
            </w:r>
          </w:p>
          <w:p w14:paraId="0E613E43" w14:textId="77777777" w:rsidR="007815FE" w:rsidRPr="00BB547B" w:rsidRDefault="007815FE" w:rsidP="00E85B9C">
            <w:pPr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Długosza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815FE">
              <w:rPr>
                <w:rFonts w:ascii="Arial" w:hAnsi="Arial" w:cs="Arial"/>
              </w:rPr>
              <w:t>6/15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39E4DDB" w14:textId="77777777" w:rsidR="007815FE" w:rsidRPr="00BB547B" w:rsidRDefault="007815FE" w:rsidP="00E85B9C">
            <w:pPr>
              <w:jc w:val="both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99-300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815FE">
              <w:rPr>
                <w:rFonts w:ascii="Arial" w:hAnsi="Arial" w:cs="Arial"/>
              </w:rPr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1DA945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86 911.80 zł</w:t>
            </w:r>
          </w:p>
        </w:tc>
      </w:tr>
      <w:tr w:rsidR="007815FE" w:rsidRPr="00BB547B" w14:paraId="3F71916F" w14:textId="77777777" w:rsidTr="00C856D6">
        <w:tc>
          <w:tcPr>
            <w:tcW w:w="993" w:type="dxa"/>
            <w:shd w:val="clear" w:color="auto" w:fill="auto"/>
            <w:vAlign w:val="center"/>
          </w:tcPr>
          <w:p w14:paraId="3874D1DB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A37EC5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3F433EF5" w14:textId="77777777" w:rsidR="007815FE" w:rsidRPr="00BB547B" w:rsidRDefault="007815FE" w:rsidP="00E85B9C">
            <w:pPr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PPHU Marcin Artur Tarczyński</w:t>
            </w:r>
          </w:p>
          <w:p w14:paraId="11D30C5B" w14:textId="77777777" w:rsidR="007815FE" w:rsidRPr="00BB547B" w:rsidRDefault="007815FE" w:rsidP="00E85B9C">
            <w:pPr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Długosza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815FE">
              <w:rPr>
                <w:rFonts w:ascii="Arial" w:hAnsi="Arial" w:cs="Arial"/>
              </w:rPr>
              <w:t>6/15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88DC03E" w14:textId="77777777" w:rsidR="007815FE" w:rsidRPr="00BB547B" w:rsidRDefault="007815FE" w:rsidP="00E85B9C">
            <w:pPr>
              <w:jc w:val="both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99-300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815FE">
              <w:rPr>
                <w:rFonts w:ascii="Arial" w:hAnsi="Arial" w:cs="Arial"/>
              </w:rPr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150BC7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501.84 zł</w:t>
            </w:r>
          </w:p>
        </w:tc>
      </w:tr>
      <w:tr w:rsidR="007815FE" w:rsidRPr="00BB547B" w14:paraId="079BF291" w14:textId="77777777" w:rsidTr="00C856D6">
        <w:tc>
          <w:tcPr>
            <w:tcW w:w="993" w:type="dxa"/>
            <w:shd w:val="clear" w:color="auto" w:fill="auto"/>
            <w:vAlign w:val="center"/>
          </w:tcPr>
          <w:p w14:paraId="02E51563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722413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1ADEADB8" w14:textId="77777777" w:rsidR="007815FE" w:rsidRPr="00BB547B" w:rsidRDefault="007815FE" w:rsidP="00E85B9C">
            <w:pPr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PPHU Marcin Artur Tarczyński</w:t>
            </w:r>
          </w:p>
          <w:p w14:paraId="6BBB3AE4" w14:textId="77777777" w:rsidR="007815FE" w:rsidRPr="00BB547B" w:rsidRDefault="007815FE" w:rsidP="00E85B9C">
            <w:pPr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Długosza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815FE">
              <w:rPr>
                <w:rFonts w:ascii="Arial" w:hAnsi="Arial" w:cs="Arial"/>
              </w:rPr>
              <w:t>6/15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8CF2EDF" w14:textId="77777777" w:rsidR="007815FE" w:rsidRPr="00BB547B" w:rsidRDefault="007815FE" w:rsidP="00E85B9C">
            <w:pPr>
              <w:jc w:val="both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99-300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815FE">
              <w:rPr>
                <w:rFonts w:ascii="Arial" w:hAnsi="Arial" w:cs="Arial"/>
              </w:rPr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45E62D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20 636.94 zł</w:t>
            </w:r>
          </w:p>
        </w:tc>
      </w:tr>
      <w:tr w:rsidR="007815FE" w:rsidRPr="00BB547B" w14:paraId="6C57B753" w14:textId="77777777" w:rsidTr="00C856D6">
        <w:tc>
          <w:tcPr>
            <w:tcW w:w="993" w:type="dxa"/>
            <w:shd w:val="clear" w:color="auto" w:fill="auto"/>
            <w:vAlign w:val="center"/>
          </w:tcPr>
          <w:p w14:paraId="04B54A38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ECF9E5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533B9ED5" w14:textId="77777777" w:rsidR="007815FE" w:rsidRPr="00BB547B" w:rsidRDefault="007815FE" w:rsidP="00E85B9C">
            <w:pPr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NAFOL</w:t>
            </w:r>
          </w:p>
          <w:p w14:paraId="314926A6" w14:textId="048B04CF" w:rsidR="007815FE" w:rsidRPr="00BB547B" w:rsidRDefault="005C2732" w:rsidP="00E85B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="007815FE" w:rsidRPr="007815FE">
              <w:rPr>
                <w:rFonts w:ascii="Arial" w:hAnsi="Arial" w:cs="Arial"/>
              </w:rPr>
              <w:t>iejska</w:t>
            </w:r>
            <w:r w:rsidR="007815FE" w:rsidRPr="00BB547B">
              <w:rPr>
                <w:rFonts w:ascii="Arial" w:hAnsi="Arial" w:cs="Arial"/>
              </w:rPr>
              <w:t xml:space="preserve"> </w:t>
            </w:r>
            <w:r w:rsidR="007815FE" w:rsidRPr="007815FE">
              <w:rPr>
                <w:rFonts w:ascii="Arial" w:hAnsi="Arial" w:cs="Arial"/>
              </w:rPr>
              <w:t>15</w:t>
            </w:r>
            <w:r w:rsidR="007815FE" w:rsidRPr="00BB547B">
              <w:rPr>
                <w:rFonts w:ascii="Arial" w:hAnsi="Arial" w:cs="Arial"/>
              </w:rPr>
              <w:t xml:space="preserve"> </w:t>
            </w:r>
          </w:p>
          <w:p w14:paraId="5E5C7CE7" w14:textId="77777777" w:rsidR="007815FE" w:rsidRPr="00BB547B" w:rsidRDefault="007815FE" w:rsidP="00E85B9C">
            <w:pPr>
              <w:jc w:val="both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62-580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815FE">
              <w:rPr>
                <w:rFonts w:ascii="Arial" w:hAnsi="Arial" w:cs="Arial"/>
              </w:rPr>
              <w:t>Grodziec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309884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192 999.30 zł</w:t>
            </w:r>
          </w:p>
        </w:tc>
      </w:tr>
      <w:tr w:rsidR="007815FE" w:rsidRPr="00BB547B" w14:paraId="791D549C" w14:textId="77777777" w:rsidTr="00C856D6">
        <w:tc>
          <w:tcPr>
            <w:tcW w:w="993" w:type="dxa"/>
            <w:shd w:val="clear" w:color="auto" w:fill="auto"/>
            <w:vAlign w:val="center"/>
          </w:tcPr>
          <w:p w14:paraId="7C20CDE8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8826B5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2F41B71C" w14:textId="77777777" w:rsidR="007815FE" w:rsidRPr="00BB547B" w:rsidRDefault="007815FE" w:rsidP="00E85B9C">
            <w:pPr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NAFOL</w:t>
            </w:r>
          </w:p>
          <w:p w14:paraId="071A8059" w14:textId="26E89538" w:rsidR="007815FE" w:rsidRPr="00BB547B" w:rsidRDefault="005C2732" w:rsidP="00E85B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="007815FE" w:rsidRPr="007815FE">
              <w:rPr>
                <w:rFonts w:ascii="Arial" w:hAnsi="Arial" w:cs="Arial"/>
              </w:rPr>
              <w:t>iejska</w:t>
            </w:r>
            <w:r w:rsidR="007815FE" w:rsidRPr="00BB547B">
              <w:rPr>
                <w:rFonts w:ascii="Arial" w:hAnsi="Arial" w:cs="Arial"/>
              </w:rPr>
              <w:t xml:space="preserve"> </w:t>
            </w:r>
            <w:r w:rsidR="007815FE" w:rsidRPr="007815FE">
              <w:rPr>
                <w:rFonts w:ascii="Arial" w:hAnsi="Arial" w:cs="Arial"/>
              </w:rPr>
              <w:t>15</w:t>
            </w:r>
            <w:r w:rsidR="007815FE" w:rsidRPr="00BB547B">
              <w:rPr>
                <w:rFonts w:ascii="Arial" w:hAnsi="Arial" w:cs="Arial"/>
              </w:rPr>
              <w:t xml:space="preserve"> </w:t>
            </w:r>
          </w:p>
          <w:p w14:paraId="1EBA7B46" w14:textId="77777777" w:rsidR="007815FE" w:rsidRPr="00BB547B" w:rsidRDefault="007815FE" w:rsidP="00E85B9C">
            <w:pPr>
              <w:jc w:val="both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62-580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815FE">
              <w:rPr>
                <w:rFonts w:ascii="Arial" w:hAnsi="Arial" w:cs="Arial"/>
              </w:rPr>
              <w:t>Grodziec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17F4F5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88 252.50 zł</w:t>
            </w:r>
          </w:p>
        </w:tc>
      </w:tr>
      <w:tr w:rsidR="007815FE" w:rsidRPr="00BB547B" w14:paraId="6CB94CD2" w14:textId="77777777" w:rsidTr="00C856D6">
        <w:tc>
          <w:tcPr>
            <w:tcW w:w="993" w:type="dxa"/>
            <w:shd w:val="clear" w:color="auto" w:fill="auto"/>
            <w:vAlign w:val="center"/>
          </w:tcPr>
          <w:p w14:paraId="7543DD61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90C40E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17BE23A2" w14:textId="77777777" w:rsidR="007815FE" w:rsidRPr="00BB547B" w:rsidRDefault="007815FE" w:rsidP="00E85B9C">
            <w:pPr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NAFOL</w:t>
            </w:r>
          </w:p>
          <w:p w14:paraId="7469A975" w14:textId="04391B4C" w:rsidR="007815FE" w:rsidRPr="00BB547B" w:rsidRDefault="005C2732" w:rsidP="00E85B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="007815FE" w:rsidRPr="007815FE">
              <w:rPr>
                <w:rFonts w:ascii="Arial" w:hAnsi="Arial" w:cs="Arial"/>
              </w:rPr>
              <w:t>iejska</w:t>
            </w:r>
            <w:r w:rsidR="007815FE" w:rsidRPr="00BB547B">
              <w:rPr>
                <w:rFonts w:ascii="Arial" w:hAnsi="Arial" w:cs="Arial"/>
              </w:rPr>
              <w:t xml:space="preserve"> </w:t>
            </w:r>
            <w:r w:rsidR="007815FE" w:rsidRPr="007815FE">
              <w:rPr>
                <w:rFonts w:ascii="Arial" w:hAnsi="Arial" w:cs="Arial"/>
              </w:rPr>
              <w:t>15</w:t>
            </w:r>
            <w:r w:rsidR="007815FE" w:rsidRPr="00BB547B">
              <w:rPr>
                <w:rFonts w:ascii="Arial" w:hAnsi="Arial" w:cs="Arial"/>
              </w:rPr>
              <w:t xml:space="preserve"> </w:t>
            </w:r>
          </w:p>
          <w:p w14:paraId="1496E2C5" w14:textId="77777777" w:rsidR="007815FE" w:rsidRPr="00BB547B" w:rsidRDefault="007815FE" w:rsidP="00E85B9C">
            <w:pPr>
              <w:jc w:val="both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62-580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815FE">
              <w:rPr>
                <w:rFonts w:ascii="Arial" w:hAnsi="Arial" w:cs="Arial"/>
              </w:rPr>
              <w:t>Grodziec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865D61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1 906.50 zł</w:t>
            </w:r>
          </w:p>
        </w:tc>
      </w:tr>
      <w:tr w:rsidR="007815FE" w:rsidRPr="00BB547B" w14:paraId="187C09C2" w14:textId="77777777" w:rsidTr="00C856D6">
        <w:tc>
          <w:tcPr>
            <w:tcW w:w="993" w:type="dxa"/>
            <w:shd w:val="clear" w:color="auto" w:fill="auto"/>
            <w:vAlign w:val="center"/>
          </w:tcPr>
          <w:p w14:paraId="1BC4F46D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E1AEDF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05FE8079" w14:textId="77777777" w:rsidR="007815FE" w:rsidRPr="00BB547B" w:rsidRDefault="007815FE" w:rsidP="00E85B9C">
            <w:pPr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NAFOL</w:t>
            </w:r>
          </w:p>
          <w:p w14:paraId="0F936552" w14:textId="243F1455" w:rsidR="007815FE" w:rsidRPr="00BB547B" w:rsidRDefault="005C2732" w:rsidP="00E85B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="007815FE" w:rsidRPr="007815FE">
              <w:rPr>
                <w:rFonts w:ascii="Arial" w:hAnsi="Arial" w:cs="Arial"/>
              </w:rPr>
              <w:t>iejska</w:t>
            </w:r>
            <w:r w:rsidR="007815FE" w:rsidRPr="00BB547B">
              <w:rPr>
                <w:rFonts w:ascii="Arial" w:hAnsi="Arial" w:cs="Arial"/>
              </w:rPr>
              <w:t xml:space="preserve"> </w:t>
            </w:r>
            <w:r w:rsidR="007815FE" w:rsidRPr="007815FE">
              <w:rPr>
                <w:rFonts w:ascii="Arial" w:hAnsi="Arial" w:cs="Arial"/>
              </w:rPr>
              <w:t>15</w:t>
            </w:r>
            <w:r w:rsidR="007815FE" w:rsidRPr="00BB547B">
              <w:rPr>
                <w:rFonts w:ascii="Arial" w:hAnsi="Arial" w:cs="Arial"/>
              </w:rPr>
              <w:t xml:space="preserve"> </w:t>
            </w:r>
          </w:p>
          <w:p w14:paraId="24A2B995" w14:textId="77777777" w:rsidR="007815FE" w:rsidRPr="00BB547B" w:rsidRDefault="007815FE" w:rsidP="00E85B9C">
            <w:pPr>
              <w:jc w:val="both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62-580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815FE">
              <w:rPr>
                <w:rFonts w:ascii="Arial" w:hAnsi="Arial" w:cs="Arial"/>
              </w:rPr>
              <w:t>Grodziec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B644DA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28 597.50 zł</w:t>
            </w:r>
          </w:p>
        </w:tc>
      </w:tr>
      <w:tr w:rsidR="007815FE" w:rsidRPr="00BB547B" w14:paraId="239767AB" w14:textId="77777777" w:rsidTr="00C856D6">
        <w:tc>
          <w:tcPr>
            <w:tcW w:w="993" w:type="dxa"/>
            <w:shd w:val="clear" w:color="auto" w:fill="auto"/>
            <w:vAlign w:val="center"/>
          </w:tcPr>
          <w:p w14:paraId="698F118B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A0F8EF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2A7AB0D5" w14:textId="77777777" w:rsidR="007815FE" w:rsidRPr="00BB547B" w:rsidRDefault="007815FE" w:rsidP="00E85B9C">
            <w:pPr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NAFOL</w:t>
            </w:r>
          </w:p>
          <w:p w14:paraId="3FDEA436" w14:textId="2E53EC72" w:rsidR="007815FE" w:rsidRPr="00BB547B" w:rsidRDefault="005C2732" w:rsidP="00E85B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</w:t>
            </w:r>
            <w:r w:rsidR="007815FE" w:rsidRPr="007815FE">
              <w:rPr>
                <w:rFonts w:ascii="Arial" w:hAnsi="Arial" w:cs="Arial"/>
              </w:rPr>
              <w:t>iejska</w:t>
            </w:r>
            <w:r w:rsidR="007815FE" w:rsidRPr="00BB547B">
              <w:rPr>
                <w:rFonts w:ascii="Arial" w:hAnsi="Arial" w:cs="Arial"/>
              </w:rPr>
              <w:t xml:space="preserve"> </w:t>
            </w:r>
            <w:r w:rsidR="007815FE" w:rsidRPr="007815FE">
              <w:rPr>
                <w:rFonts w:ascii="Arial" w:hAnsi="Arial" w:cs="Arial"/>
              </w:rPr>
              <w:t>15</w:t>
            </w:r>
            <w:r w:rsidR="007815FE" w:rsidRPr="00BB547B">
              <w:rPr>
                <w:rFonts w:ascii="Arial" w:hAnsi="Arial" w:cs="Arial"/>
              </w:rPr>
              <w:t xml:space="preserve"> </w:t>
            </w:r>
          </w:p>
          <w:p w14:paraId="5B4E745F" w14:textId="77777777" w:rsidR="007815FE" w:rsidRPr="00BB547B" w:rsidRDefault="007815FE" w:rsidP="00E85B9C">
            <w:pPr>
              <w:jc w:val="both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62-580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815FE">
              <w:rPr>
                <w:rFonts w:ascii="Arial" w:hAnsi="Arial" w:cs="Arial"/>
              </w:rPr>
              <w:t>Grodziec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D348A9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25 811.55 zł</w:t>
            </w:r>
          </w:p>
        </w:tc>
      </w:tr>
      <w:tr w:rsidR="007815FE" w:rsidRPr="00BB547B" w14:paraId="319732B5" w14:textId="77777777" w:rsidTr="00C856D6">
        <w:tc>
          <w:tcPr>
            <w:tcW w:w="993" w:type="dxa"/>
            <w:shd w:val="clear" w:color="auto" w:fill="auto"/>
            <w:vAlign w:val="center"/>
          </w:tcPr>
          <w:p w14:paraId="0270D0BC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0465F5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CC8418B" w14:textId="77777777" w:rsidR="007815FE" w:rsidRPr="00BB547B" w:rsidRDefault="007815FE" w:rsidP="00E85B9C">
            <w:pPr>
              <w:rPr>
                <w:rFonts w:ascii="Arial" w:hAnsi="Arial" w:cs="Arial"/>
              </w:rPr>
            </w:pPr>
            <w:proofErr w:type="spellStart"/>
            <w:r w:rsidRPr="007815FE">
              <w:rPr>
                <w:rFonts w:ascii="Arial" w:hAnsi="Arial" w:cs="Arial"/>
              </w:rPr>
              <w:t>Vecopak</w:t>
            </w:r>
            <w:proofErr w:type="spellEnd"/>
            <w:r w:rsidRPr="007815FE">
              <w:rPr>
                <w:rFonts w:ascii="Arial" w:hAnsi="Arial" w:cs="Arial"/>
              </w:rPr>
              <w:t xml:space="preserve"> Przemysław </w:t>
            </w:r>
            <w:proofErr w:type="spellStart"/>
            <w:r w:rsidRPr="007815FE">
              <w:rPr>
                <w:rFonts w:ascii="Arial" w:hAnsi="Arial" w:cs="Arial"/>
              </w:rPr>
              <w:t>Źródlewski</w:t>
            </w:r>
            <w:proofErr w:type="spellEnd"/>
          </w:p>
          <w:p w14:paraId="598764A9" w14:textId="77777777" w:rsidR="007815FE" w:rsidRPr="00BB547B" w:rsidRDefault="007815FE" w:rsidP="00E85B9C">
            <w:pPr>
              <w:rPr>
                <w:rFonts w:ascii="Arial" w:hAnsi="Arial" w:cs="Arial"/>
              </w:rPr>
            </w:pPr>
            <w:proofErr w:type="spellStart"/>
            <w:r w:rsidRPr="007815FE">
              <w:rPr>
                <w:rFonts w:ascii="Arial" w:hAnsi="Arial" w:cs="Arial"/>
              </w:rPr>
              <w:t>Bohuna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7815FE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A2D8847" w14:textId="77777777" w:rsidR="007815FE" w:rsidRPr="00BB547B" w:rsidRDefault="007815FE" w:rsidP="00E85B9C">
            <w:pPr>
              <w:jc w:val="both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11-041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815FE">
              <w:rPr>
                <w:rFonts w:ascii="Arial" w:hAnsi="Arial" w:cs="Arial"/>
              </w:rPr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D1E04F" w14:textId="77777777" w:rsidR="007815FE" w:rsidRPr="00BB547B" w:rsidRDefault="007815FE" w:rsidP="00E85B9C">
            <w:pPr>
              <w:jc w:val="center"/>
              <w:rPr>
                <w:rFonts w:ascii="Arial" w:hAnsi="Arial" w:cs="Arial"/>
              </w:rPr>
            </w:pPr>
            <w:r w:rsidRPr="007815FE">
              <w:rPr>
                <w:rFonts w:ascii="Arial" w:hAnsi="Arial" w:cs="Arial"/>
              </w:rPr>
              <w:t>232 310.10 zł</w:t>
            </w:r>
          </w:p>
        </w:tc>
      </w:tr>
    </w:tbl>
    <w:p w14:paraId="70456C14" w14:textId="77777777" w:rsidR="00E85B9C" w:rsidRDefault="00E85B9C" w:rsidP="00E85B9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108114E9" w14:textId="13459A84" w:rsidR="00A80738" w:rsidRDefault="00A80738" w:rsidP="00E85B9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17D6BC31" w14:textId="77777777" w:rsidR="005C2732" w:rsidRPr="00BB547B" w:rsidRDefault="005C2732" w:rsidP="00E85B9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28BC1603" w14:textId="77777777" w:rsidR="005C2732" w:rsidRDefault="005C2732" w:rsidP="005C2732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52A546BB" w14:textId="77777777" w:rsidR="005C2732" w:rsidRDefault="005C2732" w:rsidP="005C2732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29976560" w14:textId="77777777" w:rsidR="005C2732" w:rsidRPr="00E935D6" w:rsidRDefault="005C2732" w:rsidP="005C2732">
      <w:pPr>
        <w:pStyle w:val="Tekstpodstawowy"/>
        <w:spacing w:line="240" w:lineRule="auto"/>
        <w:ind w:left="3119" w:firstLine="425"/>
        <w:jc w:val="center"/>
        <w:rPr>
          <w:rFonts w:ascii="Arial" w:hAnsi="Arial" w:cs="Arial"/>
          <w:szCs w:val="24"/>
        </w:rPr>
      </w:pPr>
      <w:r>
        <w:rPr>
          <w:sz w:val="22"/>
          <w:szCs w:val="22"/>
        </w:rPr>
        <w:t xml:space="preserve">                                          Piotr Nowicki</w:t>
      </w:r>
    </w:p>
    <w:p w14:paraId="430BE93D" w14:textId="27B98590" w:rsidR="00C236D3" w:rsidRPr="00BB547B" w:rsidRDefault="007815FE" w:rsidP="00E85B9C">
      <w:pPr>
        <w:jc w:val="right"/>
        <w:rPr>
          <w:rFonts w:ascii="Arial" w:hAnsi="Arial" w:cs="Arial"/>
          <w:sz w:val="22"/>
          <w:szCs w:val="22"/>
        </w:rPr>
      </w:pPr>
      <w:r w:rsidRPr="007815FE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F9D6C" w14:textId="77777777" w:rsidR="00A94E89" w:rsidRDefault="00A94E89">
      <w:r>
        <w:separator/>
      </w:r>
    </w:p>
  </w:endnote>
  <w:endnote w:type="continuationSeparator" w:id="0">
    <w:p w14:paraId="47724647" w14:textId="77777777" w:rsidR="00A94E89" w:rsidRDefault="00A94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4587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E1860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835D3" w14:textId="2E32F5CD" w:rsidR="009F189D" w:rsidRDefault="005C273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61B8E61" wp14:editId="4CBDF37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156838070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BE895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4E5EC2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7763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8EBAC7" w14:textId="77777777" w:rsidR="009F189D" w:rsidRDefault="009F189D">
    <w:pPr>
      <w:pStyle w:val="Stopka"/>
      <w:tabs>
        <w:tab w:val="clear" w:pos="4536"/>
      </w:tabs>
      <w:jc w:val="center"/>
    </w:pPr>
  </w:p>
  <w:p w14:paraId="1EA030D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09F04" w14:textId="77777777" w:rsidR="00A94E89" w:rsidRDefault="00A94E89">
      <w:r>
        <w:separator/>
      </w:r>
    </w:p>
  </w:footnote>
  <w:footnote w:type="continuationSeparator" w:id="0">
    <w:p w14:paraId="23325C1C" w14:textId="77777777" w:rsidR="00A94E89" w:rsidRDefault="00A94E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09690" w14:textId="77777777" w:rsidR="007815FE" w:rsidRDefault="007815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93519" w14:textId="77777777" w:rsidR="007815FE" w:rsidRDefault="007815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9B4C4" w14:textId="77777777" w:rsidR="007815FE" w:rsidRDefault="007815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E8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24059"/>
    <w:rsid w:val="00490DC0"/>
    <w:rsid w:val="00493F8C"/>
    <w:rsid w:val="004C7E9B"/>
    <w:rsid w:val="005614F2"/>
    <w:rsid w:val="00577BC6"/>
    <w:rsid w:val="005C2732"/>
    <w:rsid w:val="0069085C"/>
    <w:rsid w:val="006B27ED"/>
    <w:rsid w:val="007815FE"/>
    <w:rsid w:val="00843263"/>
    <w:rsid w:val="00861E75"/>
    <w:rsid w:val="009D19BD"/>
    <w:rsid w:val="009F189D"/>
    <w:rsid w:val="00A80738"/>
    <w:rsid w:val="00A94E89"/>
    <w:rsid w:val="00BB547B"/>
    <w:rsid w:val="00C236D3"/>
    <w:rsid w:val="00C659E2"/>
    <w:rsid w:val="00C82837"/>
    <w:rsid w:val="00CA3D66"/>
    <w:rsid w:val="00CB0802"/>
    <w:rsid w:val="00D665F5"/>
    <w:rsid w:val="00D7128F"/>
    <w:rsid w:val="00E85B9C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30A857"/>
  <w15:chartTrackingRefBased/>
  <w15:docId w15:val="{2981534A-D6FC-4DC7-8D06-02C00DBB6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377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Krzysztof Garczarek Lutycka</cp:lastModifiedBy>
  <cp:revision>2</cp:revision>
  <cp:lastPrinted>2023-10-13T11:03:00Z</cp:lastPrinted>
  <dcterms:created xsi:type="dcterms:W3CDTF">2023-10-13T11:04:00Z</dcterms:created>
  <dcterms:modified xsi:type="dcterms:W3CDTF">2023-10-13T11:04:00Z</dcterms:modified>
</cp:coreProperties>
</file>