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FA6D8" w14:textId="77777777" w:rsidR="003E6519" w:rsidRPr="009C7520" w:rsidRDefault="00804C4B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9C7520">
        <w:rPr>
          <w:rFonts w:ascii="Arial Narrow" w:hAnsi="Arial Narrow" w:cs="Arial"/>
          <w:sz w:val="24"/>
          <w:szCs w:val="24"/>
        </w:rPr>
        <w:t>Bydgoszcz</w:t>
      </w:r>
      <w:r w:rsidR="003E6519" w:rsidRPr="009C7520">
        <w:rPr>
          <w:rFonts w:ascii="Arial Narrow" w:hAnsi="Arial Narrow" w:cs="Arial"/>
          <w:sz w:val="24"/>
          <w:szCs w:val="24"/>
        </w:rPr>
        <w:t xml:space="preserve"> dnia: </w:t>
      </w:r>
      <w:r w:rsidRPr="009C7520">
        <w:rPr>
          <w:rFonts w:ascii="Arial Narrow" w:hAnsi="Arial Narrow" w:cs="Arial"/>
          <w:sz w:val="24"/>
          <w:szCs w:val="24"/>
        </w:rPr>
        <w:t>2023-10-16</w:t>
      </w:r>
    </w:p>
    <w:p w14:paraId="1FD0A495" w14:textId="77777777" w:rsidR="003E6519" w:rsidRPr="009C7520" w:rsidRDefault="00804C4B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C752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2246A233" w14:textId="77777777" w:rsidR="003E6519" w:rsidRPr="009C7520" w:rsidRDefault="00804C4B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C7520">
        <w:rPr>
          <w:rFonts w:ascii="Arial Narrow" w:hAnsi="Arial Narrow" w:cs="Arial"/>
          <w:sz w:val="24"/>
          <w:szCs w:val="24"/>
        </w:rPr>
        <w:t>Powstańców Warszawy</w:t>
      </w:r>
      <w:r w:rsidR="003E6519" w:rsidRPr="009C7520">
        <w:rPr>
          <w:rFonts w:ascii="Arial Narrow" w:hAnsi="Arial Narrow" w:cs="Arial"/>
          <w:sz w:val="24"/>
          <w:szCs w:val="24"/>
        </w:rPr>
        <w:t xml:space="preserve"> </w:t>
      </w:r>
      <w:r w:rsidRPr="009C7520">
        <w:rPr>
          <w:rFonts w:ascii="Arial Narrow" w:hAnsi="Arial Narrow" w:cs="Arial"/>
          <w:sz w:val="24"/>
          <w:szCs w:val="24"/>
        </w:rPr>
        <w:t>5</w:t>
      </w:r>
    </w:p>
    <w:p w14:paraId="0AC94F9A" w14:textId="77777777" w:rsidR="003E6519" w:rsidRPr="009C7520" w:rsidRDefault="00804C4B" w:rsidP="003E6519">
      <w:pPr>
        <w:rPr>
          <w:rFonts w:ascii="Arial Narrow" w:hAnsi="Arial Narrow" w:cs="Arial"/>
          <w:sz w:val="24"/>
          <w:szCs w:val="24"/>
        </w:rPr>
      </w:pPr>
      <w:r w:rsidRPr="009C7520">
        <w:rPr>
          <w:rFonts w:ascii="Arial Narrow" w:hAnsi="Arial Narrow" w:cs="Arial"/>
          <w:sz w:val="24"/>
          <w:szCs w:val="24"/>
        </w:rPr>
        <w:t>85-681</w:t>
      </w:r>
      <w:r w:rsidR="003E6519" w:rsidRPr="009C7520">
        <w:rPr>
          <w:rFonts w:ascii="Arial Narrow" w:hAnsi="Arial Narrow" w:cs="Arial"/>
          <w:sz w:val="24"/>
          <w:szCs w:val="24"/>
        </w:rPr>
        <w:t xml:space="preserve"> </w:t>
      </w:r>
      <w:r w:rsidRPr="009C7520">
        <w:rPr>
          <w:rFonts w:ascii="Arial Narrow" w:hAnsi="Arial Narrow" w:cs="Arial"/>
          <w:sz w:val="24"/>
          <w:szCs w:val="24"/>
        </w:rPr>
        <w:t>Bydgoszcz</w:t>
      </w:r>
    </w:p>
    <w:p w14:paraId="67FF8EF3" w14:textId="77777777" w:rsidR="003E6519" w:rsidRPr="009C7520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9C752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21BEF78" w14:textId="77777777" w:rsidR="003E6519" w:rsidRPr="009C7520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C752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C7520" w14:paraId="0DCF37F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BEBDB7" w14:textId="77777777" w:rsidR="003E6519" w:rsidRPr="009C752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C7520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480D744" w14:textId="77777777" w:rsidR="003E6519" w:rsidRPr="009C752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9C7520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61A3376D" w14:textId="77777777" w:rsidR="003E6519" w:rsidRPr="009C7520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9C7520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D9246FC" w14:textId="77777777" w:rsidR="003E6519" w:rsidRPr="009C7520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C7520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9C7520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C7520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9C7520" w14:paraId="2E12ED31" w14:textId="77777777" w:rsidTr="001A0FA2">
        <w:tc>
          <w:tcPr>
            <w:tcW w:w="2269" w:type="dxa"/>
            <w:shd w:val="clear" w:color="auto" w:fill="auto"/>
          </w:tcPr>
          <w:p w14:paraId="7FBA0B15" w14:textId="77777777" w:rsidR="003E6519" w:rsidRPr="009C752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C752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482728" w14:textId="77777777" w:rsidR="003E6519" w:rsidRPr="009C7520" w:rsidRDefault="00804C4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C7520">
              <w:rPr>
                <w:rFonts w:ascii="Arial Narrow" w:hAnsi="Arial Narrow" w:cs="Arial"/>
                <w:bCs/>
                <w:sz w:val="24"/>
                <w:szCs w:val="24"/>
              </w:rPr>
              <w:t>Dostawy drobnego sprzętu i materiałów eksploatacyjnych do aparatury medycznej na okres 24 miesięcy</w:t>
            </w:r>
            <w:r w:rsidR="003E6519" w:rsidRPr="009C7520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804C4B" w:rsidRPr="009C7520" w14:paraId="023EC871" w14:textId="77777777" w:rsidTr="0086003E">
        <w:tc>
          <w:tcPr>
            <w:tcW w:w="2269" w:type="dxa"/>
            <w:shd w:val="clear" w:color="auto" w:fill="auto"/>
          </w:tcPr>
          <w:p w14:paraId="27224B77" w14:textId="77777777" w:rsidR="00804C4B" w:rsidRPr="009C7520" w:rsidRDefault="00804C4B" w:rsidP="0086003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C752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B5E5D3" w14:textId="77777777" w:rsidR="00804C4B" w:rsidRPr="009C7520" w:rsidRDefault="00804C4B" w:rsidP="0086003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C7520">
              <w:rPr>
                <w:rFonts w:ascii="Arial Narrow" w:hAnsi="Arial Narrow" w:cs="Arial"/>
                <w:bCs/>
                <w:sz w:val="24"/>
                <w:szCs w:val="24"/>
              </w:rPr>
              <w:t>115/2023</w:t>
            </w:r>
          </w:p>
        </w:tc>
      </w:tr>
    </w:tbl>
    <w:p w14:paraId="3D9C4309" w14:textId="77777777" w:rsidR="00890B92" w:rsidRPr="009C7520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C7520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9C7520">
        <w:rPr>
          <w:rFonts w:ascii="Arial Narrow" w:hAnsi="Arial Narrow" w:cs="Arial"/>
          <w:sz w:val="24"/>
          <w:szCs w:val="24"/>
        </w:rPr>
        <w:t>22</w:t>
      </w:r>
      <w:r w:rsidR="0049054E" w:rsidRPr="009C7520">
        <w:rPr>
          <w:rFonts w:ascii="Arial Narrow" w:hAnsi="Arial Narrow" w:cs="Arial"/>
          <w:sz w:val="24"/>
          <w:szCs w:val="24"/>
        </w:rPr>
        <w:t>2</w:t>
      </w:r>
      <w:r w:rsidRPr="009C7520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9C7520">
        <w:rPr>
          <w:rFonts w:ascii="Arial Narrow" w:hAnsi="Arial Narrow" w:cs="Arial"/>
          <w:sz w:val="24"/>
          <w:szCs w:val="24"/>
        </w:rPr>
        <w:t>4</w:t>
      </w:r>
      <w:r w:rsidRPr="009C7520">
        <w:rPr>
          <w:rFonts w:ascii="Arial Narrow" w:hAnsi="Arial Narrow" w:cs="Arial"/>
          <w:sz w:val="24"/>
          <w:szCs w:val="24"/>
        </w:rPr>
        <w:t xml:space="preserve"> </w:t>
      </w:r>
      <w:r w:rsidR="00890B92" w:rsidRPr="009C752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9C7520">
        <w:rPr>
          <w:rFonts w:ascii="Arial Narrow" w:hAnsi="Arial Narrow" w:cs="Arial"/>
          <w:sz w:val="24"/>
          <w:szCs w:val="24"/>
        </w:rPr>
        <w:t xml:space="preserve"> </w:t>
      </w:r>
      <w:r w:rsidR="00804C4B" w:rsidRPr="009C7520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9C7520">
        <w:rPr>
          <w:rFonts w:ascii="Arial Narrow" w:hAnsi="Arial Narrow" w:cs="Arial"/>
          <w:sz w:val="24"/>
          <w:szCs w:val="24"/>
        </w:rPr>
        <w:t xml:space="preserve"> </w:t>
      </w:r>
      <w:r w:rsidR="00890B92" w:rsidRPr="009C7520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9C7520">
        <w:rPr>
          <w:rFonts w:ascii="Arial Narrow" w:hAnsi="Arial Narrow" w:cs="Arial"/>
          <w:sz w:val="24"/>
          <w:szCs w:val="24"/>
        </w:rPr>
        <w:t xml:space="preserve"> dla</w:t>
      </w:r>
      <w:r w:rsidR="00890B92" w:rsidRPr="009C7520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04C4B" w:rsidRPr="009C7520" w14:paraId="42C875CF" w14:textId="77777777" w:rsidTr="008600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C47BA7" w14:textId="77777777" w:rsidR="00804C4B" w:rsidRPr="009C7520" w:rsidRDefault="00804C4B" w:rsidP="0086003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C7520">
              <w:rPr>
                <w:rFonts w:ascii="Arial Narrow" w:hAnsi="Arial Narrow" w:cs="Arial"/>
                <w:sz w:val="24"/>
                <w:szCs w:val="24"/>
              </w:rPr>
              <w:t>części 1 zamówienia w wysokości 155 844.00 zł brutto;</w:t>
            </w:r>
          </w:p>
        </w:tc>
      </w:tr>
      <w:tr w:rsidR="00804C4B" w:rsidRPr="009C7520" w14:paraId="32E65373" w14:textId="77777777" w:rsidTr="008600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5C4C42" w14:textId="77777777" w:rsidR="00804C4B" w:rsidRPr="009C7520" w:rsidRDefault="00804C4B" w:rsidP="0086003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C7520">
              <w:rPr>
                <w:rFonts w:ascii="Arial Narrow" w:hAnsi="Arial Narrow" w:cs="Arial"/>
                <w:sz w:val="24"/>
                <w:szCs w:val="24"/>
              </w:rPr>
              <w:t>części 2 zamówienia w wysokości 13 284.00 zł brutto;</w:t>
            </w:r>
          </w:p>
        </w:tc>
      </w:tr>
      <w:tr w:rsidR="00804C4B" w:rsidRPr="009C7520" w14:paraId="578E3644" w14:textId="77777777" w:rsidTr="008600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1C2397" w14:textId="77777777" w:rsidR="00804C4B" w:rsidRPr="009C7520" w:rsidRDefault="00804C4B" w:rsidP="0086003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C7520">
              <w:rPr>
                <w:rFonts w:ascii="Arial Narrow" w:hAnsi="Arial Narrow" w:cs="Arial"/>
                <w:sz w:val="24"/>
                <w:szCs w:val="24"/>
              </w:rPr>
              <w:t>części 3 zamówienia w wysokości 44 971.20 zł brutto;</w:t>
            </w:r>
          </w:p>
        </w:tc>
      </w:tr>
      <w:tr w:rsidR="00804C4B" w:rsidRPr="009C7520" w14:paraId="63BF36F6" w14:textId="77777777" w:rsidTr="008600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C4A373" w14:textId="77777777" w:rsidR="00804C4B" w:rsidRPr="009C7520" w:rsidRDefault="00804C4B" w:rsidP="0086003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C7520">
              <w:rPr>
                <w:rFonts w:ascii="Arial Narrow" w:hAnsi="Arial Narrow" w:cs="Arial"/>
                <w:sz w:val="24"/>
                <w:szCs w:val="24"/>
              </w:rPr>
              <w:t>części 4 zamówienia w wysokości 1 576.80 zł brutto;</w:t>
            </w:r>
          </w:p>
        </w:tc>
      </w:tr>
      <w:tr w:rsidR="00804C4B" w:rsidRPr="009C7520" w14:paraId="24FCD087" w14:textId="77777777" w:rsidTr="008600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AC6072" w14:textId="77777777" w:rsidR="00804C4B" w:rsidRPr="009C7520" w:rsidRDefault="00804C4B" w:rsidP="0086003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C7520">
              <w:rPr>
                <w:rFonts w:ascii="Arial Narrow" w:hAnsi="Arial Narrow" w:cs="Arial"/>
                <w:sz w:val="24"/>
                <w:szCs w:val="24"/>
              </w:rPr>
              <w:t>części 5 zamówienia w wysokości 16 074.00 zł brutto;</w:t>
            </w:r>
          </w:p>
        </w:tc>
      </w:tr>
      <w:tr w:rsidR="00804C4B" w:rsidRPr="009C7520" w14:paraId="3E824C0D" w14:textId="77777777" w:rsidTr="008600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D8A017" w14:textId="77777777" w:rsidR="00804C4B" w:rsidRPr="009C7520" w:rsidRDefault="00804C4B" w:rsidP="0086003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C7520">
              <w:rPr>
                <w:rFonts w:ascii="Arial Narrow" w:hAnsi="Arial Narrow" w:cs="Arial"/>
                <w:sz w:val="24"/>
                <w:szCs w:val="24"/>
              </w:rPr>
              <w:t>części 6 zamówienia w wysokości 21 243.60 zł brutto;</w:t>
            </w:r>
          </w:p>
        </w:tc>
      </w:tr>
      <w:tr w:rsidR="00804C4B" w:rsidRPr="009C7520" w14:paraId="1B6AF70A" w14:textId="77777777" w:rsidTr="008600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AC6352" w14:textId="77777777" w:rsidR="00804C4B" w:rsidRPr="009C7520" w:rsidRDefault="00804C4B" w:rsidP="0086003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C7520">
              <w:rPr>
                <w:rFonts w:ascii="Arial Narrow" w:hAnsi="Arial Narrow" w:cs="Arial"/>
                <w:sz w:val="24"/>
                <w:szCs w:val="24"/>
              </w:rPr>
              <w:t>części 7 zamówienia w wysokości 11 880.00 zł brutto;</w:t>
            </w:r>
          </w:p>
        </w:tc>
      </w:tr>
      <w:tr w:rsidR="00804C4B" w:rsidRPr="009C7520" w14:paraId="560DD838" w14:textId="77777777" w:rsidTr="008600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940196" w14:textId="77777777" w:rsidR="00804C4B" w:rsidRPr="009C7520" w:rsidRDefault="00804C4B" w:rsidP="0086003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C7520">
              <w:rPr>
                <w:rFonts w:ascii="Arial Narrow" w:hAnsi="Arial Narrow" w:cs="Arial"/>
                <w:sz w:val="24"/>
                <w:szCs w:val="24"/>
              </w:rPr>
              <w:t>części 8 zamówienia w wysokości 2 194.32 zł brutto;</w:t>
            </w:r>
          </w:p>
        </w:tc>
      </w:tr>
      <w:tr w:rsidR="00804C4B" w:rsidRPr="009C7520" w14:paraId="0AB1F69C" w14:textId="77777777" w:rsidTr="008600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2CB894" w14:textId="77777777" w:rsidR="00804C4B" w:rsidRPr="009C7520" w:rsidRDefault="00804C4B" w:rsidP="0086003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C7520">
              <w:rPr>
                <w:rFonts w:ascii="Arial Narrow" w:hAnsi="Arial Narrow" w:cs="Arial"/>
                <w:sz w:val="24"/>
                <w:szCs w:val="24"/>
              </w:rPr>
              <w:t>części 9 zamówienia w wysokości 32 379.75 zł brutto;</w:t>
            </w:r>
          </w:p>
        </w:tc>
      </w:tr>
      <w:tr w:rsidR="00804C4B" w:rsidRPr="009C7520" w14:paraId="27AE48C0" w14:textId="77777777" w:rsidTr="008600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4E876D" w14:textId="77777777" w:rsidR="00804C4B" w:rsidRPr="009C7520" w:rsidRDefault="00804C4B" w:rsidP="0086003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C7520">
              <w:rPr>
                <w:rFonts w:ascii="Arial Narrow" w:hAnsi="Arial Narrow" w:cs="Arial"/>
                <w:sz w:val="24"/>
                <w:szCs w:val="24"/>
              </w:rPr>
              <w:t>części 10 zamówienia w wysokości 959.04 zł brutto;</w:t>
            </w:r>
          </w:p>
        </w:tc>
      </w:tr>
      <w:tr w:rsidR="00804C4B" w:rsidRPr="009C7520" w14:paraId="2EDE1FEE" w14:textId="77777777" w:rsidTr="008600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29B3A8" w14:textId="77777777" w:rsidR="00804C4B" w:rsidRPr="009C7520" w:rsidRDefault="00804C4B" w:rsidP="0086003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C7520">
              <w:rPr>
                <w:rFonts w:ascii="Arial Narrow" w:hAnsi="Arial Narrow" w:cs="Arial"/>
                <w:sz w:val="24"/>
                <w:szCs w:val="24"/>
              </w:rPr>
              <w:t>części 11 zamówienia w wysokości 92 880.00 zł brutto;</w:t>
            </w:r>
          </w:p>
        </w:tc>
      </w:tr>
      <w:tr w:rsidR="00804C4B" w:rsidRPr="009C7520" w14:paraId="1715C39E" w14:textId="77777777" w:rsidTr="008600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7BB685" w14:textId="77777777" w:rsidR="00804C4B" w:rsidRPr="009C7520" w:rsidRDefault="00804C4B" w:rsidP="0086003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C7520">
              <w:rPr>
                <w:rFonts w:ascii="Arial Narrow" w:hAnsi="Arial Narrow" w:cs="Arial"/>
                <w:sz w:val="24"/>
                <w:szCs w:val="24"/>
              </w:rPr>
              <w:t>części 12 zamówienia w wysokości 14 760.00 zł brutto;</w:t>
            </w:r>
          </w:p>
        </w:tc>
      </w:tr>
      <w:tr w:rsidR="00804C4B" w:rsidRPr="009C7520" w14:paraId="0BFD1AB0" w14:textId="77777777" w:rsidTr="008600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FE39D3" w14:textId="77777777" w:rsidR="00804C4B" w:rsidRPr="009C7520" w:rsidRDefault="00804C4B" w:rsidP="0086003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C7520">
              <w:rPr>
                <w:rFonts w:ascii="Arial Narrow" w:hAnsi="Arial Narrow" w:cs="Arial"/>
                <w:sz w:val="24"/>
                <w:szCs w:val="24"/>
              </w:rPr>
              <w:lastRenderedPageBreak/>
              <w:t>części 13 zamówienia w wysokości 2 505.60 zł brutto;</w:t>
            </w:r>
          </w:p>
        </w:tc>
      </w:tr>
      <w:tr w:rsidR="00804C4B" w:rsidRPr="009C7520" w14:paraId="722B783F" w14:textId="77777777" w:rsidTr="008600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F58CE9" w14:textId="77777777" w:rsidR="00804C4B" w:rsidRPr="009C7520" w:rsidRDefault="00804C4B" w:rsidP="0086003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C7520">
              <w:rPr>
                <w:rFonts w:ascii="Arial Narrow" w:hAnsi="Arial Narrow" w:cs="Arial"/>
                <w:sz w:val="24"/>
                <w:szCs w:val="24"/>
              </w:rPr>
              <w:t>części 14 zamówienia w wysokości 64 800.00 zł brutto;</w:t>
            </w:r>
          </w:p>
        </w:tc>
      </w:tr>
      <w:tr w:rsidR="00804C4B" w:rsidRPr="009C7520" w14:paraId="0660FB07" w14:textId="77777777" w:rsidTr="008600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B0EC2C" w14:textId="77777777" w:rsidR="00804C4B" w:rsidRPr="009C7520" w:rsidRDefault="00804C4B" w:rsidP="0086003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C7520">
              <w:rPr>
                <w:rFonts w:ascii="Arial Narrow" w:hAnsi="Arial Narrow" w:cs="Arial"/>
                <w:sz w:val="24"/>
                <w:szCs w:val="24"/>
              </w:rPr>
              <w:t>części 15 zamówienia w wysokości 6 048.00 zł brutto;</w:t>
            </w:r>
          </w:p>
        </w:tc>
      </w:tr>
      <w:tr w:rsidR="00804C4B" w:rsidRPr="009C7520" w14:paraId="57E6DCAC" w14:textId="77777777" w:rsidTr="008600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8AE102" w14:textId="77777777" w:rsidR="00804C4B" w:rsidRPr="009C7520" w:rsidRDefault="00804C4B" w:rsidP="0086003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C7520">
              <w:rPr>
                <w:rFonts w:ascii="Arial Narrow" w:hAnsi="Arial Narrow" w:cs="Arial"/>
                <w:sz w:val="24"/>
                <w:szCs w:val="24"/>
              </w:rPr>
              <w:t>części 16 zamówienia w wysokości 7 999.78 zł brutto;</w:t>
            </w:r>
          </w:p>
        </w:tc>
      </w:tr>
    </w:tbl>
    <w:p w14:paraId="4EAC8F3F" w14:textId="77777777" w:rsidR="00890B92" w:rsidRPr="009C752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D0038C8" w14:textId="77777777" w:rsidR="00510EC8" w:rsidRPr="009C7520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C8F22C8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9C7520">
        <w:rPr>
          <w:rFonts w:ascii="Arial Narrow" w:hAnsi="Arial Narrow" w:cs="Arial"/>
          <w:i/>
          <w:szCs w:val="24"/>
        </w:rPr>
        <w:t>Zamawiający</w:t>
      </w:r>
    </w:p>
    <w:p w14:paraId="3C23F8AE" w14:textId="77777777" w:rsidR="009C7520" w:rsidRDefault="009C7520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7B011801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D241238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8EF0C82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2B7105A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5D11E21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9192E0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40C0F19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057401D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415FFCD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5F5C62B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3E2F52B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46A6725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92F3947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4FF7EB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3D7964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283B50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72B663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885BCC3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7DF96C8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E673259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E5A58B3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463E7F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EA4044D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8EFD934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9543F80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74C23A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CD2E31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DADFD51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66F3D54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40B7248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49490A1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69D039C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F923536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5AB6A50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6F74870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D2DC9C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99584A1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7B2EE3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5DD04B6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51C333A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5B1902C" w14:textId="77777777" w:rsidR="009C7520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7A39462" w14:textId="23A8612E" w:rsidR="009C7520" w:rsidRPr="00B9724A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09806798" w14:textId="77777777" w:rsidR="009C7520" w:rsidRPr="00B9724A" w:rsidRDefault="009C7520" w:rsidP="009C75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1E12EC97" w14:textId="23FC4151" w:rsidR="009C7520" w:rsidRPr="00F60D92" w:rsidRDefault="009C7520" w:rsidP="009C7520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F60D92">
        <w:rPr>
          <w:rFonts w:ascii="Arial Narrow" w:hAnsi="Arial Narrow"/>
          <w:sz w:val="18"/>
        </w:rPr>
        <w:t xml:space="preserve"> – tel. 261 417 449</w:t>
      </w:r>
    </w:p>
    <w:p w14:paraId="570B2370" w14:textId="4A727BD8" w:rsidR="009C7520" w:rsidRPr="00F60D92" w:rsidRDefault="009C7520" w:rsidP="009C7520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16.10.2023 r.</w:t>
      </w:r>
    </w:p>
    <w:p w14:paraId="0A835A42" w14:textId="77777777" w:rsidR="009C7520" w:rsidRDefault="009C7520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9C7520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B56C4" w14:textId="77777777" w:rsidR="0088762C" w:rsidRDefault="0088762C">
      <w:r>
        <w:separator/>
      </w:r>
    </w:p>
  </w:endnote>
  <w:endnote w:type="continuationSeparator" w:id="0">
    <w:p w14:paraId="5CA4C471" w14:textId="77777777" w:rsidR="0088762C" w:rsidRDefault="00887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561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6FEF5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41A4E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461F5CE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1C81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E53F9F" w14:textId="77777777" w:rsidR="009F189D" w:rsidRDefault="009F189D">
    <w:pPr>
      <w:pStyle w:val="Stopka"/>
      <w:tabs>
        <w:tab w:val="clear" w:pos="4536"/>
      </w:tabs>
      <w:jc w:val="center"/>
    </w:pPr>
  </w:p>
  <w:p w14:paraId="17C66B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BF0DD" w14:textId="77777777" w:rsidR="0088762C" w:rsidRDefault="0088762C">
      <w:r>
        <w:separator/>
      </w:r>
    </w:p>
  </w:footnote>
  <w:footnote w:type="continuationSeparator" w:id="0">
    <w:p w14:paraId="3E0A16B3" w14:textId="77777777" w:rsidR="0088762C" w:rsidRDefault="008876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BB94D" w14:textId="77777777" w:rsidR="00804C4B" w:rsidRDefault="00804C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EA612" w14:textId="77777777" w:rsidR="00804C4B" w:rsidRDefault="00804C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29C7F" w14:textId="77777777" w:rsidR="00804C4B" w:rsidRDefault="00804C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762C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04C4B"/>
    <w:rsid w:val="00843263"/>
    <w:rsid w:val="00861E75"/>
    <w:rsid w:val="0088762C"/>
    <w:rsid w:val="00890B92"/>
    <w:rsid w:val="009C7520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DDE2C5"/>
  <w15:chartTrackingRefBased/>
  <w15:docId w15:val="{6CA53EDE-966B-45C5-A9B5-FE0FA2AA9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C752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C75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251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2023-10-16T05:37:00Z</dcterms:created>
  <dcterms:modified xsi:type="dcterms:W3CDTF">2023-10-16T05:39:00Z</dcterms:modified>
</cp:coreProperties>
</file>