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F548F" w14:textId="77777777" w:rsidR="00986737" w:rsidRPr="00A82A3B" w:rsidRDefault="00AE6AA1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A82A3B">
        <w:rPr>
          <w:rFonts w:ascii="Arial Narrow" w:hAnsi="Arial Narrow" w:cs="Arial"/>
          <w:sz w:val="22"/>
          <w:szCs w:val="22"/>
        </w:rPr>
        <w:t>Bydgoszcz</w:t>
      </w:r>
      <w:r w:rsidR="00986737" w:rsidRPr="00A82A3B">
        <w:rPr>
          <w:rFonts w:ascii="Arial Narrow" w:hAnsi="Arial Narrow" w:cs="Arial"/>
          <w:sz w:val="22"/>
          <w:szCs w:val="22"/>
        </w:rPr>
        <w:t xml:space="preserve"> dnia: </w:t>
      </w:r>
      <w:r w:rsidRPr="00A82A3B">
        <w:rPr>
          <w:rFonts w:ascii="Arial Narrow" w:hAnsi="Arial Narrow" w:cs="Arial"/>
          <w:sz w:val="22"/>
          <w:szCs w:val="22"/>
        </w:rPr>
        <w:t>2023-10-17</w:t>
      </w:r>
    </w:p>
    <w:p w14:paraId="7FEBEAA8" w14:textId="77777777" w:rsidR="00986737" w:rsidRPr="00A82A3B" w:rsidRDefault="00AE6AA1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82A3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89620DA" w14:textId="77777777" w:rsidR="00986737" w:rsidRPr="00A82A3B" w:rsidRDefault="00AE6AA1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82A3B">
        <w:rPr>
          <w:rFonts w:ascii="Arial Narrow" w:hAnsi="Arial Narrow" w:cs="Arial"/>
          <w:sz w:val="22"/>
          <w:szCs w:val="22"/>
        </w:rPr>
        <w:t>Powstańców Warszawy</w:t>
      </w:r>
      <w:r w:rsidR="00986737" w:rsidRPr="00A82A3B">
        <w:rPr>
          <w:rFonts w:ascii="Arial Narrow" w:hAnsi="Arial Narrow" w:cs="Arial"/>
          <w:sz w:val="22"/>
          <w:szCs w:val="22"/>
        </w:rPr>
        <w:t xml:space="preserve"> </w:t>
      </w:r>
      <w:r w:rsidRPr="00A82A3B">
        <w:rPr>
          <w:rFonts w:ascii="Arial Narrow" w:hAnsi="Arial Narrow" w:cs="Arial"/>
          <w:sz w:val="22"/>
          <w:szCs w:val="22"/>
        </w:rPr>
        <w:t>5</w:t>
      </w:r>
    </w:p>
    <w:p w14:paraId="5276FB60" w14:textId="77777777" w:rsidR="00986737" w:rsidRPr="00A82A3B" w:rsidRDefault="00AE6AA1" w:rsidP="00986737">
      <w:pPr>
        <w:rPr>
          <w:rFonts w:ascii="Arial Narrow" w:hAnsi="Arial Narrow" w:cs="Arial"/>
          <w:sz w:val="22"/>
          <w:szCs w:val="22"/>
        </w:rPr>
      </w:pPr>
      <w:r w:rsidRPr="00A82A3B">
        <w:rPr>
          <w:rFonts w:ascii="Arial Narrow" w:hAnsi="Arial Narrow" w:cs="Arial"/>
          <w:sz w:val="22"/>
          <w:szCs w:val="22"/>
        </w:rPr>
        <w:t>85-681</w:t>
      </w:r>
      <w:r w:rsidR="00986737" w:rsidRPr="00A82A3B">
        <w:rPr>
          <w:rFonts w:ascii="Arial Narrow" w:hAnsi="Arial Narrow" w:cs="Arial"/>
          <w:sz w:val="22"/>
          <w:szCs w:val="22"/>
        </w:rPr>
        <w:t xml:space="preserve"> </w:t>
      </w:r>
      <w:r w:rsidRPr="00A82A3B">
        <w:rPr>
          <w:rFonts w:ascii="Arial Narrow" w:hAnsi="Arial Narrow" w:cs="Arial"/>
          <w:sz w:val="22"/>
          <w:szCs w:val="22"/>
        </w:rPr>
        <w:t>Bydgoszcz</w:t>
      </w:r>
    </w:p>
    <w:p w14:paraId="399663D9" w14:textId="77777777" w:rsidR="00986737" w:rsidRPr="00A82A3B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A82A3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9814ABB" w14:textId="77777777" w:rsidR="00986737" w:rsidRPr="00A82A3B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A82A3B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82A3B" w14:paraId="7BCC68E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1CCC0A" w14:textId="77777777" w:rsidR="00986737" w:rsidRPr="00A82A3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6BE08A5A" w14:textId="77777777" w:rsidR="00986737" w:rsidRPr="00A82A3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82A3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028A066" w14:textId="77777777" w:rsidR="00986737" w:rsidRPr="00A82A3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82A3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82A3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82A3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82A3B" w14:paraId="22EAB40A" w14:textId="77777777" w:rsidTr="005A632E">
        <w:tc>
          <w:tcPr>
            <w:tcW w:w="2269" w:type="dxa"/>
            <w:shd w:val="clear" w:color="auto" w:fill="auto"/>
          </w:tcPr>
          <w:p w14:paraId="519E2CB7" w14:textId="77777777" w:rsidR="00986737" w:rsidRPr="00A82A3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264325" w14:textId="77777777" w:rsidR="00986737" w:rsidRPr="00A82A3B" w:rsidRDefault="00AE6AA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bCs/>
                <w:sz w:val="22"/>
                <w:szCs w:val="22"/>
              </w:rPr>
              <w:t>Dostawy drobnego sprzętu i materiałów eksploatacyjnych do aparatury medycznej na okres 24 miesięcy</w:t>
            </w:r>
            <w:r w:rsidR="00986737" w:rsidRPr="00A82A3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E6AA1" w:rsidRPr="00A82A3B" w14:paraId="0C68B2B5" w14:textId="77777777" w:rsidTr="00935FBF">
        <w:tc>
          <w:tcPr>
            <w:tcW w:w="2269" w:type="dxa"/>
            <w:shd w:val="clear" w:color="auto" w:fill="auto"/>
          </w:tcPr>
          <w:p w14:paraId="2109B60E" w14:textId="77777777" w:rsidR="00AE6AA1" w:rsidRPr="00A82A3B" w:rsidRDefault="00AE6AA1" w:rsidP="00935F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9A0970" w14:textId="77777777" w:rsidR="00AE6AA1" w:rsidRPr="00A82A3B" w:rsidRDefault="00AE6AA1" w:rsidP="00935F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bCs/>
                <w:sz w:val="22"/>
                <w:szCs w:val="22"/>
              </w:rPr>
              <w:t>115/2023</w:t>
            </w:r>
          </w:p>
        </w:tc>
      </w:tr>
    </w:tbl>
    <w:p w14:paraId="279C72E4" w14:textId="77777777" w:rsidR="00A80738" w:rsidRPr="00A82A3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7F063F4" w14:textId="77777777" w:rsidR="00D665F5" w:rsidRPr="00A82A3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82A3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A82A3B">
        <w:rPr>
          <w:rFonts w:ascii="Arial Narrow" w:hAnsi="Arial Narrow" w:cs="Arial"/>
          <w:sz w:val="22"/>
          <w:szCs w:val="22"/>
        </w:rPr>
        <w:t>2</w:t>
      </w:r>
      <w:r w:rsidRPr="00A82A3B">
        <w:rPr>
          <w:rFonts w:ascii="Arial Narrow" w:hAnsi="Arial Narrow" w:cs="Arial"/>
          <w:sz w:val="22"/>
          <w:szCs w:val="22"/>
        </w:rPr>
        <w:t xml:space="preserve"> ust. 5 </w:t>
      </w:r>
      <w:r w:rsidRPr="00A82A3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A82A3B">
        <w:rPr>
          <w:rFonts w:ascii="Arial Narrow" w:hAnsi="Arial Narrow" w:cs="Arial"/>
          <w:sz w:val="22"/>
          <w:szCs w:val="22"/>
        </w:rPr>
        <w:t xml:space="preserve"> </w:t>
      </w:r>
      <w:r w:rsidR="00AE6AA1" w:rsidRPr="00A82A3B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A82A3B">
        <w:rPr>
          <w:rFonts w:ascii="Arial Narrow" w:hAnsi="Arial Narrow" w:cs="Arial"/>
          <w:sz w:val="22"/>
          <w:szCs w:val="22"/>
        </w:rPr>
        <w:t xml:space="preserve"> </w:t>
      </w:r>
      <w:r w:rsidRPr="00A82A3B">
        <w:rPr>
          <w:rFonts w:ascii="Arial Narrow" w:hAnsi="Arial Narrow" w:cs="Arial"/>
          <w:sz w:val="22"/>
          <w:szCs w:val="22"/>
        </w:rPr>
        <w:t>udostępnia</w:t>
      </w:r>
      <w:r w:rsidR="00F95C33" w:rsidRPr="00A82A3B">
        <w:rPr>
          <w:rFonts w:ascii="Arial Narrow" w:hAnsi="Arial Narrow" w:cs="Arial"/>
          <w:sz w:val="22"/>
          <w:szCs w:val="22"/>
        </w:rPr>
        <w:t xml:space="preserve"> </w:t>
      </w:r>
      <w:r w:rsidR="004C7E9B" w:rsidRPr="00A82A3B">
        <w:rPr>
          <w:rFonts w:ascii="Arial Narrow" w:hAnsi="Arial Narrow" w:cs="Arial"/>
          <w:sz w:val="22"/>
          <w:szCs w:val="22"/>
        </w:rPr>
        <w:t>informacj</w:t>
      </w:r>
      <w:r w:rsidR="00577BC6" w:rsidRPr="00A82A3B">
        <w:rPr>
          <w:rFonts w:ascii="Arial Narrow" w:hAnsi="Arial Narrow" w:cs="Arial"/>
          <w:sz w:val="22"/>
          <w:szCs w:val="22"/>
        </w:rPr>
        <w:t>ę</w:t>
      </w:r>
      <w:r w:rsidR="00035488" w:rsidRPr="00A82A3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82A3B">
        <w:rPr>
          <w:rFonts w:ascii="Arial Narrow" w:hAnsi="Arial Narrow" w:cs="Arial"/>
          <w:sz w:val="22"/>
          <w:szCs w:val="22"/>
        </w:rPr>
        <w:t>.</w:t>
      </w:r>
    </w:p>
    <w:p w14:paraId="1C375A4A" w14:textId="77777777" w:rsidR="00A80738" w:rsidRPr="00A82A3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A82A3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82A3B">
        <w:rPr>
          <w:rFonts w:ascii="Arial Narrow" w:hAnsi="Arial Narrow" w:cs="Arial"/>
          <w:sz w:val="22"/>
          <w:szCs w:val="22"/>
        </w:rPr>
        <w:t xml:space="preserve"> w dniu </w:t>
      </w:r>
      <w:r w:rsidR="00AE6AA1" w:rsidRPr="00A82A3B">
        <w:rPr>
          <w:rFonts w:ascii="Arial Narrow" w:hAnsi="Arial Narrow" w:cs="Arial"/>
          <w:sz w:val="22"/>
          <w:szCs w:val="22"/>
        </w:rPr>
        <w:t>16/10/2023</w:t>
      </w:r>
      <w:r w:rsidR="00FF4AB1" w:rsidRPr="00A82A3B">
        <w:rPr>
          <w:rFonts w:ascii="Arial Narrow" w:hAnsi="Arial Narrow" w:cs="Arial"/>
          <w:sz w:val="22"/>
          <w:szCs w:val="22"/>
        </w:rPr>
        <w:t xml:space="preserve"> o godz. </w:t>
      </w:r>
      <w:r w:rsidR="00AE6AA1" w:rsidRPr="00A82A3B">
        <w:rPr>
          <w:rFonts w:ascii="Arial Narrow" w:hAnsi="Arial Narrow" w:cs="Arial"/>
          <w:sz w:val="22"/>
          <w:szCs w:val="22"/>
        </w:rPr>
        <w:t>08:30</w:t>
      </w:r>
      <w:r w:rsidRPr="00A82A3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82A3B" w14:paraId="7E7870DB" w14:textId="77777777" w:rsidTr="005A632E">
        <w:tc>
          <w:tcPr>
            <w:tcW w:w="1276" w:type="dxa"/>
            <w:shd w:val="clear" w:color="auto" w:fill="F2F2F2"/>
            <w:vAlign w:val="center"/>
          </w:tcPr>
          <w:p w14:paraId="128F89C6" w14:textId="77777777" w:rsidR="006B27ED" w:rsidRPr="00A82A3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A82A3B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7A52FF2" w14:textId="77777777" w:rsidR="006B27ED" w:rsidRPr="00A82A3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72D278A" w14:textId="77777777" w:rsidR="006B27ED" w:rsidRPr="00A82A3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A529DB1" w14:textId="77777777" w:rsidR="006B27ED" w:rsidRPr="00A82A3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AE6AA1" w:rsidRPr="00A82A3B" w14:paraId="3A98ADB5" w14:textId="77777777" w:rsidTr="00935FBF">
        <w:tc>
          <w:tcPr>
            <w:tcW w:w="1276" w:type="dxa"/>
            <w:shd w:val="clear" w:color="auto" w:fill="auto"/>
            <w:vAlign w:val="center"/>
          </w:tcPr>
          <w:p w14:paraId="6D8E6E6D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2F48F5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0D0E8E23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VEROMED Sp. z o.o.</w:t>
            </w:r>
          </w:p>
          <w:p w14:paraId="026F91DC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Wolności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94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D3B60CB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41-800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FD043F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56 160.00 zł</w:t>
            </w:r>
          </w:p>
        </w:tc>
      </w:tr>
      <w:tr w:rsidR="00AE6AA1" w:rsidRPr="00A82A3B" w14:paraId="7BE32571" w14:textId="77777777" w:rsidTr="00935FBF">
        <w:tc>
          <w:tcPr>
            <w:tcW w:w="1276" w:type="dxa"/>
            <w:shd w:val="clear" w:color="auto" w:fill="auto"/>
            <w:vAlign w:val="center"/>
          </w:tcPr>
          <w:p w14:paraId="0E4CD897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1DD88C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55093578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BOWA International Sp. z o.o. Sp.k.</w:t>
            </w:r>
          </w:p>
          <w:p w14:paraId="5D5528CA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Złotkowo, ul. Obornicka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70AB250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62-002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Suchy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67743D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11 629.44 zł</w:t>
            </w:r>
          </w:p>
        </w:tc>
      </w:tr>
      <w:tr w:rsidR="00AE6AA1" w:rsidRPr="00A82A3B" w14:paraId="1E79AA5A" w14:textId="77777777" w:rsidTr="00935FBF">
        <w:tc>
          <w:tcPr>
            <w:tcW w:w="1276" w:type="dxa"/>
            <w:shd w:val="clear" w:color="auto" w:fill="auto"/>
            <w:vAlign w:val="center"/>
          </w:tcPr>
          <w:p w14:paraId="542065B9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EB45D7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1E34EED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Aesculap Chifa Spółka z ograniczoną odpowiedzialnością</w:t>
            </w:r>
          </w:p>
          <w:p w14:paraId="1857C3D3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A003470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E8B521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181 116.00 zł</w:t>
            </w:r>
          </w:p>
        </w:tc>
      </w:tr>
      <w:tr w:rsidR="00AE6AA1" w:rsidRPr="00A82A3B" w14:paraId="3EDF5ADB" w14:textId="77777777" w:rsidTr="00935FBF">
        <w:tc>
          <w:tcPr>
            <w:tcW w:w="1276" w:type="dxa"/>
            <w:shd w:val="clear" w:color="auto" w:fill="auto"/>
            <w:vAlign w:val="center"/>
          </w:tcPr>
          <w:p w14:paraId="3C88FFCF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CA7C1E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9087585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Aesculap Chifa Spółka z ograniczoną odpowiedzialnością</w:t>
            </w:r>
          </w:p>
          <w:p w14:paraId="04915B71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76DB5A5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DE729B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1 706.40 zł</w:t>
            </w:r>
          </w:p>
        </w:tc>
      </w:tr>
      <w:tr w:rsidR="00AE6AA1" w:rsidRPr="00A82A3B" w14:paraId="095C19BF" w14:textId="77777777" w:rsidTr="00935FBF">
        <w:tc>
          <w:tcPr>
            <w:tcW w:w="1276" w:type="dxa"/>
            <w:shd w:val="clear" w:color="auto" w:fill="auto"/>
            <w:vAlign w:val="center"/>
          </w:tcPr>
          <w:p w14:paraId="19AD6664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3DD435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5B02D2D7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Aesculap Chifa Spółka z ograniczoną odpowiedzialnością</w:t>
            </w:r>
          </w:p>
          <w:p w14:paraId="165F56ED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lastRenderedPageBreak/>
              <w:t>Tysiąclecia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2968D40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B5B135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lastRenderedPageBreak/>
              <w:t>7 992.00 zł</w:t>
            </w:r>
          </w:p>
        </w:tc>
      </w:tr>
      <w:tr w:rsidR="00AE6AA1" w:rsidRPr="00A82A3B" w14:paraId="61466BAE" w14:textId="77777777" w:rsidTr="00935FBF">
        <w:tc>
          <w:tcPr>
            <w:tcW w:w="1276" w:type="dxa"/>
            <w:shd w:val="clear" w:color="auto" w:fill="auto"/>
            <w:vAlign w:val="center"/>
          </w:tcPr>
          <w:p w14:paraId="2D545F8C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E24951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C235888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33082469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A69A32A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A565FD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17 010.00 zł</w:t>
            </w:r>
          </w:p>
        </w:tc>
      </w:tr>
      <w:tr w:rsidR="00AE6AA1" w:rsidRPr="00A82A3B" w14:paraId="29E8FF8E" w14:textId="77777777" w:rsidTr="00935FBF">
        <w:tc>
          <w:tcPr>
            <w:tcW w:w="1276" w:type="dxa"/>
            <w:shd w:val="clear" w:color="auto" w:fill="auto"/>
            <w:vAlign w:val="center"/>
          </w:tcPr>
          <w:p w14:paraId="659DEB11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4FEADA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2F19AD0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39CD13E0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B804B06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CAE611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1 231.20 zł</w:t>
            </w:r>
          </w:p>
        </w:tc>
      </w:tr>
      <w:tr w:rsidR="00AE6AA1" w:rsidRPr="00A82A3B" w14:paraId="6910BDA7" w14:textId="77777777" w:rsidTr="00935FBF">
        <w:tc>
          <w:tcPr>
            <w:tcW w:w="1276" w:type="dxa"/>
            <w:shd w:val="clear" w:color="auto" w:fill="auto"/>
            <w:vAlign w:val="center"/>
          </w:tcPr>
          <w:p w14:paraId="6AA0BB35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3ACB2D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1915EE7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Karl Storz Polska Sp. z o.o.</w:t>
            </w:r>
          </w:p>
          <w:p w14:paraId="70F2B0C9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Hołubcowa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123/-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9750C60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02-854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68945F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21 814.39 zł</w:t>
            </w:r>
          </w:p>
        </w:tc>
      </w:tr>
      <w:tr w:rsidR="00AE6AA1" w:rsidRPr="00A82A3B" w14:paraId="798C7784" w14:textId="77777777" w:rsidTr="00935FBF">
        <w:tc>
          <w:tcPr>
            <w:tcW w:w="1276" w:type="dxa"/>
            <w:shd w:val="clear" w:color="auto" w:fill="auto"/>
            <w:vAlign w:val="center"/>
          </w:tcPr>
          <w:p w14:paraId="424891E6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120369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4F19D1B3" w14:textId="1EFBB6FF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Eres </w:t>
            </w:r>
            <w:r w:rsidR="00A82A3B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edical sp. z o.o.</w:t>
            </w:r>
          </w:p>
          <w:p w14:paraId="2C8E91ED" w14:textId="7F9F42F1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Pł</w:t>
            </w:r>
            <w:r w:rsidR="00A82A3B">
              <w:rPr>
                <w:rFonts w:ascii="Arial Narrow" w:hAnsi="Arial Narrow" w:cs="Arial"/>
                <w:sz w:val="22"/>
                <w:szCs w:val="22"/>
              </w:rPr>
              <w:t>o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uszowice Kolonia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64B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480F907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21-008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Tomaszowice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DE69C5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17 712.00 zł</w:t>
            </w:r>
          </w:p>
        </w:tc>
      </w:tr>
      <w:tr w:rsidR="00AE6AA1" w:rsidRPr="00A82A3B" w14:paraId="2D9778FA" w14:textId="77777777" w:rsidTr="00935FBF">
        <w:tc>
          <w:tcPr>
            <w:tcW w:w="1276" w:type="dxa"/>
            <w:shd w:val="clear" w:color="auto" w:fill="auto"/>
            <w:vAlign w:val="center"/>
          </w:tcPr>
          <w:p w14:paraId="1CD1F1B3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32257D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7D4EE7F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Bialmed Sp. z o.o.</w:t>
            </w:r>
          </w:p>
          <w:p w14:paraId="4ECE5FEB" w14:textId="164E3A2C" w:rsidR="00AE6AA1" w:rsidRPr="00A82A3B" w:rsidRDefault="00A82A3B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5E4295C8" w14:textId="2D13AAB3" w:rsidR="00AE6AA1" w:rsidRPr="00A82A3B" w:rsidRDefault="00A82A3B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790A93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25 920.00 zł</w:t>
            </w:r>
          </w:p>
        </w:tc>
      </w:tr>
      <w:tr w:rsidR="00AE6AA1" w:rsidRPr="00A82A3B" w14:paraId="3A7A8907" w14:textId="77777777" w:rsidTr="00935FBF">
        <w:tc>
          <w:tcPr>
            <w:tcW w:w="1276" w:type="dxa"/>
            <w:shd w:val="clear" w:color="auto" w:fill="auto"/>
            <w:vAlign w:val="center"/>
          </w:tcPr>
          <w:p w14:paraId="2708E4EA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42B389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8EE5008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Meden-Inmed Sp. zo.o.</w:t>
            </w:r>
          </w:p>
          <w:p w14:paraId="198124C4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Wenedów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A6C2F39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75-847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5C6423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50 025.60 zł</w:t>
            </w:r>
          </w:p>
        </w:tc>
      </w:tr>
      <w:tr w:rsidR="00AE6AA1" w:rsidRPr="00A82A3B" w14:paraId="58D455FD" w14:textId="77777777" w:rsidTr="00935FBF">
        <w:tc>
          <w:tcPr>
            <w:tcW w:w="1276" w:type="dxa"/>
            <w:shd w:val="clear" w:color="auto" w:fill="auto"/>
            <w:vAlign w:val="center"/>
          </w:tcPr>
          <w:p w14:paraId="09E7A431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92ACB1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3F7C152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22C0110D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Zabierzowska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D5AE448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F47FB6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15 803.40 zł</w:t>
            </w:r>
          </w:p>
        </w:tc>
      </w:tr>
      <w:tr w:rsidR="00AE6AA1" w:rsidRPr="00A82A3B" w14:paraId="5BAF391E" w14:textId="77777777" w:rsidTr="00935FBF">
        <w:tc>
          <w:tcPr>
            <w:tcW w:w="1276" w:type="dxa"/>
            <w:shd w:val="clear" w:color="auto" w:fill="auto"/>
            <w:vAlign w:val="center"/>
          </w:tcPr>
          <w:p w14:paraId="64F3A1D3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941076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84885E3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POLYMED POLSKA SP. Z O.O.</w:t>
            </w:r>
          </w:p>
          <w:p w14:paraId="71453B97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320A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80BFFCD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611D56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14 040.00 zł</w:t>
            </w:r>
          </w:p>
        </w:tc>
      </w:tr>
      <w:tr w:rsidR="00AE6AA1" w:rsidRPr="00A82A3B" w14:paraId="23D98C6F" w14:textId="77777777" w:rsidTr="00935FBF">
        <w:tc>
          <w:tcPr>
            <w:tcW w:w="1276" w:type="dxa"/>
            <w:shd w:val="clear" w:color="auto" w:fill="auto"/>
            <w:vAlign w:val="center"/>
          </w:tcPr>
          <w:p w14:paraId="6C2F1BAC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458546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416CEEF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Grzegorz Dobrowolski DOBROMED</w:t>
            </w:r>
          </w:p>
          <w:p w14:paraId="4A0D6E01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Wiśniowa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27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0420BA3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05-800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PRUSZKÓW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C51594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35 055.00 zł</w:t>
            </w:r>
          </w:p>
        </w:tc>
      </w:tr>
      <w:tr w:rsidR="00AE6AA1" w:rsidRPr="00A82A3B" w14:paraId="4B3786DB" w14:textId="77777777" w:rsidTr="00935FBF">
        <w:tc>
          <w:tcPr>
            <w:tcW w:w="1276" w:type="dxa"/>
            <w:shd w:val="clear" w:color="auto" w:fill="auto"/>
            <w:vAlign w:val="center"/>
          </w:tcPr>
          <w:p w14:paraId="6BED52FA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953F61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AAD17C6" w14:textId="77777777" w:rsidR="00AE6AA1" w:rsidRPr="00A82A3B" w:rsidRDefault="00AE6AA1" w:rsidP="00935FB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Resmed Polska Sp. z o.o.</w:t>
            </w:r>
          </w:p>
          <w:p w14:paraId="7D75CEDC" w14:textId="77777777" w:rsidR="00AE6AA1" w:rsidRPr="00A82A3B" w:rsidRDefault="00AE6AA1" w:rsidP="00935FB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Przyokopowa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26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B8DB626" w14:textId="77777777" w:rsidR="00AE6AA1" w:rsidRPr="00A82A3B" w:rsidRDefault="00AE6AA1" w:rsidP="00935FB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01-208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2A3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919CC1" w14:textId="77777777" w:rsidR="00AE6AA1" w:rsidRPr="00A82A3B" w:rsidRDefault="00AE6AA1" w:rsidP="00935FB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2A3B">
              <w:rPr>
                <w:rFonts w:ascii="Arial Narrow" w:hAnsi="Arial Narrow" w:cs="Arial"/>
                <w:sz w:val="22"/>
                <w:szCs w:val="22"/>
              </w:rPr>
              <w:t>65 232.00 zł</w:t>
            </w:r>
          </w:p>
        </w:tc>
      </w:tr>
    </w:tbl>
    <w:p w14:paraId="2C3D6B62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82A3B">
        <w:rPr>
          <w:rFonts w:ascii="Arial Narrow" w:hAnsi="Arial Narrow" w:cs="Arial"/>
          <w:i/>
          <w:sz w:val="22"/>
          <w:szCs w:val="22"/>
        </w:rPr>
        <w:t>Zamawiający</w:t>
      </w:r>
    </w:p>
    <w:p w14:paraId="1860D1FF" w14:textId="77777777" w:rsidR="00A82A3B" w:rsidRDefault="00A82A3B" w:rsidP="00A82A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830BD9" w14:textId="77777777" w:rsidR="00A82A3B" w:rsidRDefault="00A82A3B" w:rsidP="00A82A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5B2FE5" w14:textId="54830C7D" w:rsidR="00A82A3B" w:rsidRPr="00B9724A" w:rsidRDefault="00A82A3B" w:rsidP="00A82A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794933FD" w14:textId="77777777" w:rsidR="00A82A3B" w:rsidRPr="00B9724A" w:rsidRDefault="00A82A3B" w:rsidP="00A82A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085C5BE9" w14:textId="498C6B44" w:rsidR="00A82A3B" w:rsidRDefault="00A82A3B" w:rsidP="00A82A3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5A3EBBCE" w14:textId="0616050A" w:rsidR="00A82A3B" w:rsidRDefault="00A82A3B" w:rsidP="00A82A3B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17.10.2023 r.</w:t>
      </w:r>
    </w:p>
    <w:bookmarkEnd w:id="0"/>
    <w:sectPr w:rsidR="00A82A3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B1B3C" w14:textId="77777777" w:rsidR="00F43500" w:rsidRDefault="00F43500">
      <w:r>
        <w:separator/>
      </w:r>
    </w:p>
  </w:endnote>
  <w:endnote w:type="continuationSeparator" w:id="0">
    <w:p w14:paraId="5B5BB24D" w14:textId="77777777" w:rsidR="00F43500" w:rsidRDefault="00F43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723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5ABB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8DC7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041BC3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12EF6C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7B5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274290" w14:textId="77777777" w:rsidR="009F189D" w:rsidRDefault="009F189D">
    <w:pPr>
      <w:pStyle w:val="Stopka"/>
      <w:tabs>
        <w:tab w:val="clear" w:pos="4536"/>
      </w:tabs>
      <w:jc w:val="center"/>
    </w:pPr>
  </w:p>
  <w:p w14:paraId="083138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48083" w14:textId="77777777" w:rsidR="00F43500" w:rsidRDefault="00F43500">
      <w:r>
        <w:separator/>
      </w:r>
    </w:p>
  </w:footnote>
  <w:footnote w:type="continuationSeparator" w:id="0">
    <w:p w14:paraId="7544215C" w14:textId="77777777" w:rsidR="00F43500" w:rsidRDefault="00F43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2C0A3" w14:textId="77777777" w:rsidR="00AE6AA1" w:rsidRDefault="00AE6A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45286" w14:textId="77777777" w:rsidR="00AE6AA1" w:rsidRDefault="00AE6A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0E253" w14:textId="77777777" w:rsidR="00AE6AA1" w:rsidRDefault="00AE6A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50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82A3B"/>
    <w:rsid w:val="00AE6AA1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350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A2D83E"/>
  <w15:chartTrackingRefBased/>
  <w15:docId w15:val="{191E5BF5-8089-4006-842C-5D37F362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82A3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82A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352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2023-10-17T05:18:00Z</dcterms:created>
  <dcterms:modified xsi:type="dcterms:W3CDTF">2023-10-17T05:25:00Z</dcterms:modified>
</cp:coreProperties>
</file>