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5A798" w14:textId="7DA8EBEA" w:rsidR="00AE51DF" w:rsidRDefault="00AE51DF" w:rsidP="00DD5E6B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Znak sprawy KA-2/</w:t>
      </w:r>
      <w:r w:rsidR="00F97E34">
        <w:rPr>
          <w:bCs/>
          <w:sz w:val="22"/>
          <w:szCs w:val="22"/>
        </w:rPr>
        <w:t>105</w:t>
      </w:r>
      <w:r>
        <w:rPr>
          <w:bCs/>
          <w:sz w:val="22"/>
          <w:szCs w:val="22"/>
        </w:rPr>
        <w:t>/202</w:t>
      </w:r>
      <w:r w:rsidR="00785A52">
        <w:rPr>
          <w:bCs/>
          <w:sz w:val="22"/>
          <w:szCs w:val="22"/>
        </w:rPr>
        <w:t>3</w:t>
      </w:r>
    </w:p>
    <w:p w14:paraId="4CABDCAA" w14:textId="06CF6BB4" w:rsidR="00DD5E6B" w:rsidRPr="005D485D" w:rsidRDefault="00DD5E6B" w:rsidP="00DD5E6B">
      <w:pPr>
        <w:jc w:val="right"/>
        <w:rPr>
          <w:bCs/>
          <w:sz w:val="22"/>
          <w:szCs w:val="22"/>
        </w:rPr>
      </w:pPr>
      <w:r w:rsidRPr="005D485D">
        <w:rPr>
          <w:bCs/>
          <w:sz w:val="22"/>
          <w:szCs w:val="22"/>
        </w:rPr>
        <w:t xml:space="preserve">Załącznik nr </w:t>
      </w:r>
      <w:r w:rsidR="00F97E34">
        <w:rPr>
          <w:bCs/>
          <w:sz w:val="22"/>
          <w:szCs w:val="22"/>
        </w:rPr>
        <w:t>6</w:t>
      </w:r>
      <w:r w:rsidR="004C58A1" w:rsidRPr="005D485D">
        <w:rPr>
          <w:bCs/>
          <w:sz w:val="22"/>
          <w:szCs w:val="22"/>
        </w:rPr>
        <w:t xml:space="preserve"> do SWZ</w:t>
      </w:r>
    </w:p>
    <w:p w14:paraId="783D4EF4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630AE7BE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4693CAA" w14:textId="77777777" w:rsidR="00DD5E6B" w:rsidRDefault="00112680" w:rsidP="009F26C4">
      <w:pPr>
        <w:tabs>
          <w:tab w:val="right" w:pos="9000"/>
        </w:tabs>
        <w:spacing w:line="360" w:lineRule="auto"/>
        <w:rPr>
          <w:b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1C5340" wp14:editId="62B2782B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60A86F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1C534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" stroked="f">
                <v:textbox inset="0,0,0,0">
                  <w:txbxContent>
                    <w:p w14:paraId="4560A86F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491B07" w14:textId="0AEDA583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247857">
        <w:rPr>
          <w:b/>
          <w:color w:val="000000"/>
          <w:sz w:val="24"/>
          <w:szCs w:val="24"/>
        </w:rPr>
        <w:t>WYKAZ ZREALIZOWANYCH DOSTAW</w:t>
      </w:r>
    </w:p>
    <w:p w14:paraId="439EAA25" w14:textId="77777777" w:rsidR="00DD5E6B" w:rsidRPr="00247857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14:paraId="38F215AC" w14:textId="77777777" w:rsidR="00DD5E6B" w:rsidRPr="00247857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247857">
        <w:rPr>
          <w:sz w:val="24"/>
          <w:szCs w:val="24"/>
        </w:rPr>
        <w:t>NAZWA WYKONAWCY: …………………………………………………….</w:t>
      </w:r>
    </w:p>
    <w:p w14:paraId="3A364538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 w:rsidRPr="00247857">
        <w:rPr>
          <w:sz w:val="24"/>
          <w:szCs w:val="24"/>
        </w:rPr>
        <w:t>ADRES:………………………………………………………………………….</w:t>
      </w:r>
      <w:r>
        <w:rPr>
          <w:sz w:val="28"/>
        </w:rPr>
        <w:t xml:space="preserve"> </w:t>
      </w:r>
    </w:p>
    <w:p w14:paraId="4F0A5819" w14:textId="497737EA" w:rsidR="00DD5E6B" w:rsidRPr="005D485D" w:rsidRDefault="00DD5E6B" w:rsidP="00E93A60">
      <w:pPr>
        <w:tabs>
          <w:tab w:val="left" w:pos="0"/>
        </w:tabs>
        <w:spacing w:line="264" w:lineRule="auto"/>
        <w:jc w:val="both"/>
        <w:rPr>
          <w:sz w:val="22"/>
          <w:szCs w:val="22"/>
        </w:rPr>
      </w:pPr>
      <w:r w:rsidRPr="005D485D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D4F27" w:rsidRPr="005D485D">
        <w:rPr>
          <w:sz w:val="22"/>
          <w:szCs w:val="22"/>
        </w:rPr>
        <w:t>podstawowym</w:t>
      </w:r>
      <w:r w:rsidRPr="005D485D">
        <w:rPr>
          <w:sz w:val="22"/>
          <w:szCs w:val="22"/>
        </w:rPr>
        <w:t xml:space="preserve"> </w:t>
      </w:r>
      <w:r w:rsidR="00E93A60" w:rsidRPr="005D485D">
        <w:rPr>
          <w:color w:val="000000"/>
          <w:sz w:val="22"/>
          <w:szCs w:val="22"/>
        </w:rPr>
        <w:t xml:space="preserve">na </w:t>
      </w:r>
      <w:r w:rsidR="00F97E34" w:rsidRPr="00F97E34">
        <w:rPr>
          <w:b/>
          <w:sz w:val="22"/>
          <w:szCs w:val="22"/>
        </w:rPr>
        <w:t>Zakup i dostawa do Politechniki Krakowskiej trzech stanowisk do laboratorium mechaniki płynów</w:t>
      </w:r>
      <w:r w:rsidR="00244491" w:rsidRPr="005D485D">
        <w:rPr>
          <w:b/>
          <w:sz w:val="22"/>
          <w:szCs w:val="22"/>
        </w:rPr>
        <w:t>,</w:t>
      </w:r>
      <w:r w:rsidR="00E93A60" w:rsidRPr="005D485D">
        <w:rPr>
          <w:b/>
          <w:sz w:val="22"/>
          <w:szCs w:val="22"/>
        </w:rPr>
        <w:t xml:space="preserve"> </w:t>
      </w:r>
      <w:r w:rsidRPr="005D485D">
        <w:rPr>
          <w:sz w:val="22"/>
          <w:szCs w:val="22"/>
        </w:rPr>
        <w:t>oświadczamy, że w ciągu ostatnich 3 lat przed upływem terminu składania ofert zrealizowaliśmy następujące zamówienia</w:t>
      </w:r>
      <w:r w:rsidR="009F26C4" w:rsidRPr="005D485D">
        <w:rPr>
          <w:sz w:val="22"/>
          <w:szCs w:val="22"/>
        </w:rPr>
        <w:t>:</w:t>
      </w:r>
      <w:r w:rsidR="003857B7" w:rsidRPr="005D485D">
        <w:rPr>
          <w:sz w:val="22"/>
          <w:szCs w:val="22"/>
        </w:rPr>
        <w:t xml:space="preserve"> </w:t>
      </w:r>
    </w:p>
    <w:p w14:paraId="5AE2A05B" w14:textId="5EA196B9" w:rsidR="00E93A60" w:rsidRDefault="00F97E34" w:rsidP="00DD5E6B">
      <w:pPr>
        <w:tabs>
          <w:tab w:val="left" w:pos="0"/>
        </w:tabs>
        <w:jc w:val="center"/>
        <w:rPr>
          <w:b/>
        </w:rPr>
        <w:sectPr w:rsidR="00E93A6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</w:rPr>
        <w:t xml:space="preserve"> </w:t>
      </w:r>
    </w:p>
    <w:p w14:paraId="432EA4C4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290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899"/>
        <w:gridCol w:w="1645"/>
        <w:gridCol w:w="3158"/>
        <w:gridCol w:w="1879"/>
      </w:tblGrid>
      <w:tr w:rsidR="00E93A60" w14:paraId="6874AB54" w14:textId="77777777" w:rsidTr="00F97E34">
        <w:trPr>
          <w:cantSplit/>
          <w:trHeight w:val="811"/>
        </w:trPr>
        <w:tc>
          <w:tcPr>
            <w:tcW w:w="709" w:type="dxa"/>
            <w:vAlign w:val="center"/>
          </w:tcPr>
          <w:p w14:paraId="6F73C7A5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1899" w:type="dxa"/>
            <w:vAlign w:val="center"/>
          </w:tcPr>
          <w:p w14:paraId="47BEF9FB" w14:textId="15BEEA46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</w:p>
        </w:tc>
        <w:tc>
          <w:tcPr>
            <w:tcW w:w="1645" w:type="dxa"/>
            <w:vAlign w:val="center"/>
          </w:tcPr>
          <w:p w14:paraId="0488E189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3158" w:type="dxa"/>
            <w:vAlign w:val="center"/>
          </w:tcPr>
          <w:p w14:paraId="124105F6" w14:textId="763E92F9" w:rsidR="00E93A60" w:rsidRDefault="00F97E34" w:rsidP="00E93A60">
            <w:pPr>
              <w:tabs>
                <w:tab w:val="left" w:pos="0"/>
              </w:tabs>
              <w:jc w:val="center"/>
              <w:rPr>
                <w:b/>
              </w:rPr>
            </w:pPr>
            <w:r w:rsidRPr="00F97E34">
              <w:rPr>
                <w:b/>
              </w:rPr>
              <w:t>Odbiorca dostawy (nazwa, adres)</w:t>
            </w:r>
          </w:p>
        </w:tc>
        <w:tc>
          <w:tcPr>
            <w:tcW w:w="1879" w:type="dxa"/>
            <w:vAlign w:val="center"/>
          </w:tcPr>
          <w:p w14:paraId="638E62E4" w14:textId="74847E88" w:rsidR="00F97E34" w:rsidRDefault="00F97E34" w:rsidP="00F97E34">
            <w:pPr>
              <w:tabs>
                <w:tab w:val="left" w:pos="0"/>
              </w:tabs>
              <w:jc w:val="center"/>
              <w:rPr>
                <w:b/>
              </w:rPr>
            </w:pPr>
            <w:r w:rsidRPr="00F97E34">
              <w:rPr>
                <w:b/>
              </w:rPr>
              <w:t>Wartość [PLN]</w:t>
            </w:r>
          </w:p>
        </w:tc>
      </w:tr>
      <w:tr w:rsidR="00E93A60" w14:paraId="01F49AD0" w14:textId="77777777" w:rsidTr="00F97E34">
        <w:trPr>
          <w:cantSplit/>
          <w:trHeight w:hRule="exact" w:val="291"/>
        </w:trPr>
        <w:tc>
          <w:tcPr>
            <w:tcW w:w="709" w:type="dxa"/>
            <w:vAlign w:val="center"/>
          </w:tcPr>
          <w:p w14:paraId="5EDDA1E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899" w:type="dxa"/>
            <w:vAlign w:val="center"/>
          </w:tcPr>
          <w:p w14:paraId="779A47A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45" w:type="dxa"/>
            <w:vAlign w:val="center"/>
          </w:tcPr>
          <w:p w14:paraId="74BBDF3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3158" w:type="dxa"/>
            <w:vAlign w:val="center"/>
          </w:tcPr>
          <w:p w14:paraId="666ED2B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4497787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3A8AEFD9" w14:textId="77777777" w:rsidTr="00F97E34">
        <w:trPr>
          <w:cantSplit/>
          <w:trHeight w:val="939"/>
        </w:trPr>
        <w:tc>
          <w:tcPr>
            <w:tcW w:w="709" w:type="dxa"/>
          </w:tcPr>
          <w:p w14:paraId="72968032" w14:textId="77777777" w:rsidR="00E93A60" w:rsidRDefault="00E93A60" w:rsidP="00F97E34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</w:p>
          <w:p w14:paraId="1FE3D889" w14:textId="6304A384" w:rsidR="00F97E34" w:rsidRDefault="00F97E34" w:rsidP="00F97E34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1899" w:type="dxa"/>
          </w:tcPr>
          <w:p w14:paraId="02F6B16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45" w:type="dxa"/>
          </w:tcPr>
          <w:p w14:paraId="4CFF83C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158" w:type="dxa"/>
          </w:tcPr>
          <w:p w14:paraId="016FED6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DF2323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F7C9C7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97E34" w14:paraId="3CA0883E" w14:textId="77777777" w:rsidTr="00F97E34">
        <w:trPr>
          <w:cantSplit/>
          <w:trHeight w:val="939"/>
        </w:trPr>
        <w:tc>
          <w:tcPr>
            <w:tcW w:w="709" w:type="dxa"/>
          </w:tcPr>
          <w:p w14:paraId="33C2F922" w14:textId="77777777" w:rsidR="00F97E34" w:rsidRDefault="00F97E34" w:rsidP="00F97E34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</w:p>
          <w:p w14:paraId="0B7B9FF1" w14:textId="59DC6012" w:rsidR="00F97E34" w:rsidRDefault="00F97E34" w:rsidP="00F97E34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1899" w:type="dxa"/>
          </w:tcPr>
          <w:p w14:paraId="20B39F91" w14:textId="77777777" w:rsidR="00F97E34" w:rsidRDefault="00F97E34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45" w:type="dxa"/>
          </w:tcPr>
          <w:p w14:paraId="25FD4E4D" w14:textId="77777777" w:rsidR="00F97E34" w:rsidRDefault="00F97E34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158" w:type="dxa"/>
          </w:tcPr>
          <w:p w14:paraId="01B1A489" w14:textId="77777777" w:rsidR="00F97E34" w:rsidRDefault="00F97E34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701D6F7" w14:textId="77777777" w:rsidR="00F97E34" w:rsidRDefault="00F97E34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1B7BAC6B" w14:textId="77777777" w:rsidR="00F97E34" w:rsidRDefault="00F97E34" w:rsidP="00F97E34">
      <w:pPr>
        <w:spacing w:line="360" w:lineRule="auto"/>
        <w:jc w:val="both"/>
      </w:pPr>
    </w:p>
    <w:p w14:paraId="14A04ADD" w14:textId="074920CA" w:rsidR="00E93A60" w:rsidRPr="00F97E34" w:rsidRDefault="00E93A60" w:rsidP="00F97E34">
      <w:pPr>
        <w:spacing w:line="360" w:lineRule="auto"/>
        <w:jc w:val="both"/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</w:t>
      </w:r>
      <w:r w:rsidR="004D4F27">
        <w:rPr>
          <w:b/>
          <w:sz w:val="24"/>
          <w:szCs w:val="24"/>
        </w:rPr>
        <w:br/>
      </w:r>
      <w:r w:rsidRPr="00E93A60">
        <w:rPr>
          <w:b/>
          <w:sz w:val="24"/>
          <w:szCs w:val="24"/>
        </w:rPr>
        <w:t>w wykazie.</w:t>
      </w:r>
    </w:p>
    <w:p w14:paraId="6464B003" w14:textId="77777777" w:rsidR="007335B2" w:rsidRDefault="007335B2" w:rsidP="00244491">
      <w:pPr>
        <w:tabs>
          <w:tab w:val="left" w:pos="5040"/>
        </w:tabs>
        <w:ind w:left="708"/>
      </w:pPr>
    </w:p>
    <w:p w14:paraId="05C157FB" w14:textId="77777777" w:rsidR="009F26C4" w:rsidRPr="009F26C4" w:rsidRDefault="009F26C4" w:rsidP="00244491">
      <w:pPr>
        <w:tabs>
          <w:tab w:val="left" w:pos="5040"/>
        </w:tabs>
        <w:ind w:left="708"/>
        <w:rPr>
          <w:i/>
        </w:rPr>
      </w:pPr>
    </w:p>
    <w:p w14:paraId="6558F972" w14:textId="77777777" w:rsidR="009F26C4" w:rsidRDefault="009F26C4" w:rsidP="00244491">
      <w:pPr>
        <w:tabs>
          <w:tab w:val="left" w:pos="5040"/>
        </w:tabs>
        <w:ind w:left="708"/>
        <w:rPr>
          <w:i/>
        </w:rPr>
      </w:pPr>
    </w:p>
    <w:p w14:paraId="21666C46" w14:textId="77777777" w:rsidR="009F26C4" w:rsidRDefault="009F26C4" w:rsidP="00244491">
      <w:pPr>
        <w:tabs>
          <w:tab w:val="left" w:pos="5040"/>
        </w:tabs>
        <w:ind w:left="708"/>
        <w:rPr>
          <w:i/>
        </w:rPr>
      </w:pPr>
    </w:p>
    <w:p w14:paraId="71547572" w14:textId="77777777" w:rsidR="004D4F27" w:rsidRPr="00F67238" w:rsidRDefault="004D4F27" w:rsidP="004D4F27">
      <w:pPr>
        <w:tabs>
          <w:tab w:val="left" w:pos="0"/>
        </w:tabs>
        <w:ind w:left="425"/>
        <w:contextualSpacing/>
        <w:jc w:val="center"/>
        <w:rPr>
          <w:rFonts w:ascii="Arial" w:hAnsi="Arial" w:cs="Arial"/>
          <w:bCs/>
          <w:i/>
          <w:iCs/>
          <w:color w:val="FF0000"/>
          <w:sz w:val="18"/>
          <w:szCs w:val="18"/>
        </w:rPr>
      </w:pPr>
      <w:r w:rsidRPr="00F67238">
        <w:rPr>
          <w:rFonts w:ascii="Arial" w:hAnsi="Arial" w:cs="Arial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02A8336" w14:textId="77777777" w:rsidR="004D4F27" w:rsidRPr="00F67238" w:rsidRDefault="004D4F27" w:rsidP="004D4F27">
      <w:pPr>
        <w:tabs>
          <w:tab w:val="left" w:pos="0"/>
        </w:tabs>
        <w:ind w:left="425"/>
        <w:contextualSpacing/>
        <w:jc w:val="center"/>
        <w:rPr>
          <w:rFonts w:ascii="Arial" w:hAnsi="Arial" w:cs="Arial"/>
          <w:sz w:val="18"/>
          <w:szCs w:val="18"/>
        </w:rPr>
      </w:pPr>
      <w:r w:rsidRPr="00F67238">
        <w:rPr>
          <w:rFonts w:ascii="Arial" w:hAnsi="Arial" w:cs="Arial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09F87E92" w14:textId="77777777" w:rsidR="009F26C4" w:rsidRPr="009F26C4" w:rsidRDefault="009F26C4">
      <w:pPr>
        <w:tabs>
          <w:tab w:val="left" w:pos="5040"/>
        </w:tabs>
        <w:ind w:left="708"/>
        <w:rPr>
          <w:i/>
        </w:rPr>
      </w:pPr>
    </w:p>
    <w:sectPr w:rsidR="009F26C4" w:rsidRPr="009F26C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0BA0C" w14:textId="77777777" w:rsidR="00D902B2" w:rsidRDefault="00D902B2">
      <w:r>
        <w:separator/>
      </w:r>
    </w:p>
  </w:endnote>
  <w:endnote w:type="continuationSeparator" w:id="0">
    <w:p w14:paraId="6890D66B" w14:textId="77777777" w:rsidR="00D902B2" w:rsidRDefault="00D90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8F31E" w14:textId="77777777" w:rsidR="00D902B2" w:rsidRDefault="00D902B2">
      <w:r>
        <w:separator/>
      </w:r>
    </w:p>
  </w:footnote>
  <w:footnote w:type="continuationSeparator" w:id="0">
    <w:p w14:paraId="3C73B5BF" w14:textId="77777777" w:rsidR="00D902B2" w:rsidRDefault="00D902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674"/>
    <w:rsid w:val="000369AC"/>
    <w:rsid w:val="00054B56"/>
    <w:rsid w:val="000C4504"/>
    <w:rsid w:val="00112680"/>
    <w:rsid w:val="002355F4"/>
    <w:rsid w:val="00244491"/>
    <w:rsid w:val="00247857"/>
    <w:rsid w:val="002605A3"/>
    <w:rsid w:val="002646BC"/>
    <w:rsid w:val="002C52F0"/>
    <w:rsid w:val="002F6942"/>
    <w:rsid w:val="00326EA6"/>
    <w:rsid w:val="003857B7"/>
    <w:rsid w:val="00437D39"/>
    <w:rsid w:val="0045754B"/>
    <w:rsid w:val="004C58A1"/>
    <w:rsid w:val="004D4F27"/>
    <w:rsid w:val="005B1AB3"/>
    <w:rsid w:val="005D485D"/>
    <w:rsid w:val="006A5B9B"/>
    <w:rsid w:val="006B58EB"/>
    <w:rsid w:val="006F12AA"/>
    <w:rsid w:val="007335B2"/>
    <w:rsid w:val="00736799"/>
    <w:rsid w:val="00750860"/>
    <w:rsid w:val="00785A52"/>
    <w:rsid w:val="00842674"/>
    <w:rsid w:val="008D3D57"/>
    <w:rsid w:val="009F26C4"/>
    <w:rsid w:val="00A13E13"/>
    <w:rsid w:val="00A1762A"/>
    <w:rsid w:val="00AC34B2"/>
    <w:rsid w:val="00AE51DF"/>
    <w:rsid w:val="00B538A0"/>
    <w:rsid w:val="00BC1FF4"/>
    <w:rsid w:val="00C1516B"/>
    <w:rsid w:val="00CD0D35"/>
    <w:rsid w:val="00D902B2"/>
    <w:rsid w:val="00DD5E6B"/>
    <w:rsid w:val="00E154E9"/>
    <w:rsid w:val="00E43856"/>
    <w:rsid w:val="00E93A60"/>
    <w:rsid w:val="00EB64E2"/>
    <w:rsid w:val="00F56AF2"/>
    <w:rsid w:val="00F7311C"/>
    <w:rsid w:val="00F9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F5D0769"/>
  <w15:docId w15:val="{D9E6454B-7682-4A0F-B447-66A47D808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4F580-03C0-4B21-916E-C2A03CFD0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1</Pages>
  <Words>100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Michał Kowalski</cp:lastModifiedBy>
  <cp:revision>8</cp:revision>
  <cp:lastPrinted>2020-07-02T08:18:00Z</cp:lastPrinted>
  <dcterms:created xsi:type="dcterms:W3CDTF">2022-11-28T10:33:00Z</dcterms:created>
  <dcterms:modified xsi:type="dcterms:W3CDTF">2023-10-09T14:02:00Z</dcterms:modified>
</cp:coreProperties>
</file>