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7027E315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27741E">
        <w:rPr>
          <w:b/>
        </w:rPr>
        <w:t>105</w:t>
      </w:r>
      <w:r w:rsidR="00116210">
        <w:rPr>
          <w:b/>
        </w:rPr>
        <w:t>/</w:t>
      </w:r>
      <w:r w:rsidR="00997054" w:rsidRPr="00997054">
        <w:rPr>
          <w:b/>
        </w:rPr>
        <w:t>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659905B" w14:textId="77777777" w:rsidR="00116210" w:rsidRPr="00116210" w:rsidRDefault="00205FD6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116210"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9A53DF1" w14:textId="35039694" w:rsidR="006F2970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661604A" w14:textId="35C7DE2D" w:rsidR="00205FD6" w:rsidRPr="00232DF0" w:rsidRDefault="0027741E" w:rsidP="00551042">
      <w:pPr>
        <w:spacing w:after="0" w:line="240" w:lineRule="auto"/>
        <w:jc w:val="both"/>
        <w:rPr>
          <w:rFonts w:ascii="Times New Roman" w:hAnsi="Times New Roman"/>
        </w:rPr>
      </w:pPr>
      <w:bookmarkStart w:id="0" w:name="_Hlk128988628"/>
      <w:r>
        <w:rPr>
          <w:rFonts w:ascii="Arial" w:eastAsia="Times New Roman" w:hAnsi="Arial" w:cs="Arial"/>
          <w:b/>
          <w:szCs w:val="24"/>
        </w:rPr>
        <w:t xml:space="preserve">Zakup i </w:t>
      </w:r>
      <w:r w:rsidRPr="0027741E">
        <w:rPr>
          <w:rFonts w:ascii="Arial" w:eastAsia="Times New Roman" w:hAnsi="Arial" w:cs="Arial"/>
          <w:b/>
          <w:szCs w:val="24"/>
        </w:rPr>
        <w:t xml:space="preserve">dostawa do Politechniki Krakowskiej </w:t>
      </w:r>
      <w:bookmarkEnd w:id="0"/>
      <w:r w:rsidRPr="0027741E">
        <w:rPr>
          <w:rFonts w:ascii="Arial" w:eastAsia="Times New Roman" w:hAnsi="Arial" w:cs="Arial"/>
          <w:b/>
          <w:szCs w:val="24"/>
        </w:rPr>
        <w:t xml:space="preserve">trzech stanowisk do laboratorium mechaniki płynów </w:t>
      </w:r>
      <w:r w:rsidR="00205FD6"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2E32D1" w14:textId="77777777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453F5D" w14:textId="77777777" w:rsidR="0011621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02D45320" w14:textId="77777777" w:rsidR="00116210" w:rsidRDefault="00116210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649B3" w14:textId="77777777" w:rsidR="00116210" w:rsidRPr="00116210" w:rsidRDefault="00116210" w:rsidP="00116210">
      <w:pPr>
        <w:spacing w:before="120" w:after="120" w:line="240" w:lineRule="auto"/>
        <w:jc w:val="both"/>
        <w:rPr>
          <w:rFonts w:cs="Calibri"/>
          <w:sz w:val="24"/>
          <w:szCs w:val="24"/>
        </w:rPr>
      </w:pPr>
      <w:r w:rsidRPr="00116210">
        <w:rPr>
          <w:rFonts w:cs="Calibri"/>
          <w:sz w:val="24"/>
          <w:szCs w:val="24"/>
        </w:rPr>
        <w:t>Oświadczam, że spełniam, określone przez Zamawiającego w SWZ, warunki udziału w postępowaniu.</w:t>
      </w:r>
    </w:p>
    <w:p w14:paraId="32FC6D66" w14:textId="259C9386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6FCCBAD6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 xml:space="preserve"> należy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podpisa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>ć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2774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116210"/>
    <w:rsid w:val="00122831"/>
    <w:rsid w:val="001A3658"/>
    <w:rsid w:val="001B707C"/>
    <w:rsid w:val="00205FD6"/>
    <w:rsid w:val="00270840"/>
    <w:rsid w:val="0027741E"/>
    <w:rsid w:val="0029456E"/>
    <w:rsid w:val="002D36EB"/>
    <w:rsid w:val="003365FC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37495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196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21</cp:revision>
  <cp:lastPrinted>2022-11-09T08:52:00Z</cp:lastPrinted>
  <dcterms:created xsi:type="dcterms:W3CDTF">2022-10-05T10:03:00Z</dcterms:created>
  <dcterms:modified xsi:type="dcterms:W3CDTF">2023-10-09T12:47:00Z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