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31D40381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B370BF">
        <w:rPr>
          <w:rFonts w:asciiTheme="minorHAnsi" w:hAnsiTheme="minorHAnsi" w:cstheme="minorHAnsi"/>
          <w:b/>
          <w:bCs/>
          <w:sz w:val="24"/>
          <w:szCs w:val="24"/>
        </w:rPr>
        <w:t>99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BD61AA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333B4597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D236E0">
        <w:rPr>
          <w:rFonts w:asciiTheme="minorHAnsi" w:hAnsiTheme="minorHAnsi" w:cstheme="minorHAnsi"/>
          <w:b/>
          <w:bCs/>
          <w:i w:val="0"/>
          <w:szCs w:val="24"/>
        </w:rPr>
        <w:t xml:space="preserve">2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87E26AD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26CC318" w14:textId="77777777" w:rsidR="006C66BB" w:rsidRDefault="006C66BB" w:rsidP="006C66BB">
      <w:pPr>
        <w:jc w:val="both"/>
        <w:rPr>
          <w:rFonts w:cs="Calibri"/>
          <w:sz w:val="20"/>
          <w:szCs w:val="20"/>
        </w:rPr>
      </w:pPr>
    </w:p>
    <w:p w14:paraId="4DFBDBB4" w14:textId="77DF7994" w:rsidR="006C66BB" w:rsidRPr="00FB2977" w:rsidRDefault="006C66BB" w:rsidP="006C66BB">
      <w:pPr>
        <w:jc w:val="both"/>
        <w:rPr>
          <w:rFonts w:ascii="Times New Roman" w:hAnsi="Times New Roman" w:cs="Times New Roman"/>
        </w:rPr>
      </w:pPr>
      <w:r w:rsidRPr="00FB2977">
        <w:rPr>
          <w:rFonts w:ascii="Times New Roman" w:hAnsi="Times New Roman" w:cs="Times New Roman"/>
        </w:rPr>
        <w:t>Udział w postępowaniu wspólnie z innymi wykonawcami (konsorcjum, spółka cywilna, itp.)</w:t>
      </w:r>
      <w:r w:rsidRPr="00FB2977">
        <w:rPr>
          <w:rStyle w:val="Odwoanieprzypisudolnego"/>
          <w:rFonts w:ascii="Times New Roman" w:hAnsi="Times New Roman" w:cs="Times New Roman"/>
        </w:rPr>
        <w:footnoteReference w:id="1"/>
      </w:r>
      <w:r w:rsidRPr="00FB2977">
        <w:rPr>
          <w:rFonts w:ascii="Times New Roman" w:hAnsi="Times New Roman" w:cs="Times New Roman"/>
        </w:rPr>
        <w:t xml:space="preserve"> </w:t>
      </w:r>
    </w:p>
    <w:p w14:paraId="5228685F" w14:textId="36EFC82B" w:rsidR="006C66BB" w:rsidRPr="00FB2977" w:rsidRDefault="006C66BB" w:rsidP="006C66BB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kern w:val="22"/>
        </w:rPr>
      </w:pPr>
      <w:r w:rsidRPr="00FB2977">
        <w:rPr>
          <w:rFonts w:ascii="Times New Roman" w:hAnsi="Times New Roman" w:cs="Times New Roman"/>
          <w:b/>
        </w:rPr>
        <w:t xml:space="preserve">□ </w:t>
      </w:r>
      <w:r w:rsidRPr="00FB2977">
        <w:rPr>
          <w:rFonts w:ascii="Times New Roman" w:hAnsi="Times New Roman" w:cs="Times New Roman"/>
        </w:rPr>
        <w:t xml:space="preserve"> TAK</w:t>
      </w:r>
    </w:p>
    <w:p w14:paraId="635AA6B6" w14:textId="2EE82360" w:rsidR="006C66BB" w:rsidRPr="00FB2977" w:rsidRDefault="006C66BB" w:rsidP="00733349">
      <w:pPr>
        <w:rPr>
          <w:rFonts w:ascii="Times New Roman" w:hAnsi="Times New Roman" w:cs="Times New Roman"/>
        </w:rPr>
      </w:pPr>
      <w:r w:rsidRPr="00FB2977">
        <w:rPr>
          <w:rFonts w:ascii="Times New Roman" w:hAnsi="Times New Roman" w:cs="Times New Roman"/>
          <w:b/>
        </w:rPr>
        <w:t xml:space="preserve">□ </w:t>
      </w:r>
      <w:r w:rsidRPr="00FB2977">
        <w:rPr>
          <w:rFonts w:ascii="Times New Roman" w:hAnsi="Times New Roman" w:cs="Times New Roman"/>
        </w:rPr>
        <w:t xml:space="preserve"> NIE </w:t>
      </w:r>
    </w:p>
    <w:p w14:paraId="3C61DE59" w14:textId="431BA2D7" w:rsidR="00FC73C5" w:rsidRPr="00FB2977" w:rsidRDefault="000559B5" w:rsidP="00FC73C5">
      <w:pPr>
        <w:pStyle w:val="Tekstpodstawowywcity"/>
        <w:spacing w:before="120"/>
        <w:ind w:left="284"/>
        <w:rPr>
          <w:sz w:val="24"/>
          <w:szCs w:val="24"/>
        </w:rPr>
      </w:pPr>
      <w:r w:rsidRPr="00FB2977">
        <w:rPr>
          <w:sz w:val="24"/>
          <w:szCs w:val="24"/>
        </w:rPr>
        <w:t xml:space="preserve">W odpowiedzi na ogłoszenie do postępowania prowadzonego w trybie </w:t>
      </w:r>
      <w:r w:rsidR="008224E7">
        <w:rPr>
          <w:sz w:val="24"/>
          <w:szCs w:val="24"/>
        </w:rPr>
        <w:t xml:space="preserve">podstawowym </w:t>
      </w:r>
      <w:r w:rsidR="00B639E0" w:rsidRPr="00FB2977">
        <w:rPr>
          <w:sz w:val="24"/>
          <w:szCs w:val="24"/>
        </w:rPr>
        <w:t>pn.</w:t>
      </w:r>
      <w:r w:rsidR="00B04206" w:rsidRPr="00FB2977">
        <w:rPr>
          <w:sz w:val="24"/>
          <w:szCs w:val="24"/>
        </w:rPr>
        <w:t>:</w:t>
      </w:r>
    </w:p>
    <w:p w14:paraId="252535CD" w14:textId="4B81F553" w:rsidR="00554391" w:rsidRPr="00A85027" w:rsidRDefault="00B17B31" w:rsidP="0098294C">
      <w:pPr>
        <w:pStyle w:val="Tekstpodstawowywcity"/>
        <w:numPr>
          <w:ilvl w:val="0"/>
          <w:numId w:val="26"/>
        </w:numPr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>
        <w:rPr>
          <w:b/>
          <w:sz w:val="24"/>
          <w:szCs w:val="24"/>
        </w:rPr>
        <w:t>„</w:t>
      </w:r>
      <w:bookmarkStart w:id="0" w:name="_Hlk146715229"/>
      <w:r w:rsidR="00B370BF" w:rsidRPr="00B370BF">
        <w:rPr>
          <w:b/>
          <w:sz w:val="24"/>
          <w:szCs w:val="24"/>
        </w:rPr>
        <w:t>Zakup i dostawa sprzętu komputerowego dla jednostek Politechniki Krakowskiej</w:t>
      </w:r>
      <w:bookmarkEnd w:id="0"/>
      <w:r w:rsidR="00430D31">
        <w:rPr>
          <w:b/>
          <w:sz w:val="24"/>
          <w:szCs w:val="24"/>
        </w:rPr>
        <w:t xml:space="preserve"> </w:t>
      </w:r>
      <w:r w:rsidR="00430D31" w:rsidRPr="00430D31">
        <w:rPr>
          <w:b/>
          <w:sz w:val="24"/>
          <w:szCs w:val="24"/>
        </w:rPr>
        <w:t>(M-10, M-11, Ś-1)</w:t>
      </w:r>
      <w:r w:rsidR="00B04206" w:rsidRPr="00FB2977">
        <w:rPr>
          <w:b/>
          <w:sz w:val="24"/>
          <w:szCs w:val="24"/>
        </w:rPr>
        <w:t>”</w:t>
      </w:r>
      <w:r w:rsidR="00930F5C" w:rsidRPr="00FB2977">
        <w:rPr>
          <w:b/>
          <w:sz w:val="24"/>
          <w:szCs w:val="24"/>
        </w:rPr>
        <w:t xml:space="preserve"> </w:t>
      </w:r>
      <w:r w:rsidR="002D6B17" w:rsidRPr="00FB2977">
        <w:rPr>
          <w:sz w:val="24"/>
          <w:szCs w:val="24"/>
        </w:rPr>
        <w:t>oferujemy realizację przedmiotu zamówienia z</w:t>
      </w:r>
      <w:r w:rsidR="00B04206" w:rsidRPr="00FB2977">
        <w:rPr>
          <w:sz w:val="24"/>
          <w:szCs w:val="24"/>
        </w:rPr>
        <w:t>godnie</w:t>
      </w:r>
      <w:r w:rsidR="0032113C" w:rsidRPr="00FB2977">
        <w:rPr>
          <w:sz w:val="24"/>
          <w:szCs w:val="24"/>
        </w:rPr>
        <w:t xml:space="preserve"> z wymogami określonymi w S</w:t>
      </w:r>
      <w:r w:rsidR="00C70E06" w:rsidRPr="00FB2977">
        <w:rPr>
          <w:sz w:val="24"/>
          <w:szCs w:val="24"/>
        </w:rPr>
        <w:t xml:space="preserve">WZ </w:t>
      </w:r>
      <w:r w:rsidR="002D6B17" w:rsidRPr="00FB2977">
        <w:rPr>
          <w:sz w:val="24"/>
          <w:szCs w:val="24"/>
        </w:rPr>
        <w:t>za cenę</w:t>
      </w:r>
      <w:r w:rsidR="00C70E06" w:rsidRPr="00FB2977">
        <w:rPr>
          <w:sz w:val="24"/>
          <w:szCs w:val="24"/>
        </w:rPr>
        <w:t>:</w:t>
      </w:r>
    </w:p>
    <w:p w14:paraId="1F8DBD23" w14:textId="77777777" w:rsidR="0094442A" w:rsidRPr="00A85027" w:rsidRDefault="0094442A" w:rsidP="0094442A">
      <w:pPr>
        <w:pBdr>
          <w:top w:val="nil"/>
          <w:left w:val="nil"/>
          <w:bottom w:val="nil"/>
          <w:right w:val="nil"/>
          <w:between w:val="nil"/>
        </w:pBdr>
        <w:tabs>
          <w:tab w:val="left" w:pos="-1990"/>
          <w:tab w:val="center" w:pos="6581"/>
          <w:tab w:val="right" w:pos="6615"/>
        </w:tabs>
        <w:ind w:left="-30" w:firstLine="30"/>
        <w:rPr>
          <w:rFonts w:asciiTheme="minorHAnsi" w:hAnsiTheme="minorHAnsi" w:cstheme="minorHAnsi"/>
          <w:sz w:val="16"/>
          <w:szCs w:val="22"/>
          <w:u w:val="single"/>
        </w:rPr>
      </w:pPr>
    </w:p>
    <w:p w14:paraId="0C5B8C85" w14:textId="2827E4A4" w:rsidR="00227D85" w:rsidRPr="006A4B0A" w:rsidRDefault="00227D85" w:rsidP="00227D8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nr 1: </w:t>
      </w:r>
    </w:p>
    <w:p w14:paraId="2F2A7FBE" w14:textId="5EF22BAF" w:rsidR="00227D85" w:rsidRDefault="00B370BF" w:rsidP="00227D85">
      <w:pPr>
        <w:spacing w:after="160" w:line="254" w:lineRule="auto"/>
        <w:contextualSpacing/>
        <w:rPr>
          <w:rFonts w:ascii="Times New Roman" w:hAnsi="Times New Roman" w:cs="Times New Roman"/>
          <w:b/>
          <w:bCs/>
        </w:rPr>
      </w:pPr>
      <w:r w:rsidRPr="00B370BF">
        <w:rPr>
          <w:rFonts w:ascii="Times New Roman" w:hAnsi="Times New Roman" w:cs="Times New Roman"/>
          <w:b/>
          <w:bCs/>
        </w:rPr>
        <w:t>Zakup i dostawa komputerów stacjonarnych dla M-11 P</w:t>
      </w:r>
      <w:r>
        <w:rPr>
          <w:rFonts w:ascii="Times New Roman" w:hAnsi="Times New Roman" w:cs="Times New Roman"/>
          <w:b/>
          <w:bCs/>
        </w:rPr>
        <w:t>K</w:t>
      </w:r>
      <w:r w:rsidR="00924512">
        <w:rPr>
          <w:rFonts w:ascii="Times New Roman" w:hAnsi="Times New Roman" w:cs="Times New Roman"/>
          <w:b/>
          <w:bCs/>
        </w:rPr>
        <w:t xml:space="preserve"> (18szt.):</w:t>
      </w:r>
    </w:p>
    <w:p w14:paraId="140AAF4D" w14:textId="77777777" w:rsidR="003A77E5" w:rsidRDefault="003A77E5" w:rsidP="003A77E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 komputera: ………………………………………….</w:t>
      </w:r>
    </w:p>
    <w:p w14:paraId="78F3E487" w14:textId="77777777" w:rsidR="003A77E5" w:rsidRDefault="003A77E5" w:rsidP="003A77E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 komputera:………………………………………</w:t>
      </w:r>
    </w:p>
    <w:p w14:paraId="50C3E20A" w14:textId="77777777" w:rsidR="003A77E5" w:rsidRPr="006A4B0A" w:rsidRDefault="003A77E5" w:rsidP="00227D85">
      <w:pPr>
        <w:spacing w:after="160" w:line="254" w:lineRule="auto"/>
        <w:contextualSpacing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1703"/>
        <w:gridCol w:w="992"/>
        <w:gridCol w:w="1097"/>
        <w:gridCol w:w="1170"/>
        <w:gridCol w:w="2261"/>
      </w:tblGrid>
      <w:tr w:rsidR="00B2251C" w:rsidRPr="00F166B5" w14:paraId="7974779F" w14:textId="77777777" w:rsidTr="0052130C">
        <w:trPr>
          <w:trHeight w:val="20"/>
          <w:jc w:val="center"/>
        </w:trPr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DEA" w14:textId="7A470F93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bookmarkStart w:id="1" w:name="_Hlk133416342"/>
            <w:r>
              <w:rPr>
                <w:rFonts w:ascii="Times New Roman" w:hAnsi="Times New Roman" w:cs="Times New Roman"/>
                <w:b/>
                <w:iCs/>
              </w:rPr>
              <w:t>Zamówienie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D199" w14:textId="6FA42800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</w:t>
            </w:r>
            <w:r>
              <w:rPr>
                <w:rFonts w:ascii="Times New Roman" w:hAnsi="Times New Roman" w:cs="Times New Roman"/>
                <w:b/>
                <w:iCs/>
              </w:rPr>
              <w:t xml:space="preserve"> jednostkowa</w:t>
            </w:r>
            <w:r w:rsidRPr="00F166B5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="00082D5F"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NETTO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BC84" w14:textId="77777777" w:rsidR="00B2251C" w:rsidRDefault="00B2251C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Ilość </w:t>
            </w:r>
          </w:p>
          <w:p w14:paraId="1973D6F1" w14:textId="77777777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sztuk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8A3B" w14:textId="77777777" w:rsidR="00B2251C" w:rsidRDefault="00B2251C" w:rsidP="00686FB1">
            <w:pPr>
              <w:jc w:val="center"/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Wartość </w:t>
            </w:r>
            <w:r w:rsidR="00082D5F"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NETTO</w:t>
            </w:r>
          </w:p>
          <w:p w14:paraId="0C099DDE" w14:textId="54BAD221" w:rsidR="00082D5F" w:rsidRPr="00082D5F" w:rsidRDefault="00082D5F" w:rsidP="00686FB1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082D5F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(razem za 18szt)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F79B" w14:textId="77777777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7B9CEAB8" w14:textId="77777777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86E2" w14:textId="79E73220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 xml:space="preserve">Cena  </w:t>
            </w:r>
            <w:r w:rsidR="00082D5F"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BRUTTO</w:t>
            </w:r>
            <w:r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 xml:space="preserve"> </w:t>
            </w:r>
            <w:r w:rsidRPr="00F166B5">
              <w:rPr>
                <w:rFonts w:ascii="Times New Roman" w:hAnsi="Times New Roman" w:cs="Times New Roman"/>
                <w:b/>
                <w:iCs/>
              </w:rPr>
              <w:t>wraz z podatkiem VAT</w:t>
            </w:r>
          </w:p>
        </w:tc>
      </w:tr>
      <w:tr w:rsidR="00B2251C" w:rsidRPr="00F166B5" w14:paraId="6B8DF3F2" w14:textId="77777777" w:rsidTr="0052130C">
        <w:trPr>
          <w:trHeight w:val="20"/>
          <w:jc w:val="center"/>
        </w:trPr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D64C" w14:textId="77777777" w:rsidR="00B2251C" w:rsidRDefault="00B2251C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19F4466E" w14:textId="57DF0487" w:rsidR="00B2251C" w:rsidRPr="00F166B5" w:rsidRDefault="00B2251C" w:rsidP="00082D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Komputer stacjonarny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FB9B" w14:textId="77777777" w:rsidR="00082D5F" w:rsidRDefault="00082D5F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64D2DE50" w14:textId="0BEFA4CD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…………zł</w:t>
            </w:r>
          </w:p>
          <w:p w14:paraId="08A79F73" w14:textId="77777777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AB70" w14:textId="77777777" w:rsidR="00B2251C" w:rsidRDefault="00B2251C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1269A50F" w14:textId="72AC50ED" w:rsidR="00B2251C" w:rsidRPr="00C91AA0" w:rsidRDefault="00B2251C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1AA0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DADB" w14:textId="77777777" w:rsidR="00B2251C" w:rsidRDefault="00B2251C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34F1FC6B" w14:textId="77777777" w:rsidR="00B2251C" w:rsidRDefault="00B2251C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CD51" w14:textId="77777777" w:rsidR="00082D5F" w:rsidRDefault="00082D5F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426D6E43" w14:textId="00A95F39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F166B5">
              <w:rPr>
                <w:rFonts w:ascii="Times New Roman" w:hAnsi="Times New Roman" w:cs="Times New Roman"/>
              </w:rPr>
              <w:t xml:space="preserve"> %</w:t>
            </w:r>
          </w:p>
          <w:p w14:paraId="7B2BCE90" w14:textId="77777777" w:rsidR="00B2251C" w:rsidRPr="00F166B5" w:rsidRDefault="00B2251C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05C6D" w14:textId="6BF01231" w:rsidR="00B2251C" w:rsidRPr="00B2251C" w:rsidRDefault="00B2251C" w:rsidP="00686FB1">
            <w:pPr>
              <w:rPr>
                <w:rFonts w:ascii="Times New Roman" w:hAnsi="Times New Roman" w:cs="Times New Roman"/>
                <w:b/>
                <w:bCs/>
              </w:rPr>
            </w:pPr>
            <w:r w:rsidRPr="00B2251C">
              <w:rPr>
                <w:rFonts w:ascii="Times New Roman" w:hAnsi="Times New Roman" w:cs="Times New Roman"/>
                <w:b/>
                <w:bCs/>
              </w:rPr>
              <w:t>…………….…… zł</w:t>
            </w:r>
          </w:p>
          <w:p w14:paraId="7D34BEF0" w14:textId="0066EA33" w:rsidR="00B2251C" w:rsidRPr="00F166B5" w:rsidRDefault="00B2251C" w:rsidP="00686FB1">
            <w:pPr>
              <w:rPr>
                <w:rFonts w:ascii="Times New Roman" w:hAnsi="Times New Roman" w:cs="Times New Roman"/>
                <w:iCs/>
              </w:rPr>
            </w:pPr>
          </w:p>
        </w:tc>
      </w:tr>
    </w:tbl>
    <w:p w14:paraId="69ACFE9D" w14:textId="66237877" w:rsidR="00FB2977" w:rsidRDefault="00FB2977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79D14CFD" w14:textId="6D837075" w:rsidR="003A77E5" w:rsidRDefault="003A77E5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667E1DBB" w14:textId="0F477810" w:rsidR="003A77E5" w:rsidRDefault="003A77E5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43D5AB38" w14:textId="77166007" w:rsidR="003A77E5" w:rsidRDefault="003A77E5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306EE0D5" w14:textId="77777777" w:rsidR="003A77E5" w:rsidRDefault="003A77E5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</w:p>
    <w:p w14:paraId="5FF97331" w14:textId="134C1ACE" w:rsidR="00F06CA8" w:rsidRPr="00082D5F" w:rsidRDefault="00F06CA8" w:rsidP="00F06CA8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bCs/>
          <w:sz w:val="22"/>
          <w:szCs w:val="24"/>
          <w:u w:val="single"/>
        </w:rPr>
      </w:pPr>
      <w:r w:rsidRPr="00082D5F">
        <w:rPr>
          <w:rFonts w:asciiTheme="minorHAnsi" w:hAnsiTheme="minorHAnsi" w:cstheme="minorHAnsi"/>
          <w:b/>
          <w:bCs/>
          <w:sz w:val="22"/>
          <w:szCs w:val="24"/>
          <w:u w:val="single"/>
        </w:rPr>
        <w:lastRenderedPageBreak/>
        <w:t>Kryteria oceny ofert poza cenowe ( zadanie nr 1):</w:t>
      </w: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5"/>
        <w:gridCol w:w="4487"/>
      </w:tblGrid>
      <w:tr w:rsidR="00F06CA8" w:rsidRPr="00227D85" w14:paraId="7B6FF3FB" w14:textId="77777777" w:rsidTr="00686FB1">
        <w:trPr>
          <w:trHeight w:val="1486"/>
          <w:jc w:val="center"/>
        </w:trPr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FD6F" w14:textId="77777777" w:rsidR="00F06CA8" w:rsidRDefault="00F06CA8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6B5">
              <w:rPr>
                <w:rFonts w:ascii="Times New Roman" w:hAnsi="Times New Roman" w:cs="Times New Roman"/>
                <w:b/>
                <w:bCs/>
              </w:rPr>
              <w:t>Okres gwarancji:</w:t>
            </w:r>
          </w:p>
          <w:p w14:paraId="433B74F9" w14:textId="77777777" w:rsidR="00F06CA8" w:rsidRPr="00F166B5" w:rsidRDefault="00F06CA8" w:rsidP="00686F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52CA" w14:textId="6FBBA399" w:rsidR="00F06CA8" w:rsidRDefault="00F06CA8" w:rsidP="00686FB1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                       </w:t>
            </w:r>
            <w:r w:rsidRPr="00F166B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………………………</w:t>
            </w:r>
            <w:r w:rsidR="00837DD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lat</w:t>
            </w:r>
          </w:p>
          <w:p w14:paraId="298C0386" w14:textId="3F154887" w:rsidR="00F06CA8" w:rsidRPr="006C5E18" w:rsidRDefault="00EB4579" w:rsidP="00686FB1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(minimum</w:t>
            </w:r>
            <w:r w:rsidR="00B370B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3</w:t>
            </w:r>
            <w:r w:rsidR="00430D3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 miesięcy</w:t>
            </w: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, należy wpisać ilość </w:t>
            </w:r>
            <w:r w:rsidR="00837DD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lat</w:t>
            </w:r>
            <w:r w:rsidRPr="00EB4579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gwarancji, zgodnie z pkt 22 SWZ )</w:t>
            </w:r>
          </w:p>
        </w:tc>
      </w:tr>
      <w:bookmarkEnd w:id="1"/>
    </w:tbl>
    <w:p w14:paraId="095D4A87" w14:textId="5B00D264" w:rsidR="00B2251C" w:rsidRDefault="00B2251C" w:rsidP="00227D85">
      <w:pPr>
        <w:jc w:val="both"/>
        <w:rPr>
          <w:rFonts w:ascii="Times New Roman" w:hAnsi="Times New Roman" w:cs="Times New Roman"/>
          <w:b/>
        </w:rPr>
      </w:pPr>
    </w:p>
    <w:p w14:paraId="49942CC1" w14:textId="77777777" w:rsidR="00B2251C" w:rsidRPr="00F166B5" w:rsidRDefault="00B2251C" w:rsidP="00227D85">
      <w:pPr>
        <w:jc w:val="both"/>
        <w:rPr>
          <w:rFonts w:ascii="Times New Roman" w:hAnsi="Times New Roman" w:cs="Times New Roman"/>
          <w:b/>
        </w:rPr>
      </w:pPr>
    </w:p>
    <w:p w14:paraId="3B1F0788" w14:textId="188745B7" w:rsidR="00227D85" w:rsidRPr="006A4B0A" w:rsidRDefault="00227D85" w:rsidP="00227D8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2" w:name="_Hlk133416283"/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nr </w:t>
      </w:r>
      <w:r w:rsidR="00887449" w:rsidRPr="006A4B0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14:paraId="5EDA3294" w14:textId="7E20D1D7" w:rsidR="00146CE3" w:rsidRDefault="00146CE3" w:rsidP="00FB2977">
      <w:pPr>
        <w:spacing w:after="160" w:line="254" w:lineRule="auto"/>
        <w:contextualSpacing/>
        <w:rPr>
          <w:rFonts w:ascii="Times New Roman" w:hAnsi="Times New Roman" w:cs="Times New Roman"/>
          <w:b/>
          <w:bCs/>
        </w:rPr>
      </w:pPr>
      <w:r w:rsidRPr="00146CE3">
        <w:rPr>
          <w:rFonts w:ascii="Times New Roman" w:hAnsi="Times New Roman" w:cs="Times New Roman"/>
          <w:b/>
          <w:bCs/>
        </w:rPr>
        <w:t>Zakup i dostawa</w:t>
      </w:r>
      <w:r w:rsidR="00924512">
        <w:rPr>
          <w:rFonts w:ascii="Times New Roman" w:hAnsi="Times New Roman" w:cs="Times New Roman"/>
          <w:b/>
          <w:bCs/>
        </w:rPr>
        <w:t xml:space="preserve"> </w:t>
      </w:r>
      <w:r w:rsidRPr="00146CE3">
        <w:rPr>
          <w:rFonts w:ascii="Times New Roman" w:hAnsi="Times New Roman" w:cs="Times New Roman"/>
          <w:b/>
          <w:bCs/>
        </w:rPr>
        <w:t>zestawów komputerowych dla Ś-1 PK</w:t>
      </w:r>
      <w:r w:rsidR="00924512">
        <w:rPr>
          <w:rFonts w:ascii="Times New Roman" w:hAnsi="Times New Roman" w:cs="Times New Roman"/>
          <w:b/>
          <w:bCs/>
        </w:rPr>
        <w:t xml:space="preserve"> ( 9 </w:t>
      </w:r>
      <w:proofErr w:type="spellStart"/>
      <w:r w:rsidR="00924512">
        <w:rPr>
          <w:rFonts w:ascii="Times New Roman" w:hAnsi="Times New Roman" w:cs="Times New Roman"/>
          <w:b/>
          <w:bCs/>
        </w:rPr>
        <w:t>kpl</w:t>
      </w:r>
      <w:proofErr w:type="spellEnd"/>
      <w:r w:rsidR="00924512">
        <w:rPr>
          <w:rFonts w:ascii="Times New Roman" w:hAnsi="Times New Roman" w:cs="Times New Roman"/>
          <w:b/>
          <w:bCs/>
        </w:rPr>
        <w:t>.):</w:t>
      </w:r>
    </w:p>
    <w:p w14:paraId="213DB51B" w14:textId="03517344" w:rsidR="00146CE3" w:rsidRDefault="00146CE3" w:rsidP="00FB2977">
      <w:pPr>
        <w:spacing w:after="160" w:line="254" w:lineRule="auto"/>
        <w:contextualSpacing/>
        <w:rPr>
          <w:rFonts w:ascii="Times New Roman" w:hAnsi="Times New Roman" w:cs="Times New Roman"/>
        </w:rPr>
      </w:pPr>
      <w:r w:rsidRPr="00146CE3">
        <w:rPr>
          <w:rFonts w:ascii="Times New Roman" w:hAnsi="Times New Roman" w:cs="Times New Roman"/>
        </w:rPr>
        <w:t>Model komputera:……………………………………………………………..</w:t>
      </w:r>
    </w:p>
    <w:p w14:paraId="66BF9765" w14:textId="2E60123C" w:rsidR="00146CE3" w:rsidRPr="00146CE3" w:rsidRDefault="00146CE3" w:rsidP="00FB2977">
      <w:pPr>
        <w:spacing w:after="160" w:line="254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 komputera:……………………………………………</w:t>
      </w:r>
    </w:p>
    <w:p w14:paraId="426B1C5A" w14:textId="38A2F693" w:rsidR="00FB2977" w:rsidRPr="00146CE3" w:rsidRDefault="00FB2977" w:rsidP="00FB2977">
      <w:pPr>
        <w:spacing w:after="160" w:line="254" w:lineRule="auto"/>
        <w:contextualSpacing/>
        <w:rPr>
          <w:rFonts w:ascii="Times New Roman" w:hAnsi="Times New Roman" w:cs="Times New Roman"/>
          <w:bCs/>
        </w:rPr>
      </w:pPr>
      <w:r w:rsidRPr="00146CE3">
        <w:rPr>
          <w:rFonts w:ascii="Times New Roman" w:hAnsi="Times New Roman" w:cs="Times New Roman"/>
          <w:bCs/>
        </w:rPr>
        <w:t>Model monitora:……………………………………………….</w:t>
      </w:r>
    </w:p>
    <w:p w14:paraId="69D38C50" w14:textId="70763EBB" w:rsidR="00FB2977" w:rsidRPr="00146CE3" w:rsidRDefault="00FB2977" w:rsidP="00FB2977">
      <w:pPr>
        <w:spacing w:after="160" w:line="254" w:lineRule="auto"/>
        <w:contextualSpacing/>
        <w:rPr>
          <w:rFonts w:ascii="Times New Roman" w:hAnsi="Times New Roman" w:cs="Times New Roman"/>
          <w:bCs/>
        </w:rPr>
      </w:pPr>
      <w:r w:rsidRPr="00146CE3">
        <w:rPr>
          <w:rFonts w:ascii="Times New Roman" w:hAnsi="Times New Roman" w:cs="Times New Roman"/>
          <w:bCs/>
        </w:rPr>
        <w:t>Producent</w:t>
      </w:r>
      <w:r w:rsidR="00146CE3" w:rsidRPr="00146CE3">
        <w:rPr>
          <w:rFonts w:ascii="Times New Roman" w:hAnsi="Times New Roman" w:cs="Times New Roman"/>
          <w:bCs/>
        </w:rPr>
        <w:t xml:space="preserve"> </w:t>
      </w:r>
      <w:r w:rsidR="00146CE3">
        <w:rPr>
          <w:rFonts w:ascii="Times New Roman" w:hAnsi="Times New Roman" w:cs="Times New Roman"/>
          <w:bCs/>
        </w:rPr>
        <w:t>monitora</w:t>
      </w:r>
      <w:r w:rsidRPr="00146CE3">
        <w:rPr>
          <w:rFonts w:ascii="Times New Roman" w:hAnsi="Times New Roman" w:cs="Times New Roman"/>
          <w:bCs/>
        </w:rPr>
        <w:t>:……………………………………………………………</w:t>
      </w:r>
    </w:p>
    <w:p w14:paraId="7E287271" w14:textId="77777777" w:rsidR="00FD205A" w:rsidRPr="00146CE3" w:rsidRDefault="00FD205A" w:rsidP="00FB2977">
      <w:pPr>
        <w:spacing w:after="160" w:line="254" w:lineRule="auto"/>
        <w:contextualSpacing/>
        <w:rPr>
          <w:rFonts w:ascii="Times New Roman" w:hAnsi="Times New Roman" w:cs="Times New Roman"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5"/>
        <w:gridCol w:w="1561"/>
        <w:gridCol w:w="850"/>
        <w:gridCol w:w="1134"/>
        <w:gridCol w:w="1134"/>
        <w:gridCol w:w="1551"/>
      </w:tblGrid>
      <w:tr w:rsidR="00A65FF1" w:rsidRPr="00F166B5" w14:paraId="3A4E2993" w14:textId="77777777" w:rsidTr="006A70F7">
        <w:trPr>
          <w:trHeight w:val="20"/>
          <w:jc w:val="center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3FEC" w14:textId="458F0E85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bookmarkStart w:id="3" w:name="_Hlk133417406"/>
            <w:bookmarkEnd w:id="2"/>
            <w:r>
              <w:rPr>
                <w:rFonts w:ascii="Times New Roman" w:hAnsi="Times New Roman" w:cs="Times New Roman"/>
                <w:b/>
                <w:iCs/>
              </w:rPr>
              <w:t>Zamówienie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CB96B" w14:textId="003B3EB0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</w:t>
            </w:r>
            <w:r>
              <w:rPr>
                <w:rFonts w:ascii="Times New Roman" w:hAnsi="Times New Roman" w:cs="Times New Roman"/>
                <w:b/>
                <w:iCs/>
              </w:rPr>
              <w:t xml:space="preserve"> jednostkowa</w:t>
            </w:r>
            <w:r w:rsidRPr="00F166B5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="00146CE3"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NETTO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1038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Ilość </w:t>
            </w:r>
          </w:p>
          <w:p w14:paraId="3404FFB9" w14:textId="5CBF8EA4" w:rsidR="00A65FF1" w:rsidRPr="00F166B5" w:rsidRDefault="00924512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>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20AB" w14:textId="1910D5D8" w:rsidR="00A65FF1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Wartość </w:t>
            </w:r>
            <w:r w:rsidR="00146CE3"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NETTO</w:t>
            </w:r>
          </w:p>
          <w:p w14:paraId="3ED32BB5" w14:textId="63348A71" w:rsidR="00146CE3" w:rsidRPr="00082D5F" w:rsidRDefault="00146CE3" w:rsidP="00686FB1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082D5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(razem za 9 </w:t>
            </w:r>
            <w:proofErr w:type="spellStart"/>
            <w:r w:rsidR="00924512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kpl</w:t>
            </w:r>
            <w:proofErr w:type="spellEnd"/>
            <w:r w:rsidRPr="00082D5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)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8DE1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358FC363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6DDA" w14:textId="69D60AB5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 xml:space="preserve">Cena  </w:t>
            </w:r>
            <w:r w:rsidR="00146CE3"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BRUTTO</w:t>
            </w:r>
            <w:r w:rsidRPr="00F166B5">
              <w:rPr>
                <w:rFonts w:ascii="Times New Roman" w:hAnsi="Times New Roman" w:cs="Times New Roman"/>
                <w:b/>
                <w:iCs/>
              </w:rPr>
              <w:t xml:space="preserve"> wraz z podatkiem VAT</w:t>
            </w:r>
          </w:p>
        </w:tc>
      </w:tr>
      <w:tr w:rsidR="00A65FF1" w:rsidRPr="00F166B5" w14:paraId="73A8A531" w14:textId="77777777" w:rsidTr="006A70F7">
        <w:trPr>
          <w:trHeight w:val="20"/>
          <w:jc w:val="center"/>
        </w:trPr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DBEA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0807B19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3AF107FB" w14:textId="02B6CE01" w:rsidR="00C91AA0" w:rsidRPr="00C91AA0" w:rsidRDefault="00C91AA0" w:rsidP="006A70F7">
            <w:pPr>
              <w:jc w:val="center"/>
              <w:rPr>
                <w:rFonts w:ascii="Times New Roman" w:hAnsi="Times New Roman" w:cs="Times New Roman"/>
              </w:rPr>
            </w:pPr>
            <w:r w:rsidRPr="00C91AA0">
              <w:rPr>
                <w:rFonts w:ascii="Times New Roman" w:hAnsi="Times New Roman" w:cs="Times New Roman"/>
              </w:rPr>
              <w:t xml:space="preserve">Komputer stacjonarny </w:t>
            </w:r>
            <w:r w:rsidR="00924512">
              <w:rPr>
                <w:rFonts w:ascii="Times New Roman" w:hAnsi="Times New Roman" w:cs="Times New Roman"/>
              </w:rPr>
              <w:t>+ monitor 24”</w:t>
            </w:r>
          </w:p>
          <w:p w14:paraId="52AD7FF4" w14:textId="4BCBF955" w:rsidR="00A65FF1" w:rsidRPr="00F166B5" w:rsidRDefault="00C91AA0" w:rsidP="006A70F7">
            <w:pPr>
              <w:jc w:val="center"/>
              <w:rPr>
                <w:rFonts w:ascii="Times New Roman" w:hAnsi="Times New Roman" w:cs="Times New Roman"/>
              </w:rPr>
            </w:pPr>
            <w:r w:rsidRPr="00C91AA0">
              <w:rPr>
                <w:rFonts w:ascii="Times New Roman" w:hAnsi="Times New Roman" w:cs="Times New Roman"/>
              </w:rPr>
              <w:t>( wraz z myszą komputerową i klawiaturą)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09C6" w14:textId="77777777" w:rsidR="00924512" w:rsidRDefault="00924512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7DEDDCE" w14:textId="77777777" w:rsidR="006A70F7" w:rsidRDefault="006A70F7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639DBD06" w14:textId="40F8E7BC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…………zł</w:t>
            </w:r>
          </w:p>
          <w:p w14:paraId="35697A1A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901" w14:textId="77777777" w:rsidR="00A65FF1" w:rsidRPr="00C91AA0" w:rsidRDefault="00A65FF1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6C5EC03" w14:textId="77777777" w:rsidR="00082D5F" w:rsidRDefault="00082D5F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7F03DB0" w14:textId="77777777" w:rsidR="00082D5F" w:rsidRDefault="00082D5F" w:rsidP="00686F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29201DF" w14:textId="30233413" w:rsidR="00A65FF1" w:rsidRPr="00C91AA0" w:rsidRDefault="006A70F7" w:rsidP="006A70F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146CE3" w:rsidRPr="00C91AA0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9EED" w14:textId="77777777" w:rsidR="00A65FF1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F95EE04" w14:textId="77777777" w:rsidR="00082D5F" w:rsidRDefault="00082D5F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4040B3FA" w14:textId="77777777" w:rsidR="00082D5F" w:rsidRDefault="00082D5F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2703DEEA" w14:textId="1A48BA5B" w:rsidR="00A65FF1" w:rsidRDefault="00A65FF1" w:rsidP="006A70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2610" w14:textId="77777777" w:rsidR="00924512" w:rsidRDefault="00924512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4CA5CD0" w14:textId="77777777" w:rsidR="006A70F7" w:rsidRDefault="006A70F7" w:rsidP="00686FB1">
            <w:pPr>
              <w:jc w:val="center"/>
              <w:rPr>
                <w:rFonts w:ascii="Times New Roman" w:hAnsi="Times New Roman" w:cs="Times New Roman"/>
              </w:rPr>
            </w:pPr>
          </w:p>
          <w:p w14:paraId="5A8B7160" w14:textId="5191788B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F166B5">
              <w:rPr>
                <w:rFonts w:ascii="Times New Roman" w:hAnsi="Times New Roman" w:cs="Times New Roman"/>
              </w:rPr>
              <w:t xml:space="preserve"> %</w:t>
            </w:r>
          </w:p>
          <w:p w14:paraId="32895CD2" w14:textId="77777777" w:rsidR="00A65FF1" w:rsidRPr="00F166B5" w:rsidRDefault="00A65FF1" w:rsidP="00686F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5B99" w14:textId="77777777" w:rsidR="006A70F7" w:rsidRDefault="006A70F7" w:rsidP="00686FB1">
            <w:pPr>
              <w:rPr>
                <w:rFonts w:ascii="Times New Roman" w:hAnsi="Times New Roman" w:cs="Times New Roman"/>
              </w:rPr>
            </w:pPr>
          </w:p>
          <w:p w14:paraId="5ABAC22C" w14:textId="72577C1D" w:rsidR="00A65FF1" w:rsidRPr="00F166B5" w:rsidRDefault="00A65FF1" w:rsidP="00686FB1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 zł</w:t>
            </w:r>
          </w:p>
          <w:p w14:paraId="334B87E2" w14:textId="58B00565" w:rsidR="00A65FF1" w:rsidRPr="00F166B5" w:rsidRDefault="00A65FF1" w:rsidP="00686FB1">
            <w:pPr>
              <w:rPr>
                <w:rFonts w:ascii="Times New Roman" w:hAnsi="Times New Roman" w:cs="Times New Roman"/>
                <w:iCs/>
              </w:rPr>
            </w:pPr>
          </w:p>
        </w:tc>
      </w:tr>
      <w:bookmarkEnd w:id="3"/>
    </w:tbl>
    <w:p w14:paraId="663FF39A" w14:textId="691E8E7E" w:rsidR="00594070" w:rsidRDefault="00594070" w:rsidP="00594070">
      <w:pPr>
        <w:spacing w:line="360" w:lineRule="auto"/>
        <w:jc w:val="both"/>
        <w:rPr>
          <w:sz w:val="22"/>
        </w:rPr>
      </w:pPr>
    </w:p>
    <w:p w14:paraId="1D14E25F" w14:textId="77777777" w:rsidR="00082D5F" w:rsidRPr="00082D5F" w:rsidRDefault="00082D5F" w:rsidP="00320CF8">
      <w:pPr>
        <w:widowControl w:val="0"/>
        <w:spacing w:line="360" w:lineRule="auto"/>
        <w:rPr>
          <w:rFonts w:asciiTheme="minorHAnsi" w:hAnsiTheme="minorHAnsi" w:cstheme="minorHAnsi"/>
          <w:b/>
          <w:vanish/>
          <w:sz w:val="22"/>
          <w:szCs w:val="22"/>
          <w:specVanish/>
        </w:rPr>
      </w:pPr>
    </w:p>
    <w:p w14:paraId="73D9D393" w14:textId="77777777" w:rsidR="00082D5F" w:rsidRDefault="00082D5F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10A3FA8C" w14:textId="04220BD5" w:rsidR="00F06CA8" w:rsidRPr="006A4B0A" w:rsidRDefault="00F06CA8" w:rsidP="00F06CA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4B0A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nr 3: </w:t>
      </w:r>
    </w:p>
    <w:p w14:paraId="7C277060" w14:textId="7C9F1620" w:rsidR="00146CE3" w:rsidRDefault="00146CE3" w:rsidP="00FB2977">
      <w:pPr>
        <w:jc w:val="both"/>
        <w:rPr>
          <w:rFonts w:ascii="Times New Roman" w:hAnsi="Times New Roman" w:cs="Times New Roman"/>
          <w:b/>
          <w:bCs/>
        </w:rPr>
      </w:pPr>
      <w:r w:rsidRPr="00146CE3">
        <w:rPr>
          <w:rFonts w:ascii="Times New Roman" w:hAnsi="Times New Roman" w:cs="Times New Roman"/>
          <w:b/>
          <w:bCs/>
        </w:rPr>
        <w:t>Zakup i dostawa</w:t>
      </w:r>
      <w:r w:rsidR="00924512">
        <w:rPr>
          <w:rFonts w:ascii="Times New Roman" w:hAnsi="Times New Roman" w:cs="Times New Roman"/>
          <w:b/>
          <w:bCs/>
        </w:rPr>
        <w:t xml:space="preserve"> </w:t>
      </w:r>
      <w:r w:rsidRPr="00146CE3">
        <w:rPr>
          <w:rFonts w:ascii="Times New Roman" w:hAnsi="Times New Roman" w:cs="Times New Roman"/>
          <w:b/>
          <w:bCs/>
        </w:rPr>
        <w:t>zestawów komputerowych dla M-10 PK</w:t>
      </w:r>
      <w:r w:rsidR="00B2251C">
        <w:rPr>
          <w:rFonts w:ascii="Times New Roman" w:hAnsi="Times New Roman" w:cs="Times New Roman"/>
          <w:b/>
          <w:bCs/>
        </w:rPr>
        <w:t xml:space="preserve"> </w:t>
      </w:r>
      <w:r w:rsidR="00924512">
        <w:rPr>
          <w:rFonts w:ascii="Times New Roman" w:hAnsi="Times New Roman" w:cs="Times New Roman"/>
          <w:b/>
          <w:bCs/>
        </w:rPr>
        <w:t>(</w:t>
      </w:r>
      <w:r w:rsidR="00924512" w:rsidRPr="00924512">
        <w:rPr>
          <w:rFonts w:ascii="Times New Roman" w:hAnsi="Times New Roman" w:cs="Times New Roman"/>
          <w:b/>
          <w:bCs/>
        </w:rPr>
        <w:t>19</w:t>
      </w:r>
      <w:r w:rsidR="0092451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924512">
        <w:rPr>
          <w:rFonts w:ascii="Times New Roman" w:hAnsi="Times New Roman" w:cs="Times New Roman"/>
          <w:b/>
          <w:bCs/>
        </w:rPr>
        <w:t>kpl</w:t>
      </w:r>
      <w:proofErr w:type="spellEnd"/>
      <w:r w:rsidR="00924512">
        <w:rPr>
          <w:rFonts w:ascii="Times New Roman" w:hAnsi="Times New Roman" w:cs="Times New Roman"/>
          <w:b/>
          <w:bCs/>
        </w:rPr>
        <w:t>.):</w:t>
      </w:r>
    </w:p>
    <w:p w14:paraId="737B53EF" w14:textId="394A4EF7" w:rsidR="00C91AA0" w:rsidRDefault="00C91AA0" w:rsidP="00FB2977">
      <w:pPr>
        <w:jc w:val="both"/>
        <w:rPr>
          <w:rFonts w:ascii="Times New Roman" w:hAnsi="Times New Roman" w:cs="Times New Roman"/>
        </w:rPr>
      </w:pPr>
      <w:bookmarkStart w:id="4" w:name="_Hlk148354399"/>
      <w:r>
        <w:rPr>
          <w:rFonts w:ascii="Times New Roman" w:hAnsi="Times New Roman" w:cs="Times New Roman"/>
        </w:rPr>
        <w:t>Model komputera: ………………………………………….</w:t>
      </w:r>
    </w:p>
    <w:p w14:paraId="72C43238" w14:textId="49DC388A" w:rsidR="00C91AA0" w:rsidRDefault="00C91AA0" w:rsidP="00FB29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Producent komputera:………………………………………</w:t>
      </w:r>
    </w:p>
    <w:bookmarkEnd w:id="4"/>
    <w:p w14:paraId="651C42BF" w14:textId="0883F860" w:rsidR="00FB2977" w:rsidRPr="00146CE3" w:rsidRDefault="00FB2977" w:rsidP="00FB2977">
      <w:pPr>
        <w:jc w:val="both"/>
        <w:rPr>
          <w:rFonts w:ascii="Times New Roman" w:hAnsi="Times New Roman" w:cs="Times New Roman"/>
        </w:rPr>
      </w:pPr>
      <w:r w:rsidRPr="00146CE3">
        <w:rPr>
          <w:rFonts w:ascii="Times New Roman" w:hAnsi="Times New Roman" w:cs="Times New Roman"/>
        </w:rPr>
        <w:t>Model monitora :……………………………………………</w:t>
      </w:r>
    </w:p>
    <w:p w14:paraId="08397B79" w14:textId="0912B06F" w:rsidR="00FB2977" w:rsidRPr="00146CE3" w:rsidRDefault="00FB2977" w:rsidP="00FB2977">
      <w:pPr>
        <w:rPr>
          <w:rFonts w:ascii="Times New Roman" w:hAnsi="Times New Roman" w:cs="Times New Roman"/>
        </w:rPr>
      </w:pPr>
      <w:r w:rsidRPr="00146CE3">
        <w:rPr>
          <w:rFonts w:ascii="Times New Roman" w:hAnsi="Times New Roman" w:cs="Times New Roman"/>
        </w:rPr>
        <w:t>Producent</w:t>
      </w:r>
      <w:r w:rsidR="00C91AA0">
        <w:rPr>
          <w:rFonts w:ascii="Times New Roman" w:hAnsi="Times New Roman" w:cs="Times New Roman"/>
        </w:rPr>
        <w:t xml:space="preserve"> monitora</w:t>
      </w:r>
      <w:r w:rsidRPr="00146CE3">
        <w:rPr>
          <w:rFonts w:ascii="Times New Roman" w:hAnsi="Times New Roman" w:cs="Times New Roman"/>
        </w:rPr>
        <w:t>:…………………………………………</w:t>
      </w:r>
    </w:p>
    <w:tbl>
      <w:tblPr>
        <w:tblW w:w="49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1"/>
        <w:gridCol w:w="1558"/>
        <w:gridCol w:w="851"/>
        <w:gridCol w:w="1135"/>
        <w:gridCol w:w="1133"/>
        <w:gridCol w:w="1846"/>
      </w:tblGrid>
      <w:tr w:rsidR="00082D5F" w:rsidRPr="00F166B5" w14:paraId="7820897B" w14:textId="77777777" w:rsidTr="006A70F7">
        <w:trPr>
          <w:trHeight w:val="20"/>
          <w:jc w:val="center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9E68" w14:textId="77777777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Zamówienie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DFE3" w14:textId="77777777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Cena</w:t>
            </w:r>
            <w:r>
              <w:rPr>
                <w:rFonts w:ascii="Times New Roman" w:hAnsi="Times New Roman" w:cs="Times New Roman"/>
                <w:b/>
                <w:iCs/>
              </w:rPr>
              <w:t xml:space="preserve"> jednostkowa</w:t>
            </w:r>
            <w:r w:rsidRPr="00F166B5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r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NETTO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D4B8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Ilość </w:t>
            </w:r>
          </w:p>
          <w:p w14:paraId="061C54BD" w14:textId="61A8F50E" w:rsidR="00C91AA0" w:rsidRPr="00F166B5" w:rsidRDefault="00924512" w:rsidP="00D20B94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kpl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8B7D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t xml:space="preserve">Wartość </w:t>
            </w:r>
            <w:r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NETTO</w:t>
            </w:r>
          </w:p>
          <w:p w14:paraId="7252F00E" w14:textId="456CDE75" w:rsidR="00C91AA0" w:rsidRPr="00082D5F" w:rsidRDefault="00C91AA0" w:rsidP="00D20B94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082D5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(razem za </w:t>
            </w:r>
            <w:r w:rsidR="00924512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19</w:t>
            </w:r>
            <w:r w:rsidRPr="00082D5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="00924512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kpl</w:t>
            </w:r>
            <w:proofErr w:type="spellEnd"/>
            <w:r w:rsidRPr="00082D5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4B62" w14:textId="77777777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Stawka</w:t>
            </w:r>
          </w:p>
          <w:p w14:paraId="3BE8EA02" w14:textId="77777777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>podatku VAT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2EDB" w14:textId="77777777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F166B5">
              <w:rPr>
                <w:rFonts w:ascii="Times New Roman" w:hAnsi="Times New Roman" w:cs="Times New Roman"/>
                <w:b/>
                <w:iCs/>
              </w:rPr>
              <w:t xml:space="preserve">Cena  </w:t>
            </w:r>
            <w:r w:rsidRPr="00082D5F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 xml:space="preserve">BRUTTO </w:t>
            </w:r>
            <w:r w:rsidRPr="00F166B5">
              <w:rPr>
                <w:rFonts w:ascii="Times New Roman" w:hAnsi="Times New Roman" w:cs="Times New Roman"/>
                <w:b/>
                <w:iCs/>
              </w:rPr>
              <w:t>wraz z podatkiem VAT</w:t>
            </w:r>
          </w:p>
        </w:tc>
      </w:tr>
      <w:tr w:rsidR="00082D5F" w:rsidRPr="00F166B5" w14:paraId="3987F5C2" w14:textId="77777777" w:rsidTr="006A70F7">
        <w:trPr>
          <w:trHeight w:val="2045"/>
          <w:jc w:val="center"/>
        </w:trPr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32B1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2D705F48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067A1091" w14:textId="10C3C212" w:rsidR="00C91AA0" w:rsidRDefault="00C91AA0" w:rsidP="006A70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Komputer stacjonarny </w:t>
            </w:r>
            <w:r w:rsidR="00924512">
              <w:rPr>
                <w:rFonts w:ascii="Times New Roman" w:hAnsi="Times New Roman" w:cs="Times New Roman"/>
              </w:rPr>
              <w:t>+ 2 szt. monitor 24”</w:t>
            </w:r>
          </w:p>
          <w:p w14:paraId="4B0422B9" w14:textId="6E343968" w:rsidR="00C91AA0" w:rsidRPr="00F166B5" w:rsidRDefault="00C91AA0" w:rsidP="006A70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wraz</w:t>
            </w:r>
            <w:r w:rsidR="00082D5F">
              <w:rPr>
                <w:rFonts w:ascii="Times New Roman" w:hAnsi="Times New Roman" w:cs="Times New Roman"/>
              </w:rPr>
              <w:t xml:space="preserve"> </w:t>
            </w:r>
            <w:r w:rsidR="006A70F7">
              <w:rPr>
                <w:rFonts w:ascii="Times New Roman" w:hAnsi="Times New Roman" w:cs="Times New Roman"/>
              </w:rPr>
              <w:t xml:space="preserve">z </w:t>
            </w:r>
            <w:r w:rsidR="00082D5F">
              <w:rPr>
                <w:rFonts w:ascii="Times New Roman" w:hAnsi="Times New Roman" w:cs="Times New Roman"/>
              </w:rPr>
              <w:t>oprogramowaniem systemowym,</w:t>
            </w:r>
            <w:r>
              <w:rPr>
                <w:rFonts w:ascii="Times New Roman" w:hAnsi="Times New Roman" w:cs="Times New Roman"/>
              </w:rPr>
              <w:t xml:space="preserve"> myszą i klawiaturą)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0254" w14:textId="77777777" w:rsidR="006A70F7" w:rsidRDefault="006A70F7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41543951" w14:textId="77777777" w:rsidR="006A70F7" w:rsidRDefault="006A70F7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78B4FDAD" w14:textId="4E4828DB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…………zł</w:t>
            </w:r>
          </w:p>
          <w:p w14:paraId="5274DA52" w14:textId="77777777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5B05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601B22EC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1E4A74C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03E4973" w14:textId="77777777" w:rsidR="00924512" w:rsidRDefault="00924512" w:rsidP="00D20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7F8C9D9" w14:textId="3C875E6D" w:rsidR="00C91AA0" w:rsidRPr="00C91AA0" w:rsidRDefault="00C91AA0" w:rsidP="00D20B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1AA0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6D69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680A2CD8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3AB58530" w14:textId="77777777" w:rsidR="00C91AA0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3E67234E" w14:textId="77777777" w:rsidR="00924512" w:rsidRDefault="00924512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6DC63E57" w14:textId="6094900D" w:rsidR="00C91AA0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……zł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F242" w14:textId="77777777" w:rsidR="006A70F7" w:rsidRDefault="006A70F7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29B7E353" w14:textId="77777777" w:rsidR="006A70F7" w:rsidRDefault="006A70F7" w:rsidP="00D20B94">
            <w:pPr>
              <w:jc w:val="center"/>
              <w:rPr>
                <w:rFonts w:ascii="Times New Roman" w:hAnsi="Times New Roman" w:cs="Times New Roman"/>
              </w:rPr>
            </w:pPr>
          </w:p>
          <w:p w14:paraId="695290B4" w14:textId="5727B782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F166B5">
              <w:rPr>
                <w:rFonts w:ascii="Times New Roman" w:hAnsi="Times New Roman" w:cs="Times New Roman"/>
              </w:rPr>
              <w:t xml:space="preserve"> %</w:t>
            </w:r>
          </w:p>
          <w:p w14:paraId="1F864865" w14:textId="77777777" w:rsidR="00C91AA0" w:rsidRPr="00F166B5" w:rsidRDefault="00C91AA0" w:rsidP="00D20B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C520" w14:textId="77777777" w:rsidR="006A70F7" w:rsidRDefault="006A70F7" w:rsidP="00D20B94">
            <w:pPr>
              <w:rPr>
                <w:rFonts w:ascii="Times New Roman" w:hAnsi="Times New Roman" w:cs="Times New Roman"/>
              </w:rPr>
            </w:pPr>
          </w:p>
          <w:p w14:paraId="7D941FF5" w14:textId="0E98AC9D" w:rsidR="00C91AA0" w:rsidRPr="00F166B5" w:rsidRDefault="00C91AA0" w:rsidP="00D20B94">
            <w:pPr>
              <w:rPr>
                <w:rFonts w:ascii="Times New Roman" w:hAnsi="Times New Roman" w:cs="Times New Roman"/>
              </w:rPr>
            </w:pPr>
            <w:r w:rsidRPr="00F166B5">
              <w:rPr>
                <w:rFonts w:ascii="Times New Roman" w:hAnsi="Times New Roman" w:cs="Times New Roman"/>
              </w:rPr>
              <w:t>…………….zł</w:t>
            </w:r>
          </w:p>
          <w:p w14:paraId="70CE6866" w14:textId="6DC86FE1" w:rsidR="00C91AA0" w:rsidRPr="00F166B5" w:rsidRDefault="00C91AA0" w:rsidP="00D20B94">
            <w:pPr>
              <w:rPr>
                <w:rFonts w:ascii="Times New Roman" w:hAnsi="Times New Roman" w:cs="Times New Roman"/>
                <w:iCs/>
              </w:rPr>
            </w:pPr>
          </w:p>
        </w:tc>
      </w:tr>
    </w:tbl>
    <w:p w14:paraId="119A4D51" w14:textId="6794DC56" w:rsidR="00594070" w:rsidRDefault="00594070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54D5CD1F" w14:textId="77777777" w:rsidR="00594070" w:rsidRDefault="00594070" w:rsidP="00320CF8">
      <w:pPr>
        <w:widowControl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031F38B3" w14:textId="77777777" w:rsidR="00B04206" w:rsidRPr="00A85027" w:rsidRDefault="00792229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D61AA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2D81290D" w:rsidR="001779D3" w:rsidRPr="003141E5" w:rsidRDefault="001779D3" w:rsidP="00BD61AA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6298000F" w14:textId="236CC320" w:rsidR="00540AAD" w:rsidRPr="00A85027" w:rsidRDefault="00554391" w:rsidP="00BD61AA">
      <w:pPr>
        <w:numPr>
          <w:ilvl w:val="0"/>
          <w:numId w:val="7"/>
        </w:numPr>
        <w:tabs>
          <w:tab w:val="clear" w:pos="720"/>
          <w:tab w:val="num" w:pos="142"/>
        </w:tabs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AE31F3">
        <w:rPr>
          <w:rFonts w:asciiTheme="minorHAnsi" w:hAnsiTheme="minorHAnsi" w:cstheme="minorHAnsi"/>
          <w:sz w:val="22"/>
          <w:lang w:eastAsia="zh-CN"/>
        </w:rPr>
        <w:t>urz</w:t>
      </w:r>
      <w:r w:rsidR="00CB6F72">
        <w:rPr>
          <w:rFonts w:asciiTheme="minorHAnsi" w:hAnsiTheme="minorHAnsi" w:cstheme="minorHAnsi"/>
          <w:sz w:val="22"/>
          <w:lang w:eastAsia="zh-CN"/>
        </w:rPr>
        <w:t>ą</w:t>
      </w:r>
      <w:r w:rsidR="00AE31F3">
        <w:rPr>
          <w:rFonts w:asciiTheme="minorHAnsi" w:hAnsiTheme="minorHAnsi" w:cstheme="minorHAnsi"/>
          <w:sz w:val="22"/>
          <w:lang w:eastAsia="zh-CN"/>
        </w:rPr>
        <w:t>dzenia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 xml:space="preserve"> 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w </w:t>
      </w:r>
      <w:r w:rsidR="00C1290D">
        <w:rPr>
          <w:rFonts w:asciiTheme="minorHAnsi" w:hAnsiTheme="minorHAnsi" w:cstheme="minorHAnsi"/>
          <w:sz w:val="22"/>
          <w:lang w:eastAsia="zh-CN"/>
        </w:rPr>
        <w:t>O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 w:rsidR="00AE31F3"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30EA4C5D" w14:textId="77777777" w:rsidR="0003471E" w:rsidRPr="00A85027" w:rsidRDefault="0003471E" w:rsidP="0003471E">
      <w:pPr>
        <w:jc w:val="both"/>
        <w:rPr>
          <w:rFonts w:asciiTheme="minorHAnsi" w:hAnsiTheme="minorHAnsi" w:cstheme="minorHAnsi"/>
        </w:rPr>
      </w:pPr>
    </w:p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3F5DC2" w14:textId="6B064A17" w:rsidR="00B04206" w:rsidRPr="00BD61AA" w:rsidRDefault="00E85462" w:rsidP="00BD61AA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30FC8C8E" w14:textId="54CA62F0" w:rsidR="00B04206" w:rsidRPr="00A85027" w:rsidRDefault="00B04206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</w:t>
      </w:r>
    </w:p>
    <w:p w14:paraId="35BB4E4A" w14:textId="77777777" w:rsidR="00F8058B" w:rsidRPr="00A85027" w:rsidRDefault="00F8058B" w:rsidP="00BD61AA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Theme="minorHAnsi" w:eastAsia="Calibri" w:hAnsiTheme="minorHAnsi" w:cstheme="minorHAnsi"/>
          <w:b/>
          <w:color w:val="FF0000"/>
          <w:sz w:val="20"/>
          <w:szCs w:val="20"/>
          <w:lang w:eastAsia="zh-CN"/>
        </w:rPr>
      </w:pPr>
    </w:p>
    <w:p w14:paraId="1BFBA45A" w14:textId="77777777" w:rsidR="00594070" w:rsidRPr="00594070" w:rsidRDefault="00594070" w:rsidP="00594070">
      <w:pPr>
        <w:jc w:val="both"/>
        <w:rPr>
          <w:rFonts w:ascii="Times New Roman" w:eastAsia="MS Mincho" w:hAnsi="Times New Roman" w:cs="Times New Roman"/>
          <w:b/>
          <w:color w:val="FF0000"/>
        </w:rPr>
      </w:pPr>
      <w:r w:rsidRPr="00594070">
        <w:rPr>
          <w:rFonts w:ascii="Times New Roman" w:hAnsi="Times New Roman" w:cs="Times New Roman"/>
          <w:b/>
          <w:color w:val="FF0000"/>
        </w:rPr>
        <w:t>Dokument należy podpisać kwalifikowanym podpisem elektronicznym/podpisem zaufanym/podpisem osobistym</w:t>
      </w:r>
    </w:p>
    <w:p w14:paraId="6DB73F27" w14:textId="4B69B939" w:rsidR="00F8058B" w:rsidRPr="00BD61AA" w:rsidRDefault="00F8058B" w:rsidP="00F06C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sectPr w:rsidR="00F8058B" w:rsidRPr="00BD61AA" w:rsidSect="003430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1D19" w14:textId="77777777" w:rsidR="00315BAB" w:rsidRDefault="00315BAB">
      <w:r>
        <w:separator/>
      </w:r>
    </w:p>
  </w:endnote>
  <w:endnote w:type="continuationSeparator" w:id="0">
    <w:p w14:paraId="5C966886" w14:textId="77777777" w:rsidR="00315BAB" w:rsidRDefault="0031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B9107" w14:textId="3058B362" w:rsidR="00BD61AA" w:rsidRDefault="00BD61AA">
    <w:pPr>
      <w:pStyle w:val="Stopka"/>
    </w:pPr>
    <w:r>
      <w:rPr>
        <w:noProof/>
      </w:rPr>
      <w:t xml:space="preserve">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040C" w14:textId="77777777" w:rsidR="00FE7770" w:rsidRDefault="00FE7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1EA7" w14:textId="77777777" w:rsidR="00315BAB" w:rsidRDefault="00315BAB">
      <w:r>
        <w:separator/>
      </w:r>
    </w:p>
  </w:footnote>
  <w:footnote w:type="continuationSeparator" w:id="0">
    <w:p w14:paraId="20EFF163" w14:textId="77777777" w:rsidR="00315BAB" w:rsidRDefault="00315BAB">
      <w:r>
        <w:continuationSeparator/>
      </w:r>
    </w:p>
  </w:footnote>
  <w:footnote w:id="1">
    <w:p w14:paraId="53480E10" w14:textId="27EDDC09" w:rsidR="006C66BB" w:rsidRPr="006C66BB" w:rsidRDefault="006C66BB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5362A" w14:textId="77777777" w:rsidR="00FE7770" w:rsidRDefault="00FE7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CF482" w14:textId="1E1EDBDC" w:rsidR="003343FD" w:rsidRDefault="003343FD">
    <w:pPr>
      <w:pStyle w:val="Nagwek"/>
    </w:pPr>
    <w:r w:rsidRPr="003343FD">
      <w:rPr>
        <w:noProof/>
        <w:sz w:val="24"/>
        <w:szCs w:val="24"/>
        <w:lang w:eastAsia="zh-CN"/>
      </w:rPr>
      <w:drawing>
        <wp:inline distT="0" distB="0" distL="0" distR="0" wp14:anchorId="1637E31B" wp14:editId="08E040B4">
          <wp:extent cx="5762625" cy="8572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290" r="-26" b="-290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6C71B" w14:textId="77777777" w:rsidR="00FE7770" w:rsidRDefault="00FE77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EE52C6"/>
    <w:multiLevelType w:val="multilevel"/>
    <w:tmpl w:val="84E007B0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b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E2B0E"/>
    <w:multiLevelType w:val="hybridMultilevel"/>
    <w:tmpl w:val="6AE08C28"/>
    <w:lvl w:ilvl="0" w:tplc="55564C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24"/>
  </w:num>
  <w:num w:numId="22">
    <w:abstractNumId w:val="17"/>
  </w:num>
  <w:num w:numId="23">
    <w:abstractNumId w:val="13"/>
  </w:num>
  <w:num w:numId="24">
    <w:abstractNumId w:val="22"/>
  </w:num>
  <w:num w:numId="2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2D98"/>
    <w:rsid w:val="0002404E"/>
    <w:rsid w:val="0002663A"/>
    <w:rsid w:val="0003050D"/>
    <w:rsid w:val="0003181E"/>
    <w:rsid w:val="0003471E"/>
    <w:rsid w:val="00040674"/>
    <w:rsid w:val="000559B5"/>
    <w:rsid w:val="00082D5F"/>
    <w:rsid w:val="00090F9B"/>
    <w:rsid w:val="00091B1B"/>
    <w:rsid w:val="00097314"/>
    <w:rsid w:val="000A2786"/>
    <w:rsid w:val="000D401E"/>
    <w:rsid w:val="000F42F4"/>
    <w:rsid w:val="000F7132"/>
    <w:rsid w:val="00123A13"/>
    <w:rsid w:val="00124B57"/>
    <w:rsid w:val="00130CD7"/>
    <w:rsid w:val="00142716"/>
    <w:rsid w:val="00146CE3"/>
    <w:rsid w:val="00151326"/>
    <w:rsid w:val="00151C46"/>
    <w:rsid w:val="00160C49"/>
    <w:rsid w:val="00171105"/>
    <w:rsid w:val="001779D3"/>
    <w:rsid w:val="00183092"/>
    <w:rsid w:val="00190EF8"/>
    <w:rsid w:val="0019679F"/>
    <w:rsid w:val="001A4534"/>
    <w:rsid w:val="001A7714"/>
    <w:rsid w:val="001C18B2"/>
    <w:rsid w:val="001C6B7C"/>
    <w:rsid w:val="0020004E"/>
    <w:rsid w:val="0020577D"/>
    <w:rsid w:val="00227D1D"/>
    <w:rsid w:val="00227D85"/>
    <w:rsid w:val="00257D3C"/>
    <w:rsid w:val="0026550B"/>
    <w:rsid w:val="00273072"/>
    <w:rsid w:val="00273A65"/>
    <w:rsid w:val="002855DD"/>
    <w:rsid w:val="002B2630"/>
    <w:rsid w:val="002B6BCA"/>
    <w:rsid w:val="002C5543"/>
    <w:rsid w:val="002C59C5"/>
    <w:rsid w:val="002D4A6C"/>
    <w:rsid w:val="002D6B17"/>
    <w:rsid w:val="002F364C"/>
    <w:rsid w:val="002F480B"/>
    <w:rsid w:val="003141E5"/>
    <w:rsid w:val="00315BAB"/>
    <w:rsid w:val="00320CF8"/>
    <w:rsid w:val="0032113C"/>
    <w:rsid w:val="0032635C"/>
    <w:rsid w:val="003343FD"/>
    <w:rsid w:val="0033695E"/>
    <w:rsid w:val="0034302B"/>
    <w:rsid w:val="0035159A"/>
    <w:rsid w:val="00363F21"/>
    <w:rsid w:val="003748C0"/>
    <w:rsid w:val="00382993"/>
    <w:rsid w:val="00391740"/>
    <w:rsid w:val="00394D2A"/>
    <w:rsid w:val="00396DC4"/>
    <w:rsid w:val="003A77E5"/>
    <w:rsid w:val="003B2C1C"/>
    <w:rsid w:val="003B310D"/>
    <w:rsid w:val="003B7BF2"/>
    <w:rsid w:val="003D05D2"/>
    <w:rsid w:val="003D26EF"/>
    <w:rsid w:val="003D7FEB"/>
    <w:rsid w:val="00417B4B"/>
    <w:rsid w:val="00430D31"/>
    <w:rsid w:val="00433E74"/>
    <w:rsid w:val="0046165E"/>
    <w:rsid w:val="00476E29"/>
    <w:rsid w:val="00497A01"/>
    <w:rsid w:val="004A04B2"/>
    <w:rsid w:val="004A121B"/>
    <w:rsid w:val="004A1CED"/>
    <w:rsid w:val="004B1844"/>
    <w:rsid w:val="004F6108"/>
    <w:rsid w:val="00504246"/>
    <w:rsid w:val="0050550F"/>
    <w:rsid w:val="0051633B"/>
    <w:rsid w:val="005175CD"/>
    <w:rsid w:val="00517DE9"/>
    <w:rsid w:val="0052130C"/>
    <w:rsid w:val="00523D48"/>
    <w:rsid w:val="00533CF8"/>
    <w:rsid w:val="00534A38"/>
    <w:rsid w:val="005378F9"/>
    <w:rsid w:val="00540AAD"/>
    <w:rsid w:val="005506CC"/>
    <w:rsid w:val="00550733"/>
    <w:rsid w:val="00554391"/>
    <w:rsid w:val="00565A94"/>
    <w:rsid w:val="00571A2F"/>
    <w:rsid w:val="0057285E"/>
    <w:rsid w:val="00586B94"/>
    <w:rsid w:val="00594070"/>
    <w:rsid w:val="005C3E13"/>
    <w:rsid w:val="006055BF"/>
    <w:rsid w:val="006063C6"/>
    <w:rsid w:val="00623FA2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4B0A"/>
    <w:rsid w:val="006A70F7"/>
    <w:rsid w:val="006B0C57"/>
    <w:rsid w:val="006B221B"/>
    <w:rsid w:val="006C158A"/>
    <w:rsid w:val="006C5E18"/>
    <w:rsid w:val="006C66BB"/>
    <w:rsid w:val="006E3B39"/>
    <w:rsid w:val="006F4EB2"/>
    <w:rsid w:val="006F5077"/>
    <w:rsid w:val="0070052D"/>
    <w:rsid w:val="0071586B"/>
    <w:rsid w:val="00721B5F"/>
    <w:rsid w:val="00731331"/>
    <w:rsid w:val="00732B3A"/>
    <w:rsid w:val="00733349"/>
    <w:rsid w:val="00735215"/>
    <w:rsid w:val="007728BA"/>
    <w:rsid w:val="00781E3A"/>
    <w:rsid w:val="0079153E"/>
    <w:rsid w:val="00791AF5"/>
    <w:rsid w:val="00792229"/>
    <w:rsid w:val="007A454E"/>
    <w:rsid w:val="007B34C8"/>
    <w:rsid w:val="007C7345"/>
    <w:rsid w:val="007D15FD"/>
    <w:rsid w:val="007D2AF0"/>
    <w:rsid w:val="007D4A49"/>
    <w:rsid w:val="007E40E6"/>
    <w:rsid w:val="007F1354"/>
    <w:rsid w:val="008057B2"/>
    <w:rsid w:val="00815C90"/>
    <w:rsid w:val="008224E7"/>
    <w:rsid w:val="00824809"/>
    <w:rsid w:val="00831B3C"/>
    <w:rsid w:val="00836618"/>
    <w:rsid w:val="00837DD6"/>
    <w:rsid w:val="0084022B"/>
    <w:rsid w:val="008453D2"/>
    <w:rsid w:val="00846932"/>
    <w:rsid w:val="00847ABF"/>
    <w:rsid w:val="00854235"/>
    <w:rsid w:val="00887449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4512"/>
    <w:rsid w:val="009268D8"/>
    <w:rsid w:val="00930F5C"/>
    <w:rsid w:val="0093698E"/>
    <w:rsid w:val="0094442A"/>
    <w:rsid w:val="00966F06"/>
    <w:rsid w:val="0098294C"/>
    <w:rsid w:val="009A3137"/>
    <w:rsid w:val="009C2BDB"/>
    <w:rsid w:val="009D5C1C"/>
    <w:rsid w:val="009E09F9"/>
    <w:rsid w:val="009F5F74"/>
    <w:rsid w:val="00A00A14"/>
    <w:rsid w:val="00A23458"/>
    <w:rsid w:val="00A271AB"/>
    <w:rsid w:val="00A27BD8"/>
    <w:rsid w:val="00A45357"/>
    <w:rsid w:val="00A5420F"/>
    <w:rsid w:val="00A56A6D"/>
    <w:rsid w:val="00A61D3C"/>
    <w:rsid w:val="00A6382F"/>
    <w:rsid w:val="00A65FF1"/>
    <w:rsid w:val="00A75139"/>
    <w:rsid w:val="00A835D1"/>
    <w:rsid w:val="00A85027"/>
    <w:rsid w:val="00AD3EA8"/>
    <w:rsid w:val="00AD5E04"/>
    <w:rsid w:val="00AE31F3"/>
    <w:rsid w:val="00AE61AA"/>
    <w:rsid w:val="00B04206"/>
    <w:rsid w:val="00B10157"/>
    <w:rsid w:val="00B10C2A"/>
    <w:rsid w:val="00B11E95"/>
    <w:rsid w:val="00B12D3B"/>
    <w:rsid w:val="00B17B31"/>
    <w:rsid w:val="00B2251C"/>
    <w:rsid w:val="00B370BF"/>
    <w:rsid w:val="00B433A8"/>
    <w:rsid w:val="00B639E0"/>
    <w:rsid w:val="00B66774"/>
    <w:rsid w:val="00B92D61"/>
    <w:rsid w:val="00B9752F"/>
    <w:rsid w:val="00BA71D0"/>
    <w:rsid w:val="00BB74F6"/>
    <w:rsid w:val="00BC1E84"/>
    <w:rsid w:val="00BD61AA"/>
    <w:rsid w:val="00BE2535"/>
    <w:rsid w:val="00BE751B"/>
    <w:rsid w:val="00BF371A"/>
    <w:rsid w:val="00C1290D"/>
    <w:rsid w:val="00C4652A"/>
    <w:rsid w:val="00C70E06"/>
    <w:rsid w:val="00C73C32"/>
    <w:rsid w:val="00C83073"/>
    <w:rsid w:val="00C9049D"/>
    <w:rsid w:val="00C91AA0"/>
    <w:rsid w:val="00C94083"/>
    <w:rsid w:val="00CA56B7"/>
    <w:rsid w:val="00CA6A4D"/>
    <w:rsid w:val="00CB6F72"/>
    <w:rsid w:val="00CB7259"/>
    <w:rsid w:val="00CB7BDD"/>
    <w:rsid w:val="00CC3102"/>
    <w:rsid w:val="00D22609"/>
    <w:rsid w:val="00D236E0"/>
    <w:rsid w:val="00D24480"/>
    <w:rsid w:val="00D31A71"/>
    <w:rsid w:val="00D32490"/>
    <w:rsid w:val="00D42EB7"/>
    <w:rsid w:val="00D6039F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85462"/>
    <w:rsid w:val="00EA790D"/>
    <w:rsid w:val="00EB4579"/>
    <w:rsid w:val="00EC0743"/>
    <w:rsid w:val="00ED1C4A"/>
    <w:rsid w:val="00EE3154"/>
    <w:rsid w:val="00EE40CB"/>
    <w:rsid w:val="00EE6D43"/>
    <w:rsid w:val="00EF47EE"/>
    <w:rsid w:val="00F02CBB"/>
    <w:rsid w:val="00F06CA8"/>
    <w:rsid w:val="00F06F57"/>
    <w:rsid w:val="00F15130"/>
    <w:rsid w:val="00F166B5"/>
    <w:rsid w:val="00F25932"/>
    <w:rsid w:val="00F44AD9"/>
    <w:rsid w:val="00F5071B"/>
    <w:rsid w:val="00F574FA"/>
    <w:rsid w:val="00F64413"/>
    <w:rsid w:val="00F77E3D"/>
    <w:rsid w:val="00F8058B"/>
    <w:rsid w:val="00F86B1A"/>
    <w:rsid w:val="00FA0EC7"/>
    <w:rsid w:val="00FA1AC2"/>
    <w:rsid w:val="00FB2977"/>
    <w:rsid w:val="00FB2FB5"/>
    <w:rsid w:val="00FC73C5"/>
    <w:rsid w:val="00FD205A"/>
    <w:rsid w:val="00FE199A"/>
    <w:rsid w:val="00FE5D4B"/>
    <w:rsid w:val="00FE7770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A77E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A6A4D"/>
    <w:rPr>
      <w:sz w:val="20"/>
      <w:szCs w:val="20"/>
    </w:rPr>
  </w:style>
  <w:style w:type="character" w:styleId="Odwoanieprzypisudolnego">
    <w:name w:val="footnote reference"/>
    <w:uiPriority w:val="99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06CA8"/>
    <w:rPr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4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4656D9-AEF4-4B11-9AE6-DCF3D53F83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902B25-C369-478B-AF1B-1463AAF66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511</TotalTime>
  <Pages>3</Pages>
  <Words>557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Michał Kowalski</cp:lastModifiedBy>
  <cp:revision>40</cp:revision>
  <cp:lastPrinted>2023-10-16T11:13:00Z</cp:lastPrinted>
  <dcterms:created xsi:type="dcterms:W3CDTF">2022-10-05T10:03:00Z</dcterms:created>
  <dcterms:modified xsi:type="dcterms:W3CDTF">2023-10-16T11:23:00Z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