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4A693CCD" w14:textId="1BFF5FCD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473E1812" w14:textId="5CB36E1E" w:rsidR="00741589" w:rsidRDefault="00741589" w:rsidP="00741589">
      <w:pPr>
        <w:jc w:val="center"/>
        <w:rPr>
          <w:b/>
          <w:sz w:val="28"/>
          <w:szCs w:val="28"/>
        </w:rPr>
      </w:pPr>
      <w:r w:rsidRPr="00741589">
        <w:rPr>
          <w:b/>
          <w:sz w:val="28"/>
          <w:szCs w:val="28"/>
        </w:rPr>
        <w:t>Sukcesywna dostaw pieczywa, kiszonek i opakowań jednorazowych</w:t>
      </w:r>
    </w:p>
    <w:p w14:paraId="0F29CB2C" w14:textId="77777777" w:rsidR="00741589" w:rsidRDefault="00741589" w:rsidP="00656C93">
      <w:pPr>
        <w:jc w:val="both"/>
        <w:rPr>
          <w:b/>
          <w:sz w:val="28"/>
          <w:szCs w:val="28"/>
        </w:rPr>
      </w:pP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9E3AA4A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(województwo, powiat)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2A4DACDC" w14:textId="3BC03A50" w:rsidR="00741589" w:rsidRPr="00741589" w:rsidRDefault="00741589" w:rsidP="00741589">
      <w:pPr>
        <w:pStyle w:val="Akapitzlist"/>
        <w:numPr>
          <w:ilvl w:val="0"/>
          <w:numId w:val="41"/>
        </w:numPr>
        <w:jc w:val="both"/>
        <w:rPr>
          <w:b/>
          <w:bCs/>
        </w:rPr>
      </w:pPr>
      <w:r w:rsidRPr="00741589">
        <w:rPr>
          <w:b/>
          <w:bCs/>
        </w:rPr>
        <w:t>Pieczywo P</w:t>
      </w:r>
    </w:p>
    <w:p w14:paraId="613A5501" w14:textId="512C4486" w:rsidR="00872282" w:rsidRPr="006679F4" w:rsidRDefault="00872282" w:rsidP="00741589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741589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77777777" w:rsidR="00872282" w:rsidRPr="006679F4" w:rsidRDefault="00872282" w:rsidP="00741589">
      <w:pPr>
        <w:ind w:left="284"/>
        <w:jc w:val="both"/>
      </w:pPr>
      <w:r w:rsidRPr="006679F4">
        <w:t xml:space="preserve">wyliczona zgodnie z odpowiednią tabelą formularza cenowego </w:t>
      </w:r>
    </w:p>
    <w:p w14:paraId="4F0D9B67" w14:textId="084958FD" w:rsidR="00741589" w:rsidRDefault="00741589" w:rsidP="00741589">
      <w:pPr>
        <w:jc w:val="both"/>
      </w:pPr>
      <w:r>
        <w:t xml:space="preserve">     Termin realizacji </w:t>
      </w:r>
      <w:r w:rsidR="00A53DA8">
        <w:t>zamówienia – codziennie do godz. 6:00.</w:t>
      </w:r>
    </w:p>
    <w:p w14:paraId="083213C1" w14:textId="2604A42F" w:rsidR="00CA7C6C" w:rsidRDefault="00A53DA8" w:rsidP="00741589">
      <w:pPr>
        <w:jc w:val="both"/>
      </w:pPr>
      <w:r>
        <w:t xml:space="preserve">     </w:t>
      </w:r>
      <w:r w:rsidR="00872282">
        <w:t>T</w:t>
      </w:r>
      <w:r w:rsidR="00872282" w:rsidRPr="006679F4">
        <w:t xml:space="preserve">ermin wykonania umowy wynosi </w:t>
      </w:r>
      <w:r w:rsidR="00872282">
        <w:t>1</w:t>
      </w:r>
      <w:r>
        <w:t>8</w:t>
      </w:r>
      <w:r w:rsidR="00872282" w:rsidRPr="006679F4">
        <w:t xml:space="preserve"> miesięcy </w:t>
      </w:r>
      <w:r w:rsidR="00B6079A">
        <w:t>od dnia zawarcia umowy.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556DE69C" w14:textId="3FAF8588" w:rsidR="00A53DA8" w:rsidRPr="00A53DA8" w:rsidRDefault="00A53DA8" w:rsidP="00A53DA8">
      <w:pPr>
        <w:pStyle w:val="Akapitzlist"/>
        <w:numPr>
          <w:ilvl w:val="0"/>
          <w:numId w:val="41"/>
        </w:numPr>
        <w:jc w:val="both"/>
        <w:rPr>
          <w:b/>
          <w:bCs/>
        </w:rPr>
      </w:pPr>
      <w:r w:rsidRPr="00A53DA8">
        <w:rPr>
          <w:b/>
          <w:bCs/>
        </w:rPr>
        <w:t xml:space="preserve">Pieczywo </w:t>
      </w:r>
      <w:r>
        <w:rPr>
          <w:b/>
          <w:bCs/>
        </w:rPr>
        <w:t>K</w:t>
      </w:r>
    </w:p>
    <w:p w14:paraId="7434CA15" w14:textId="77777777" w:rsidR="00A53DA8" w:rsidRPr="006679F4" w:rsidRDefault="00A53DA8" w:rsidP="00A53DA8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2839788C" w14:textId="77777777" w:rsidR="00A53DA8" w:rsidRPr="006679F4" w:rsidRDefault="00A53DA8" w:rsidP="00A53DA8">
      <w:pPr>
        <w:ind w:left="284" w:hanging="284"/>
        <w:jc w:val="both"/>
      </w:pPr>
      <w:r w:rsidRPr="006679F4">
        <w:t xml:space="preserve">     stawka  podatku VAT wynosi  ......%</w:t>
      </w:r>
    </w:p>
    <w:p w14:paraId="3FD26282" w14:textId="77777777" w:rsidR="00A53DA8" w:rsidRPr="006679F4" w:rsidRDefault="00A53DA8" w:rsidP="00A53DA8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0519F24B" w14:textId="77777777" w:rsidR="00A53DA8" w:rsidRPr="006679F4" w:rsidRDefault="00A53DA8" w:rsidP="00A53DA8">
      <w:pPr>
        <w:ind w:left="284" w:hanging="284"/>
        <w:jc w:val="both"/>
      </w:pPr>
      <w:r w:rsidRPr="006679F4">
        <w:lastRenderedPageBreak/>
        <w:tab/>
        <w:t>wartość brutto za wykonanie całości przedmiotu zamówienia wynosi....................... zł</w:t>
      </w:r>
    </w:p>
    <w:p w14:paraId="4F70CB49" w14:textId="77777777" w:rsidR="00A53DA8" w:rsidRPr="006679F4" w:rsidRDefault="00A53DA8" w:rsidP="00A53DA8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35339785" w14:textId="77777777" w:rsidR="00A53DA8" w:rsidRPr="006679F4" w:rsidRDefault="00A53DA8" w:rsidP="00A53DA8">
      <w:pPr>
        <w:ind w:left="284"/>
        <w:jc w:val="both"/>
      </w:pPr>
      <w:r w:rsidRPr="006679F4">
        <w:t xml:space="preserve">wyliczona zgodnie z odpowiednią tabelą formularza cenowego </w:t>
      </w:r>
    </w:p>
    <w:p w14:paraId="1748A7A7" w14:textId="77777777" w:rsidR="00A53DA8" w:rsidRDefault="00A53DA8" w:rsidP="00A53DA8">
      <w:pPr>
        <w:jc w:val="both"/>
      </w:pPr>
      <w:r>
        <w:t xml:space="preserve">     Termin realizacji zamówienia – codziennie do godz. 6:00.</w:t>
      </w:r>
    </w:p>
    <w:p w14:paraId="59547F71" w14:textId="77777777" w:rsidR="00A53DA8" w:rsidRDefault="00A53DA8" w:rsidP="00A53DA8">
      <w:pPr>
        <w:jc w:val="both"/>
      </w:pPr>
      <w:r>
        <w:t xml:space="preserve">     T</w:t>
      </w:r>
      <w:r w:rsidRPr="006679F4">
        <w:t xml:space="preserve">ermin wykonania umowy wynosi </w:t>
      </w:r>
      <w:r>
        <w:t>18</w:t>
      </w:r>
      <w:r w:rsidRPr="006679F4">
        <w:t xml:space="preserve"> miesięcy </w:t>
      </w:r>
      <w:r>
        <w:t>od dnia zawarcia umowy.</w:t>
      </w:r>
    </w:p>
    <w:p w14:paraId="49A16E92" w14:textId="77777777" w:rsidR="00A53DA8" w:rsidRDefault="00A53DA8" w:rsidP="00A53DA8">
      <w:pPr>
        <w:ind w:left="284"/>
        <w:jc w:val="both"/>
        <w:rPr>
          <w:b/>
        </w:rPr>
      </w:pPr>
    </w:p>
    <w:p w14:paraId="2ECB9E28" w14:textId="2E3CDDFB" w:rsidR="00A53DA8" w:rsidRPr="00741589" w:rsidRDefault="00A53DA8" w:rsidP="00A53DA8">
      <w:pPr>
        <w:pStyle w:val="Akapitzlist"/>
        <w:numPr>
          <w:ilvl w:val="0"/>
          <w:numId w:val="41"/>
        </w:numPr>
        <w:jc w:val="both"/>
        <w:rPr>
          <w:b/>
          <w:bCs/>
        </w:rPr>
      </w:pPr>
      <w:r>
        <w:rPr>
          <w:b/>
          <w:bCs/>
        </w:rPr>
        <w:t>Kiszonki</w:t>
      </w:r>
      <w:r w:rsidRPr="00741589">
        <w:rPr>
          <w:b/>
          <w:bCs/>
        </w:rPr>
        <w:t xml:space="preserve"> P</w:t>
      </w:r>
      <w:r>
        <w:rPr>
          <w:b/>
          <w:bCs/>
        </w:rPr>
        <w:t xml:space="preserve"> i K</w:t>
      </w:r>
    </w:p>
    <w:p w14:paraId="547F2532" w14:textId="77777777" w:rsidR="00A53DA8" w:rsidRPr="006679F4" w:rsidRDefault="00A53DA8" w:rsidP="00A53DA8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2CC2BFA3" w14:textId="77777777" w:rsidR="00A53DA8" w:rsidRPr="006679F4" w:rsidRDefault="00A53DA8" w:rsidP="00A53DA8">
      <w:pPr>
        <w:ind w:left="284" w:hanging="284"/>
        <w:jc w:val="both"/>
      </w:pPr>
      <w:r w:rsidRPr="006679F4">
        <w:t xml:space="preserve">     stawka  podatku VAT wynosi  ......%</w:t>
      </w:r>
    </w:p>
    <w:p w14:paraId="463EAD33" w14:textId="77777777" w:rsidR="00A53DA8" w:rsidRPr="006679F4" w:rsidRDefault="00A53DA8" w:rsidP="00A53DA8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6D876753" w14:textId="77777777" w:rsidR="00A53DA8" w:rsidRPr="006679F4" w:rsidRDefault="00A53DA8" w:rsidP="00A53DA8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7E93C745" w14:textId="77777777" w:rsidR="00A53DA8" w:rsidRPr="006679F4" w:rsidRDefault="00A53DA8" w:rsidP="00A53DA8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0650A678" w14:textId="77777777" w:rsidR="00A53DA8" w:rsidRPr="006679F4" w:rsidRDefault="00A53DA8" w:rsidP="00A53DA8">
      <w:pPr>
        <w:ind w:left="284"/>
        <w:jc w:val="both"/>
      </w:pPr>
      <w:r w:rsidRPr="006679F4">
        <w:t xml:space="preserve">wyliczona zgodnie z odpowiednią tabelą formularza cenowego </w:t>
      </w:r>
    </w:p>
    <w:p w14:paraId="5F0EFB92" w14:textId="26E9ED1A" w:rsidR="00A53DA8" w:rsidRDefault="00A53DA8" w:rsidP="00A53DA8">
      <w:pPr>
        <w:jc w:val="both"/>
      </w:pPr>
      <w:r>
        <w:t xml:space="preserve">     Termin realizacji zamówienia –</w:t>
      </w:r>
      <w:r w:rsidR="00AE5D60">
        <w:t xml:space="preserve"> </w:t>
      </w:r>
      <w:r>
        <w:t xml:space="preserve">do </w:t>
      </w:r>
      <w:r w:rsidR="00AE5D60">
        <w:t xml:space="preserve">3 dni do </w:t>
      </w:r>
      <w:r>
        <w:t xml:space="preserve">godz. </w:t>
      </w:r>
      <w:r w:rsidR="00AE5D60">
        <w:t>9</w:t>
      </w:r>
      <w:r>
        <w:t>:00</w:t>
      </w:r>
      <w:r w:rsidR="00AE5D60">
        <w:t xml:space="preserve"> od złożenia zamówienia</w:t>
      </w:r>
    </w:p>
    <w:p w14:paraId="5CD5EFCC" w14:textId="77777777" w:rsidR="00A53DA8" w:rsidRDefault="00A53DA8" w:rsidP="00A53DA8">
      <w:pPr>
        <w:jc w:val="both"/>
      </w:pPr>
      <w:r>
        <w:t xml:space="preserve">     T</w:t>
      </w:r>
      <w:r w:rsidRPr="006679F4">
        <w:t xml:space="preserve">ermin wykonania umowy wynosi </w:t>
      </w:r>
      <w:r>
        <w:t>18</w:t>
      </w:r>
      <w:r w:rsidRPr="006679F4">
        <w:t xml:space="preserve"> miesięcy </w:t>
      </w:r>
      <w:r>
        <w:t>od dnia zawarcia umowy.</w:t>
      </w:r>
    </w:p>
    <w:p w14:paraId="350C2A9D" w14:textId="77777777" w:rsidR="00A53DA8" w:rsidRDefault="00A53DA8" w:rsidP="00A53DA8">
      <w:pPr>
        <w:ind w:left="284"/>
        <w:jc w:val="both"/>
        <w:rPr>
          <w:b/>
        </w:rPr>
      </w:pPr>
    </w:p>
    <w:p w14:paraId="7739B750" w14:textId="59D60FD0" w:rsidR="00AE5D60" w:rsidRPr="00AE5D60" w:rsidRDefault="00AE5D60" w:rsidP="00AE5D60">
      <w:pPr>
        <w:pStyle w:val="Akapitzlist"/>
        <w:numPr>
          <w:ilvl w:val="0"/>
          <w:numId w:val="41"/>
        </w:numPr>
        <w:jc w:val="both"/>
        <w:rPr>
          <w:b/>
          <w:bCs/>
        </w:rPr>
      </w:pPr>
      <w:r>
        <w:rPr>
          <w:b/>
          <w:bCs/>
        </w:rPr>
        <w:t>Opakowania</w:t>
      </w:r>
      <w:r w:rsidRPr="00AE5D60">
        <w:rPr>
          <w:b/>
          <w:bCs/>
        </w:rPr>
        <w:t xml:space="preserve"> P</w:t>
      </w:r>
    </w:p>
    <w:p w14:paraId="7C3A7317" w14:textId="77777777" w:rsidR="00AE5D60" w:rsidRPr="006679F4" w:rsidRDefault="00AE5D60" w:rsidP="00AE5D60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695E4372" w14:textId="77777777" w:rsidR="00AE5D60" w:rsidRPr="006679F4" w:rsidRDefault="00AE5D60" w:rsidP="00AE5D60">
      <w:pPr>
        <w:ind w:left="284" w:hanging="284"/>
        <w:jc w:val="both"/>
      </w:pPr>
      <w:r w:rsidRPr="006679F4">
        <w:t xml:space="preserve">     stawka  podatku VAT wynosi  ......%</w:t>
      </w:r>
    </w:p>
    <w:p w14:paraId="604E63A0" w14:textId="77777777" w:rsidR="00AE5D60" w:rsidRPr="006679F4" w:rsidRDefault="00AE5D60" w:rsidP="00AE5D60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3A50CA97" w14:textId="77777777" w:rsidR="00AE5D60" w:rsidRPr="006679F4" w:rsidRDefault="00AE5D60" w:rsidP="00AE5D60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878D80C" w14:textId="77777777" w:rsidR="00AE5D60" w:rsidRPr="006679F4" w:rsidRDefault="00AE5D60" w:rsidP="00AE5D60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5F05325A" w14:textId="77777777" w:rsidR="00AE5D60" w:rsidRPr="006679F4" w:rsidRDefault="00AE5D60" w:rsidP="00AE5D60">
      <w:pPr>
        <w:ind w:left="284"/>
        <w:jc w:val="both"/>
      </w:pPr>
      <w:r w:rsidRPr="006679F4">
        <w:t xml:space="preserve">wyliczona zgodnie z odpowiednią tabelą formularza cenowego </w:t>
      </w:r>
    </w:p>
    <w:p w14:paraId="65699969" w14:textId="7C3B900C" w:rsidR="00AE5D60" w:rsidRDefault="00AE5D60" w:rsidP="00AE5D60">
      <w:pPr>
        <w:jc w:val="both"/>
      </w:pPr>
      <w:r>
        <w:t xml:space="preserve">     Termin realizacji zamówienia – </w:t>
      </w:r>
      <w:r w:rsidR="00D44F2E">
        <w:t>do 3 dni do godz. 9:00 od złożenia zamówienia</w:t>
      </w:r>
    </w:p>
    <w:p w14:paraId="1F2F2E82" w14:textId="0EBC5F57" w:rsidR="00AE5D60" w:rsidRDefault="00AE5D60" w:rsidP="00AE5D60">
      <w:pPr>
        <w:jc w:val="both"/>
      </w:pPr>
      <w:r>
        <w:t xml:space="preserve">     T</w:t>
      </w:r>
      <w:r w:rsidRPr="006679F4">
        <w:t xml:space="preserve">ermin wykonania umowy wynosi </w:t>
      </w:r>
      <w:r>
        <w:t>1</w:t>
      </w:r>
      <w:r w:rsidR="00D44F2E">
        <w:t xml:space="preserve">2 </w:t>
      </w:r>
      <w:r w:rsidRPr="006679F4">
        <w:t xml:space="preserve">miesięcy </w:t>
      </w:r>
      <w:r>
        <w:t>od dnia zawarcia umowy.</w:t>
      </w:r>
    </w:p>
    <w:p w14:paraId="5480E7AD" w14:textId="77777777" w:rsidR="00AE5D60" w:rsidRDefault="00AE5D60" w:rsidP="00A53DA8">
      <w:pPr>
        <w:ind w:left="284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lastRenderedPageBreak/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656C93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656C93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656C93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832293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4A8DAE78" w:rsidR="00D74BC1" w:rsidRDefault="00281DC6">
    <w:pPr>
      <w:pStyle w:val="Nagwek"/>
    </w:pPr>
    <w:r w:rsidRPr="00074235">
      <w:t>Znak sprawy: SZW/DZP/</w:t>
    </w:r>
    <w:r w:rsidR="00741589">
      <w:t>120</w:t>
    </w:r>
    <w:r w:rsidRPr="00074235">
      <w:t>/202</w:t>
    </w:r>
    <w:r w:rsidR="0099068B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2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7"/>
  </w:num>
  <w:num w:numId="9" w16cid:durableId="319426508">
    <w:abstractNumId w:val="4"/>
  </w:num>
  <w:num w:numId="10" w16cid:durableId="1474179351">
    <w:abstractNumId w:val="36"/>
  </w:num>
  <w:num w:numId="11" w16cid:durableId="2046980568">
    <w:abstractNumId w:val="29"/>
  </w:num>
  <w:num w:numId="12" w16cid:durableId="795681154">
    <w:abstractNumId w:val="12"/>
  </w:num>
  <w:num w:numId="13" w16cid:durableId="1075974091">
    <w:abstractNumId w:val="28"/>
  </w:num>
  <w:num w:numId="14" w16cid:durableId="278297732">
    <w:abstractNumId w:val="43"/>
  </w:num>
  <w:num w:numId="15" w16cid:durableId="1821657206">
    <w:abstractNumId w:val="24"/>
  </w:num>
  <w:num w:numId="16" w16cid:durableId="1367175952">
    <w:abstractNumId w:val="42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0"/>
  </w:num>
  <w:num w:numId="20" w16cid:durableId="1262254918">
    <w:abstractNumId w:val="1"/>
  </w:num>
  <w:num w:numId="21" w16cid:durableId="727924369">
    <w:abstractNumId w:val="34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8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1"/>
  </w:num>
  <w:num w:numId="33" w16cid:durableId="1127505350">
    <w:abstractNumId w:val="22"/>
  </w:num>
  <w:num w:numId="34" w16cid:durableId="1012881505">
    <w:abstractNumId w:val="35"/>
  </w:num>
  <w:num w:numId="35" w16cid:durableId="1442384712">
    <w:abstractNumId w:val="41"/>
  </w:num>
  <w:num w:numId="36" w16cid:durableId="1179658513">
    <w:abstractNumId w:val="39"/>
  </w:num>
  <w:num w:numId="37" w16cid:durableId="1943565411">
    <w:abstractNumId w:val="15"/>
  </w:num>
  <w:num w:numId="38" w16cid:durableId="1248687749">
    <w:abstractNumId w:val="25"/>
  </w:num>
  <w:num w:numId="39" w16cid:durableId="2111973711">
    <w:abstractNumId w:val="33"/>
  </w:num>
  <w:num w:numId="40" w16cid:durableId="140123524">
    <w:abstractNumId w:val="14"/>
  </w:num>
  <w:num w:numId="41" w16cid:durableId="1261379622">
    <w:abstractNumId w:val="27"/>
  </w:num>
  <w:num w:numId="42" w16cid:durableId="612253130">
    <w:abstractNumId w:val="30"/>
  </w:num>
  <w:num w:numId="43" w16cid:durableId="1933113">
    <w:abstractNumId w:val="5"/>
  </w:num>
  <w:num w:numId="44" w16cid:durableId="48512336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C3230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6C69A1"/>
    <w:rsid w:val="00710688"/>
    <w:rsid w:val="00740C0B"/>
    <w:rsid w:val="00741589"/>
    <w:rsid w:val="007717C3"/>
    <w:rsid w:val="007B7258"/>
    <w:rsid w:val="007C31FA"/>
    <w:rsid w:val="007E65D6"/>
    <w:rsid w:val="00804388"/>
    <w:rsid w:val="00812E90"/>
    <w:rsid w:val="00872282"/>
    <w:rsid w:val="008A73B0"/>
    <w:rsid w:val="00901B81"/>
    <w:rsid w:val="00916B87"/>
    <w:rsid w:val="0099068B"/>
    <w:rsid w:val="009E2DA0"/>
    <w:rsid w:val="00A53DA8"/>
    <w:rsid w:val="00AE5D60"/>
    <w:rsid w:val="00B22D6B"/>
    <w:rsid w:val="00B43830"/>
    <w:rsid w:val="00B6079A"/>
    <w:rsid w:val="00B679F6"/>
    <w:rsid w:val="00BD4660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44F2E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155</TotalTime>
  <Pages>3</Pages>
  <Words>781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Krzysztof Garczarek Lutycka</cp:lastModifiedBy>
  <cp:revision>65</cp:revision>
  <cp:lastPrinted>2007-10-05T06:59:00Z</cp:lastPrinted>
  <dcterms:created xsi:type="dcterms:W3CDTF">2021-03-05T08:11:00Z</dcterms:created>
  <dcterms:modified xsi:type="dcterms:W3CDTF">2023-10-16T07:40:00Z</dcterms:modified>
</cp:coreProperties>
</file>