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71640" w14:textId="543A1AE5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36D0B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F9D5BC2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2D5F865" w14:textId="77777777" w:rsidR="006676AE" w:rsidRPr="0012157F" w:rsidRDefault="009C5601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9C5601">
        <w:rPr>
          <w:rFonts w:ascii="Arial" w:hAnsi="Arial" w:cs="Arial"/>
        </w:rPr>
        <w:t>SZPITAL WOJEWÓDZKI W POZNANIU</w:t>
      </w:r>
    </w:p>
    <w:p w14:paraId="35A70924" w14:textId="77777777" w:rsidR="006676AE" w:rsidRPr="0012157F" w:rsidRDefault="009C5601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C5601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9C5601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64168ABC" w14:textId="77777777" w:rsidR="00F90CD1" w:rsidRDefault="009C560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C5601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9C5601">
        <w:rPr>
          <w:rFonts w:ascii="Arial" w:hAnsi="Arial" w:cs="Arial"/>
        </w:rPr>
        <w:t>Poznań</w:t>
      </w:r>
    </w:p>
    <w:p w14:paraId="4FD53446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1434370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C7EE9A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BD61D22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028720D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AAC2840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990FCAF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A3AB2D2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8EAF5B0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C5601" w:rsidRPr="0012157F" w14:paraId="77CCEA2F" w14:textId="77777777" w:rsidTr="000847EB">
        <w:tc>
          <w:tcPr>
            <w:tcW w:w="9104" w:type="dxa"/>
            <w:shd w:val="clear" w:color="auto" w:fill="D9D9D9"/>
          </w:tcPr>
          <w:p w14:paraId="08E01AC9" w14:textId="77777777" w:rsidR="009C5601" w:rsidRPr="0012157F" w:rsidRDefault="009C5601" w:rsidP="00536D0B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8704D31" w14:textId="77777777" w:rsidR="009C5601" w:rsidRPr="0012157F" w:rsidRDefault="009C5601" w:rsidP="00536D0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C560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C560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C5601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74DFECF" w14:textId="77777777" w:rsidR="009C5601" w:rsidRPr="00612283" w:rsidRDefault="009C5601" w:rsidP="00536D0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63512E7" w14:textId="77777777" w:rsidR="009C5601" w:rsidRPr="00612283" w:rsidRDefault="009C5601" w:rsidP="00536D0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D232199" w14:textId="77777777" w:rsidR="009C5601" w:rsidRPr="0012157F" w:rsidRDefault="009C5601" w:rsidP="00536D0B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B40F3CE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5D5DA82" w14:textId="77777777" w:rsidR="00E50194" w:rsidRDefault="009C5601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C5601">
        <w:rPr>
          <w:rFonts w:ascii="Arial" w:hAnsi="Arial" w:cs="Arial"/>
          <w:b/>
          <w:sz w:val="24"/>
          <w:szCs w:val="24"/>
        </w:rPr>
        <w:t>Sukcesywna dostaw pieczywa, kiszonek i opakowań jednorazowych.</w:t>
      </w:r>
    </w:p>
    <w:p w14:paraId="082CA1AB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C5601" w:rsidRPr="009C5601">
        <w:rPr>
          <w:rFonts w:ascii="Arial" w:hAnsi="Arial" w:cs="Arial"/>
          <w:b/>
          <w:sz w:val="24"/>
          <w:szCs w:val="24"/>
        </w:rPr>
        <w:t>SZW/DZP/120/2023</w:t>
      </w:r>
    </w:p>
    <w:p w14:paraId="3342DAF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C5601" w:rsidRPr="009C5601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A675EE9" w14:textId="77777777" w:rsidTr="00650D6C">
        <w:tc>
          <w:tcPr>
            <w:tcW w:w="9104" w:type="dxa"/>
            <w:shd w:val="clear" w:color="auto" w:fill="D9D9D9"/>
          </w:tcPr>
          <w:p w14:paraId="26D5FD6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AB11291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62243AE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0B8B3F7C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80F2048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75658B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6979B7C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</w:t>
      </w:r>
      <w:r w:rsidR="00E426EB" w:rsidRPr="00E426EB">
        <w:rPr>
          <w:rFonts w:ascii="Arial" w:hAnsi="Arial" w:cs="Arial"/>
          <w:i/>
          <w:sz w:val="20"/>
          <w:szCs w:val="20"/>
        </w:rPr>
        <w:lastRenderedPageBreak/>
        <w:t>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4134C6E1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0BE6F9F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026CE15F" w14:textId="77777777" w:rsidTr="00CD4DD1">
        <w:tc>
          <w:tcPr>
            <w:tcW w:w="9104" w:type="dxa"/>
            <w:shd w:val="clear" w:color="auto" w:fill="D9D9D9"/>
          </w:tcPr>
          <w:p w14:paraId="44CCDDFC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60E9E4E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928551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BD0EF" w14:textId="77777777" w:rsidR="00D2702A" w:rsidRPr="0012157F" w:rsidRDefault="00D2702A" w:rsidP="00536D0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B2CF4" w14:textId="77777777" w:rsidR="00D2702A" w:rsidRPr="0012157F" w:rsidRDefault="00D2702A" w:rsidP="00536D0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C5601" w:rsidRPr="0012157F" w14:paraId="3B351C4A" w14:textId="77777777" w:rsidTr="000847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56C5D" w14:textId="77777777" w:rsidR="009C5601" w:rsidRPr="0012157F" w:rsidRDefault="009C5601" w:rsidP="00536D0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560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ADBF7" w14:textId="77777777" w:rsidR="009C5601" w:rsidRPr="0012157F" w:rsidRDefault="009C5601" w:rsidP="00536D0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560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24564B5" w14:textId="77777777" w:rsidR="009C5601" w:rsidRPr="0012157F" w:rsidRDefault="009C5601" w:rsidP="00536D0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5601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9C5601" w:rsidRPr="0012157F" w14:paraId="5D1DFB2A" w14:textId="77777777" w:rsidTr="000847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B26FC" w14:textId="77777777" w:rsidR="009C5601" w:rsidRPr="0012157F" w:rsidRDefault="009C5601" w:rsidP="00536D0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560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39C2B" w14:textId="77777777" w:rsidR="009C5601" w:rsidRPr="0012157F" w:rsidRDefault="009C5601" w:rsidP="00536D0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560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06AD298" w14:textId="77777777" w:rsidR="009C5601" w:rsidRPr="0012157F" w:rsidRDefault="009C5601" w:rsidP="00536D0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5601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9C5601" w:rsidRPr="0012157F" w14:paraId="11C91F48" w14:textId="77777777" w:rsidTr="000847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97450" w14:textId="77777777" w:rsidR="009C5601" w:rsidRPr="0012157F" w:rsidRDefault="009C5601" w:rsidP="00536D0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560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01D25" w14:textId="77777777" w:rsidR="009C5601" w:rsidRPr="0012157F" w:rsidRDefault="009C5601" w:rsidP="00536D0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5601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DDAE67D" w14:textId="77777777" w:rsidR="009C5601" w:rsidRPr="0012157F" w:rsidRDefault="009C5601" w:rsidP="00536D0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5601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9C5601" w:rsidRPr="0012157F" w14:paraId="3B6C3F64" w14:textId="77777777" w:rsidTr="000847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1C6C6" w14:textId="77777777" w:rsidR="009C5601" w:rsidRPr="0012157F" w:rsidRDefault="009C5601" w:rsidP="00536D0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560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38DEC" w14:textId="77777777" w:rsidR="009C5601" w:rsidRPr="0012157F" w:rsidRDefault="009C5601" w:rsidP="00536D0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5601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198511B" w14:textId="77777777" w:rsidR="009C5601" w:rsidRPr="0012157F" w:rsidRDefault="009C5601" w:rsidP="00536D0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5601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42C8BD37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2A0FB150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71204BB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94C5C64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…………………………………………………………………………………………………..</w:t>
      </w:r>
    </w:p>
    <w:p w14:paraId="118135BB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24F712C3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59795C9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35A1CC9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30EF98E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0886857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C17D4CF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D521F52" w14:textId="77777777" w:rsidTr="00CD4DD1">
        <w:tc>
          <w:tcPr>
            <w:tcW w:w="9104" w:type="dxa"/>
            <w:shd w:val="clear" w:color="auto" w:fill="D9D9D9"/>
          </w:tcPr>
          <w:p w14:paraId="794BD5B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2889131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A0ED00D" w14:textId="77777777" w:rsidTr="00847232">
        <w:tc>
          <w:tcPr>
            <w:tcW w:w="9104" w:type="dxa"/>
            <w:shd w:val="clear" w:color="auto" w:fill="D9D9D9"/>
          </w:tcPr>
          <w:p w14:paraId="4C36B6C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55078CF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B37813B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B657AB7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F21A6D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90AFA7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536CDE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286766E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B7A2D82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9309C01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8DDD30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0F51592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5496912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4D516" w14:textId="77777777" w:rsidR="008208E9" w:rsidRDefault="008208E9" w:rsidP="0038231F">
      <w:pPr>
        <w:spacing w:after="0" w:line="240" w:lineRule="auto"/>
      </w:pPr>
      <w:r>
        <w:separator/>
      </w:r>
    </w:p>
  </w:endnote>
  <w:endnote w:type="continuationSeparator" w:id="0">
    <w:p w14:paraId="1DF72FF8" w14:textId="77777777" w:rsidR="008208E9" w:rsidRDefault="008208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4B6B2" w14:textId="77777777" w:rsidR="009C5601" w:rsidRDefault="009C56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91FF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12CD3E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2D5FA" w14:textId="77777777" w:rsidR="009C5601" w:rsidRDefault="009C56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27FC2" w14:textId="77777777" w:rsidR="008208E9" w:rsidRDefault="008208E9" w:rsidP="0038231F">
      <w:pPr>
        <w:spacing w:after="0" w:line="240" w:lineRule="auto"/>
      </w:pPr>
      <w:r>
        <w:separator/>
      </w:r>
    </w:p>
  </w:footnote>
  <w:footnote w:type="continuationSeparator" w:id="0">
    <w:p w14:paraId="282F9090" w14:textId="77777777" w:rsidR="008208E9" w:rsidRDefault="008208E9" w:rsidP="0038231F">
      <w:pPr>
        <w:spacing w:after="0" w:line="240" w:lineRule="auto"/>
      </w:pPr>
      <w:r>
        <w:continuationSeparator/>
      </w:r>
    </w:p>
  </w:footnote>
  <w:footnote w:id="1">
    <w:p w14:paraId="546FA49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A0959D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C78C8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966FC93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C5E0D" w14:textId="77777777" w:rsidR="009C5601" w:rsidRDefault="009C56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845D4" w14:textId="77777777" w:rsidR="009C5601" w:rsidRDefault="009C56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7BDDC" w14:textId="77777777" w:rsidR="009C5601" w:rsidRDefault="009C56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5975069">
    <w:abstractNumId w:val="11"/>
  </w:num>
  <w:num w:numId="2" w16cid:durableId="943028986">
    <w:abstractNumId w:val="0"/>
  </w:num>
  <w:num w:numId="3" w16cid:durableId="184442281">
    <w:abstractNumId w:val="10"/>
  </w:num>
  <w:num w:numId="4" w16cid:durableId="1515682392">
    <w:abstractNumId w:val="13"/>
  </w:num>
  <w:num w:numId="5" w16cid:durableId="1333726166">
    <w:abstractNumId w:val="12"/>
  </w:num>
  <w:num w:numId="6" w16cid:durableId="903758058">
    <w:abstractNumId w:val="9"/>
  </w:num>
  <w:num w:numId="7" w16cid:durableId="274562847">
    <w:abstractNumId w:val="1"/>
  </w:num>
  <w:num w:numId="8" w16cid:durableId="454981035">
    <w:abstractNumId w:val="6"/>
  </w:num>
  <w:num w:numId="9" w16cid:durableId="1715500337">
    <w:abstractNumId w:val="4"/>
  </w:num>
  <w:num w:numId="10" w16cid:durableId="399332762">
    <w:abstractNumId w:val="7"/>
  </w:num>
  <w:num w:numId="11" w16cid:durableId="1005403959">
    <w:abstractNumId w:val="5"/>
  </w:num>
  <w:num w:numId="12" w16cid:durableId="1642266697">
    <w:abstractNumId w:val="8"/>
  </w:num>
  <w:num w:numId="13" w16cid:durableId="360126988">
    <w:abstractNumId w:val="3"/>
  </w:num>
  <w:num w:numId="14" w16cid:durableId="20774367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8E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6D0B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08E9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5601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75FA6"/>
  <w15:docId w15:val="{8A5E0ADA-C41A-4662-B69E-9C1E4C7E4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725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Krzysztof Garczarek Lutycka</cp:lastModifiedBy>
  <cp:revision>2</cp:revision>
  <cp:lastPrinted>2016-07-26T10:32:00Z</cp:lastPrinted>
  <dcterms:created xsi:type="dcterms:W3CDTF">2023-10-16T06:25:00Z</dcterms:created>
  <dcterms:modified xsi:type="dcterms:W3CDTF">2023-10-16T06:25:00Z</dcterms:modified>
</cp:coreProperties>
</file>