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2C30C" w14:textId="47783845" w:rsidR="00035DEC" w:rsidRPr="00732517" w:rsidRDefault="00F916C1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32517">
        <w:rPr>
          <w:rFonts w:ascii="Arial Narrow" w:hAnsi="Arial Narrow" w:cs="Arial"/>
          <w:sz w:val="22"/>
          <w:szCs w:val="22"/>
        </w:rPr>
        <w:t>Bydgoszcz</w:t>
      </w:r>
      <w:r w:rsidR="00035DEC" w:rsidRPr="00732517">
        <w:rPr>
          <w:rFonts w:ascii="Arial Narrow" w:hAnsi="Arial Narrow" w:cs="Arial"/>
          <w:sz w:val="22"/>
          <w:szCs w:val="22"/>
        </w:rPr>
        <w:t xml:space="preserve"> dnia: </w:t>
      </w:r>
      <w:r w:rsidRPr="00732517">
        <w:rPr>
          <w:rFonts w:ascii="Arial Narrow" w:hAnsi="Arial Narrow" w:cs="Arial"/>
          <w:sz w:val="22"/>
          <w:szCs w:val="22"/>
        </w:rPr>
        <w:t>2023-10-1</w:t>
      </w:r>
      <w:r w:rsidR="00732517">
        <w:rPr>
          <w:rFonts w:ascii="Arial Narrow" w:hAnsi="Arial Narrow" w:cs="Arial"/>
          <w:sz w:val="22"/>
          <w:szCs w:val="22"/>
        </w:rPr>
        <w:t>8</w:t>
      </w:r>
    </w:p>
    <w:p w14:paraId="7BE179F9" w14:textId="77777777" w:rsidR="00035DEC" w:rsidRPr="00732517" w:rsidRDefault="00F916C1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3251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1144C3" w14:textId="77777777" w:rsidR="00035DEC" w:rsidRPr="00732517" w:rsidRDefault="00F916C1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32517">
        <w:rPr>
          <w:rFonts w:ascii="Arial Narrow" w:hAnsi="Arial Narrow" w:cs="Arial"/>
          <w:sz w:val="22"/>
          <w:szCs w:val="22"/>
        </w:rPr>
        <w:t>Powstańców Warszawy</w:t>
      </w:r>
      <w:r w:rsidR="00035DEC" w:rsidRPr="00732517">
        <w:rPr>
          <w:rFonts w:ascii="Arial Narrow" w:hAnsi="Arial Narrow" w:cs="Arial"/>
          <w:sz w:val="22"/>
          <w:szCs w:val="22"/>
        </w:rPr>
        <w:t xml:space="preserve"> </w:t>
      </w:r>
      <w:r w:rsidRPr="00732517">
        <w:rPr>
          <w:rFonts w:ascii="Arial Narrow" w:hAnsi="Arial Narrow" w:cs="Arial"/>
          <w:sz w:val="22"/>
          <w:szCs w:val="22"/>
        </w:rPr>
        <w:t>5</w:t>
      </w:r>
    </w:p>
    <w:p w14:paraId="7587B7B1" w14:textId="77777777" w:rsidR="00035DEC" w:rsidRPr="00732517" w:rsidRDefault="00F916C1" w:rsidP="00035DEC">
      <w:pPr>
        <w:rPr>
          <w:rFonts w:ascii="Arial Narrow" w:hAnsi="Arial Narrow" w:cs="Arial"/>
          <w:sz w:val="22"/>
          <w:szCs w:val="22"/>
        </w:rPr>
      </w:pPr>
      <w:r w:rsidRPr="00732517">
        <w:rPr>
          <w:rFonts w:ascii="Arial Narrow" w:hAnsi="Arial Narrow" w:cs="Arial"/>
          <w:sz w:val="22"/>
          <w:szCs w:val="22"/>
        </w:rPr>
        <w:t>85-681</w:t>
      </w:r>
      <w:r w:rsidR="00035DEC" w:rsidRPr="00732517">
        <w:rPr>
          <w:rFonts w:ascii="Arial Narrow" w:hAnsi="Arial Narrow" w:cs="Arial"/>
          <w:sz w:val="22"/>
          <w:szCs w:val="22"/>
        </w:rPr>
        <w:t xml:space="preserve"> </w:t>
      </w:r>
      <w:r w:rsidRPr="00732517">
        <w:rPr>
          <w:rFonts w:ascii="Arial Narrow" w:hAnsi="Arial Narrow" w:cs="Arial"/>
          <w:sz w:val="22"/>
          <w:szCs w:val="22"/>
        </w:rPr>
        <w:t>Bydgoszcz</w:t>
      </w:r>
    </w:p>
    <w:p w14:paraId="729EECBF" w14:textId="77777777" w:rsidR="00035DEC" w:rsidRPr="00732517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73251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5ED4782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3251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4E42D35" w14:textId="1DB238AC" w:rsidR="00321065" w:rsidRPr="00321065" w:rsidRDefault="00321065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D7DD4">
        <w:rPr>
          <w:rFonts w:ascii="Arial Narrow" w:hAnsi="Arial Narrow" w:cs="Arial"/>
          <w:bCs/>
          <w:sz w:val="22"/>
          <w:szCs w:val="22"/>
        </w:rPr>
        <w:t xml:space="preserve"> </w:t>
      </w:r>
      <w:r w:rsidR="00AD7DD4" w:rsidRPr="00AD7DD4">
        <w:rPr>
          <w:rFonts w:ascii="Arial Narrow" w:hAnsi="Arial Narrow" w:cs="Arial"/>
          <w:b/>
          <w:sz w:val="22"/>
          <w:szCs w:val="22"/>
        </w:rPr>
        <w:t>7692/2023</w:t>
      </w:r>
    </w:p>
    <w:p w14:paraId="0ADD2444" w14:textId="77777777" w:rsidR="00035DEC" w:rsidRPr="0073251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732517">
        <w:rPr>
          <w:rFonts w:ascii="Arial Narrow" w:hAnsi="Arial Narrow" w:cs="Arial"/>
          <w:b/>
          <w:sz w:val="24"/>
          <w:szCs w:val="24"/>
        </w:rPr>
        <w:t>WYKONAWCY</w:t>
      </w:r>
    </w:p>
    <w:p w14:paraId="60C4F69B" w14:textId="77777777" w:rsidR="00035DEC" w:rsidRPr="0073251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32517">
        <w:rPr>
          <w:rFonts w:ascii="Arial Narrow" w:hAnsi="Arial Narrow" w:cs="Arial"/>
          <w:sz w:val="22"/>
          <w:szCs w:val="22"/>
        </w:rPr>
        <w:t>ubiegający się o zamówienie</w:t>
      </w:r>
    </w:p>
    <w:p w14:paraId="7F357118" w14:textId="77777777" w:rsidR="00035DEC" w:rsidRPr="0073251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3251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3251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3251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32517" w14:paraId="428BC381" w14:textId="77777777" w:rsidTr="00B32FF9">
        <w:tc>
          <w:tcPr>
            <w:tcW w:w="2269" w:type="dxa"/>
            <w:shd w:val="clear" w:color="auto" w:fill="auto"/>
          </w:tcPr>
          <w:p w14:paraId="4040AF4A" w14:textId="77777777" w:rsidR="00035DEC" w:rsidRPr="0073251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91703E" w14:textId="77777777" w:rsidR="00035DEC" w:rsidRPr="00732517" w:rsidRDefault="00F916C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bCs/>
                <w:sz w:val="22"/>
                <w:szCs w:val="22"/>
              </w:rPr>
              <w:t>Dostawa płynów do terapii nerkozastępczych na okres 30 miesięcy</w:t>
            </w:r>
            <w:r w:rsidR="00035DEC" w:rsidRPr="0073251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916C1" w:rsidRPr="00732517" w14:paraId="5F658BCB" w14:textId="77777777" w:rsidTr="00082A66">
        <w:tc>
          <w:tcPr>
            <w:tcW w:w="2269" w:type="dxa"/>
            <w:shd w:val="clear" w:color="auto" w:fill="auto"/>
          </w:tcPr>
          <w:p w14:paraId="06D8028F" w14:textId="77777777" w:rsidR="00F916C1" w:rsidRPr="00732517" w:rsidRDefault="00F916C1" w:rsidP="00082A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E6E17F" w14:textId="77777777" w:rsidR="00F916C1" w:rsidRPr="00732517" w:rsidRDefault="00F916C1" w:rsidP="00082A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bCs/>
                <w:sz w:val="22"/>
                <w:szCs w:val="22"/>
              </w:rPr>
              <w:t>117/2023</w:t>
            </w:r>
          </w:p>
        </w:tc>
      </w:tr>
    </w:tbl>
    <w:p w14:paraId="55B0CF99" w14:textId="77777777" w:rsidR="00035DEC" w:rsidRPr="0073251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32517" w14:paraId="0B1A7294" w14:textId="77777777" w:rsidTr="00B32FF9">
        <w:tc>
          <w:tcPr>
            <w:tcW w:w="9330" w:type="dxa"/>
            <w:shd w:val="clear" w:color="auto" w:fill="F2F2F2"/>
            <w:hideMark/>
          </w:tcPr>
          <w:p w14:paraId="7B190D26" w14:textId="77777777" w:rsidR="00035DEC" w:rsidRPr="0073251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3251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AA5057" w14:textId="77777777" w:rsidR="0012774F" w:rsidRPr="00732517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32517">
        <w:rPr>
          <w:rFonts w:ascii="Arial Narrow" w:hAnsi="Arial Narrow" w:cs="Arial"/>
          <w:sz w:val="22"/>
          <w:szCs w:val="22"/>
        </w:rPr>
        <w:t xml:space="preserve">Zamawiający, </w:t>
      </w:r>
      <w:r w:rsidR="00F916C1" w:rsidRPr="00732517">
        <w:rPr>
          <w:rFonts w:ascii="Arial Narrow" w:hAnsi="Arial Narrow" w:cs="Arial"/>
          <w:b/>
          <w:sz w:val="22"/>
          <w:szCs w:val="22"/>
        </w:rPr>
        <w:t>10WSzKzP SPZOZ</w:t>
      </w:r>
      <w:r w:rsidRPr="0073251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32517">
        <w:rPr>
          <w:rFonts w:ascii="Arial Narrow" w:hAnsi="Arial Narrow" w:cs="Arial"/>
          <w:sz w:val="22"/>
          <w:szCs w:val="22"/>
        </w:rPr>
        <w:t>1</w:t>
      </w:r>
      <w:r w:rsidRPr="00732517">
        <w:rPr>
          <w:rFonts w:ascii="Arial Narrow" w:hAnsi="Arial Narrow" w:cs="Arial"/>
          <w:sz w:val="22"/>
          <w:szCs w:val="22"/>
        </w:rPr>
        <w:t>3</w:t>
      </w:r>
      <w:r w:rsidR="0029606A" w:rsidRPr="00732517">
        <w:rPr>
          <w:rFonts w:ascii="Arial Narrow" w:hAnsi="Arial Narrow" w:cs="Arial"/>
          <w:sz w:val="22"/>
          <w:szCs w:val="22"/>
        </w:rPr>
        <w:t>5</w:t>
      </w:r>
      <w:r w:rsidRPr="00732517">
        <w:rPr>
          <w:rFonts w:ascii="Arial Narrow" w:hAnsi="Arial Narrow" w:cs="Arial"/>
          <w:sz w:val="22"/>
          <w:szCs w:val="22"/>
        </w:rPr>
        <w:t xml:space="preserve"> ust</w:t>
      </w:r>
      <w:r w:rsidR="00D9049C" w:rsidRPr="00732517">
        <w:rPr>
          <w:rFonts w:ascii="Arial Narrow" w:hAnsi="Arial Narrow" w:cs="Arial"/>
          <w:sz w:val="22"/>
          <w:szCs w:val="22"/>
        </w:rPr>
        <w:t xml:space="preserve">. </w:t>
      </w:r>
      <w:r w:rsidR="0029606A" w:rsidRPr="00732517">
        <w:rPr>
          <w:rFonts w:ascii="Arial Narrow" w:hAnsi="Arial Narrow" w:cs="Arial"/>
          <w:sz w:val="22"/>
          <w:szCs w:val="22"/>
        </w:rPr>
        <w:t>6</w:t>
      </w:r>
      <w:r w:rsidRPr="0073251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32517">
        <w:rPr>
          <w:rFonts w:ascii="Arial Narrow" w:hAnsi="Arial Narrow" w:cs="Arial"/>
          <w:sz w:val="22"/>
          <w:szCs w:val="22"/>
        </w:rPr>
        <w:t>11</w:t>
      </w:r>
      <w:r w:rsidRPr="00732517">
        <w:rPr>
          <w:rFonts w:ascii="Arial Narrow" w:hAnsi="Arial Narrow" w:cs="Arial"/>
          <w:sz w:val="22"/>
          <w:szCs w:val="22"/>
        </w:rPr>
        <w:t xml:space="preserve"> </w:t>
      </w:r>
      <w:r w:rsidR="0029606A" w:rsidRPr="00732517">
        <w:rPr>
          <w:rFonts w:ascii="Arial Narrow" w:hAnsi="Arial Narrow" w:cs="Arial"/>
          <w:sz w:val="22"/>
          <w:szCs w:val="22"/>
        </w:rPr>
        <w:t xml:space="preserve">września </w:t>
      </w:r>
      <w:r w:rsidRPr="00732517">
        <w:rPr>
          <w:rFonts w:ascii="Arial Narrow" w:hAnsi="Arial Narrow" w:cs="Arial"/>
          <w:sz w:val="22"/>
          <w:szCs w:val="22"/>
        </w:rPr>
        <w:t>20</w:t>
      </w:r>
      <w:r w:rsidR="0029606A" w:rsidRPr="00732517">
        <w:rPr>
          <w:rFonts w:ascii="Arial Narrow" w:hAnsi="Arial Narrow" w:cs="Arial"/>
          <w:sz w:val="22"/>
          <w:szCs w:val="22"/>
        </w:rPr>
        <w:t>19</w:t>
      </w:r>
      <w:r w:rsidRPr="00732517">
        <w:rPr>
          <w:rFonts w:ascii="Arial Narrow" w:hAnsi="Arial Narrow" w:cs="Arial"/>
          <w:sz w:val="22"/>
          <w:szCs w:val="22"/>
        </w:rPr>
        <w:t xml:space="preserve"> r</w:t>
      </w:r>
      <w:r w:rsidR="0029606A" w:rsidRPr="00732517">
        <w:rPr>
          <w:rFonts w:ascii="Arial Narrow" w:hAnsi="Arial Narrow" w:cs="Arial"/>
          <w:sz w:val="22"/>
          <w:szCs w:val="22"/>
        </w:rPr>
        <w:t>.</w:t>
      </w:r>
      <w:r w:rsidRPr="0073251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32517">
        <w:rPr>
          <w:rFonts w:ascii="Arial Narrow" w:hAnsi="Arial Narrow" w:cs="Arial"/>
          <w:sz w:val="22"/>
          <w:szCs w:val="22"/>
        </w:rPr>
        <w:t>z</w:t>
      </w:r>
      <w:r w:rsidRPr="0073251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32517">
        <w:rPr>
          <w:rFonts w:ascii="Arial Narrow" w:hAnsi="Arial Narrow" w:cs="Arial"/>
          <w:sz w:val="22"/>
          <w:szCs w:val="22"/>
        </w:rPr>
        <w:t>p</w:t>
      </w:r>
      <w:r w:rsidRPr="00732517">
        <w:rPr>
          <w:rFonts w:ascii="Arial Narrow" w:hAnsi="Arial Narrow" w:cs="Arial"/>
          <w:sz w:val="22"/>
          <w:szCs w:val="22"/>
        </w:rPr>
        <w:t xml:space="preserve">ublicznych </w:t>
      </w:r>
      <w:r w:rsidR="00F916C1" w:rsidRPr="00732517">
        <w:rPr>
          <w:rFonts w:ascii="Arial Narrow" w:hAnsi="Arial Narrow" w:cs="Arial"/>
          <w:sz w:val="22"/>
          <w:szCs w:val="22"/>
        </w:rPr>
        <w:t>(</w:t>
      </w:r>
      <w:proofErr w:type="spellStart"/>
      <w:r w:rsidR="00F916C1" w:rsidRPr="00732517">
        <w:rPr>
          <w:rFonts w:ascii="Arial Narrow" w:hAnsi="Arial Narrow" w:cs="Arial"/>
          <w:sz w:val="22"/>
          <w:szCs w:val="22"/>
        </w:rPr>
        <w:t>t.j</w:t>
      </w:r>
      <w:proofErr w:type="spellEnd"/>
      <w:r w:rsidR="00F916C1" w:rsidRPr="0073251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32517">
        <w:rPr>
          <w:rFonts w:ascii="Arial Narrow" w:hAnsi="Arial Narrow" w:cs="Arial"/>
          <w:sz w:val="22"/>
          <w:szCs w:val="22"/>
        </w:rPr>
        <w:t xml:space="preserve">, </w:t>
      </w:r>
      <w:r w:rsidR="00D9049C" w:rsidRPr="00732517">
        <w:rPr>
          <w:rFonts w:ascii="Arial Narrow" w:hAnsi="Arial Narrow" w:cs="Arial"/>
          <w:sz w:val="22"/>
          <w:szCs w:val="22"/>
        </w:rPr>
        <w:t>udostępnia</w:t>
      </w:r>
      <w:r w:rsidR="00BE7BFD" w:rsidRPr="0073251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3251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3251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3251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3251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3251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32517">
        <w:rPr>
          <w:rFonts w:ascii="Arial Narrow" w:hAnsi="Arial Narrow" w:cs="Arial"/>
          <w:sz w:val="22"/>
          <w:szCs w:val="22"/>
        </w:rPr>
        <w:t>wraz z wyjaśnieniami</w:t>
      </w:r>
      <w:r w:rsidR="0012774F" w:rsidRPr="0073251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16C1" w:rsidRPr="00732517" w14:paraId="36989377" w14:textId="77777777" w:rsidTr="00082A66">
        <w:tc>
          <w:tcPr>
            <w:tcW w:w="9356" w:type="dxa"/>
            <w:shd w:val="clear" w:color="auto" w:fill="auto"/>
          </w:tcPr>
          <w:p w14:paraId="70D8D266" w14:textId="77777777" w:rsidR="00F916C1" w:rsidRPr="00732517" w:rsidRDefault="00F916C1" w:rsidP="00082A6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E104EAE" w14:textId="51E9B39C" w:rsidR="00F916C1" w:rsidRPr="00732517" w:rsidRDefault="00F916C1" w:rsidP="00732517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Dot. zadania 3</w:t>
            </w:r>
          </w:p>
          <w:p w14:paraId="52A76391" w14:textId="77777777" w:rsidR="00F916C1" w:rsidRPr="00732517" w:rsidRDefault="00F916C1" w:rsidP="00082A6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Czy Zamawiający w Zadaniu 3, poz. 2 oczekuje płynu dializacyjnego (zarejestrowanego, jako wyrób medyczny) o składzie podanym w opisie pozycji, stosowanego do tej pory, czy płynu dializacyjnego i substytucyjnego (zarejestrowanego, jako produkt leczniczy) o składzie: Ca2+ 0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K+ 4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Na+ 140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Mg2+ 0,75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HCO3- 22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glukoza 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Cl- 122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HPO42- 1,0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>/l ?</w:t>
            </w:r>
          </w:p>
          <w:p w14:paraId="7AA3A357" w14:textId="77777777" w:rsidR="00F916C1" w:rsidRPr="00732517" w:rsidRDefault="00F916C1" w:rsidP="0073251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oczekuje zaoferowania płynu dializacyjnego wobec czego modyfikuje opis przedmiotu zamówienia w zadaniu 3 poz. 2 w sposób następujący:</w:t>
            </w:r>
          </w:p>
          <w:p w14:paraId="053114C0" w14:textId="77777777" w:rsidR="00F916C1" w:rsidRPr="00732517" w:rsidRDefault="00F916C1" w:rsidP="0073251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BYŁO:</w:t>
            </w:r>
          </w:p>
          <w:p w14:paraId="5B49B8AC" w14:textId="77777777" w:rsidR="00F916C1" w:rsidRPr="00732517" w:rsidRDefault="00F916C1" w:rsidP="0073251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Płyn dializacyjny i substytucyjny w ciągłej terapii nerkozastępczej, skład: Ca2+ 0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K+ 4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Na+ 140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Mg+ 0,75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HCO3- 22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glukoza 6,1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Cl- 120,5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>/l; worek z trzema otworami w górnym kołnierzu, służącymi do prawidłowego zawieszenia na wadze.</w:t>
            </w:r>
          </w:p>
          <w:p w14:paraId="363E9459" w14:textId="77777777" w:rsidR="00F916C1" w:rsidRPr="00732517" w:rsidRDefault="00F916C1" w:rsidP="0073251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9CDE975" w14:textId="77777777" w:rsidR="00F916C1" w:rsidRPr="00732517" w:rsidRDefault="00F916C1" w:rsidP="0073251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JEST</w:t>
            </w:r>
          </w:p>
          <w:p w14:paraId="154C990F" w14:textId="77777777" w:rsidR="00F916C1" w:rsidRPr="00732517" w:rsidRDefault="00F916C1" w:rsidP="00082A6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Płyn dializacyjny w ciągłej terapii nerkozastępczej, skład: Ca2+ 0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K+ 4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Na+ 140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Mg+ 0,75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HCO3- 22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glukoza 6,1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/l; Cl- 120,5 </w:t>
            </w:r>
            <w:proofErr w:type="spellStart"/>
            <w:r w:rsidRPr="00732517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Pr="00732517">
              <w:rPr>
                <w:rFonts w:ascii="Arial Narrow" w:hAnsi="Arial Narrow" w:cs="Arial"/>
                <w:sz w:val="22"/>
                <w:szCs w:val="22"/>
              </w:rPr>
              <w:t>/l; worek z trzema otworami w górnym kołnierzu, służącymi do prawidłowego zawieszenia na wadze.</w:t>
            </w:r>
          </w:p>
        </w:tc>
      </w:tr>
      <w:tr w:rsidR="00F916C1" w:rsidRPr="00732517" w14:paraId="53BE3E2B" w14:textId="77777777" w:rsidTr="00082A66">
        <w:tc>
          <w:tcPr>
            <w:tcW w:w="9356" w:type="dxa"/>
            <w:shd w:val="clear" w:color="auto" w:fill="auto"/>
          </w:tcPr>
          <w:p w14:paraId="165E0CDB" w14:textId="77777777" w:rsidR="00F916C1" w:rsidRPr="00732517" w:rsidRDefault="00F916C1" w:rsidP="00082A6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79537D01" w14:textId="77777777" w:rsidR="00F916C1" w:rsidRPr="00732517" w:rsidRDefault="00F916C1" w:rsidP="00082A6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9 ust. 1: </w:t>
            </w:r>
          </w:p>
          <w:p w14:paraId="12EF757E" w14:textId="77777777" w:rsidR="00F916C1" w:rsidRPr="00732517" w:rsidRDefault="00F916C1" w:rsidP="00082A6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14:paraId="077B2C6F" w14:textId="77777777" w:rsidR="00F916C1" w:rsidRPr="00732517" w:rsidRDefault="00F916C1" w:rsidP="00732517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2) 0,5% wartości brutto niedostarczonej partii towaru - za każdy rozpoczęty dzień zwłoki w dostawie w stosunku do terminu określonego w § 2 ust. 1, jednak nie więcej niż 10% wartości brutto niedostarczonej partii towaru;</w:t>
            </w:r>
          </w:p>
          <w:p w14:paraId="1B6440A5" w14:textId="77777777" w:rsidR="00F916C1" w:rsidRPr="00732517" w:rsidRDefault="00F916C1" w:rsidP="00732517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15, jednak nie więcej niż 10% wartości brutto reklamowanej partii towaru;</w:t>
            </w:r>
          </w:p>
          <w:p w14:paraId="7010B4C2" w14:textId="77777777" w:rsidR="00F916C1" w:rsidRPr="00732517" w:rsidRDefault="00F916C1" w:rsidP="00732517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2517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ust. 5 umowy Wykonawca zobowiązany jest do zapłaty na rzecz Zamawiającego kary umownej - w wysokości 0,5% wynagrodzenia brutto, za każdy przypadek naruszenia.</w:t>
            </w:r>
          </w:p>
          <w:p w14:paraId="4BF366DE" w14:textId="021E0D92" w:rsidR="00F916C1" w:rsidRPr="00732517" w:rsidRDefault="00F916C1" w:rsidP="00082A6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 </w:t>
            </w:r>
            <w:r w:rsidR="00732517"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</w:t>
            </w:r>
            <w:r w:rsidRPr="0073251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pozostawia zapisy projektu umowy bez zmian.</w:t>
            </w:r>
          </w:p>
        </w:tc>
      </w:tr>
      <w:tr w:rsidR="00732517" w:rsidRPr="00732517" w14:paraId="55ADD9F7" w14:textId="77777777" w:rsidTr="00082A66">
        <w:tc>
          <w:tcPr>
            <w:tcW w:w="9356" w:type="dxa"/>
            <w:shd w:val="clear" w:color="auto" w:fill="auto"/>
          </w:tcPr>
          <w:p w14:paraId="2D169062" w14:textId="77777777" w:rsidR="00732517" w:rsidRPr="00732517" w:rsidRDefault="00732517" w:rsidP="00082A6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4463EA90" w14:textId="77777777" w:rsidR="00BE7BFD" w:rsidRPr="0073251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82A623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732517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232702D" w14:textId="77777777" w:rsidR="00321065" w:rsidRDefault="00321065" w:rsidP="00321065">
      <w:pPr>
        <w:rPr>
          <w:rFonts w:ascii="Arial Narrow" w:hAnsi="Arial Narrow"/>
        </w:rPr>
      </w:pPr>
    </w:p>
    <w:p w14:paraId="69C83345" w14:textId="77777777" w:rsidR="00321065" w:rsidRDefault="00321065" w:rsidP="00321065">
      <w:pPr>
        <w:rPr>
          <w:rFonts w:ascii="Arial Narrow" w:hAnsi="Arial Narrow"/>
        </w:rPr>
      </w:pPr>
    </w:p>
    <w:p w14:paraId="51EB5365" w14:textId="77777777" w:rsidR="00321065" w:rsidRDefault="00321065" w:rsidP="00321065">
      <w:pPr>
        <w:rPr>
          <w:rFonts w:ascii="Arial Narrow" w:hAnsi="Arial Narrow"/>
        </w:rPr>
      </w:pPr>
    </w:p>
    <w:p w14:paraId="15EA33A7" w14:textId="77777777" w:rsidR="00321065" w:rsidRDefault="00321065" w:rsidP="00321065">
      <w:pPr>
        <w:rPr>
          <w:rFonts w:ascii="Arial Narrow" w:hAnsi="Arial Narrow"/>
        </w:rPr>
      </w:pPr>
    </w:p>
    <w:p w14:paraId="3A8FFE41" w14:textId="77777777" w:rsidR="00321065" w:rsidRDefault="00321065" w:rsidP="00321065">
      <w:pPr>
        <w:rPr>
          <w:rFonts w:ascii="Arial Narrow" w:hAnsi="Arial Narrow"/>
        </w:rPr>
      </w:pPr>
    </w:p>
    <w:p w14:paraId="150462D6" w14:textId="77777777" w:rsidR="00321065" w:rsidRDefault="00321065" w:rsidP="00321065">
      <w:pPr>
        <w:rPr>
          <w:rFonts w:ascii="Arial Narrow" w:hAnsi="Arial Narrow"/>
        </w:rPr>
      </w:pPr>
    </w:p>
    <w:p w14:paraId="7DA91340" w14:textId="77777777" w:rsidR="00321065" w:rsidRDefault="00321065" w:rsidP="00321065">
      <w:pPr>
        <w:rPr>
          <w:rFonts w:ascii="Arial Narrow" w:hAnsi="Arial Narrow"/>
        </w:rPr>
      </w:pPr>
    </w:p>
    <w:p w14:paraId="745652F9" w14:textId="77777777" w:rsidR="00321065" w:rsidRDefault="00321065" w:rsidP="00321065">
      <w:pPr>
        <w:rPr>
          <w:rFonts w:ascii="Arial Narrow" w:hAnsi="Arial Narrow"/>
        </w:rPr>
      </w:pPr>
    </w:p>
    <w:p w14:paraId="34ABF66C" w14:textId="77777777" w:rsidR="00321065" w:rsidRDefault="00321065" w:rsidP="00321065">
      <w:pPr>
        <w:rPr>
          <w:rFonts w:ascii="Arial Narrow" w:hAnsi="Arial Narrow"/>
        </w:rPr>
      </w:pPr>
    </w:p>
    <w:p w14:paraId="1A6C59EB" w14:textId="77777777" w:rsidR="00321065" w:rsidRDefault="00321065" w:rsidP="00321065">
      <w:pPr>
        <w:rPr>
          <w:rFonts w:ascii="Arial Narrow" w:hAnsi="Arial Narrow"/>
        </w:rPr>
      </w:pPr>
    </w:p>
    <w:p w14:paraId="3D180DFF" w14:textId="77777777" w:rsidR="00321065" w:rsidRDefault="00321065" w:rsidP="00321065">
      <w:pPr>
        <w:rPr>
          <w:rFonts w:ascii="Arial Narrow" w:hAnsi="Arial Narrow"/>
        </w:rPr>
      </w:pPr>
    </w:p>
    <w:p w14:paraId="7A3CE4E2" w14:textId="77777777" w:rsidR="00321065" w:rsidRDefault="00321065" w:rsidP="00321065">
      <w:pPr>
        <w:rPr>
          <w:rFonts w:ascii="Arial Narrow" w:hAnsi="Arial Narrow"/>
        </w:rPr>
      </w:pPr>
    </w:p>
    <w:p w14:paraId="4DEA43BA" w14:textId="77777777" w:rsidR="00321065" w:rsidRDefault="00321065" w:rsidP="00321065">
      <w:pPr>
        <w:rPr>
          <w:rFonts w:ascii="Arial Narrow" w:hAnsi="Arial Narrow"/>
        </w:rPr>
      </w:pPr>
    </w:p>
    <w:p w14:paraId="2078CCB1" w14:textId="77777777" w:rsidR="00321065" w:rsidRDefault="00321065" w:rsidP="00321065">
      <w:pPr>
        <w:rPr>
          <w:rFonts w:ascii="Arial Narrow" w:hAnsi="Arial Narrow"/>
        </w:rPr>
      </w:pPr>
    </w:p>
    <w:p w14:paraId="27513CA6" w14:textId="11542F11" w:rsidR="00321065" w:rsidRPr="008844BF" w:rsidRDefault="00321065" w:rsidP="0032106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14:paraId="7290622D" w14:textId="77777777" w:rsidR="00321065" w:rsidRPr="00AD7DD4" w:rsidRDefault="00321065" w:rsidP="00321065">
      <w:pPr>
        <w:rPr>
          <w:rFonts w:ascii="Arial Narrow" w:hAnsi="Arial Narrow"/>
        </w:rPr>
      </w:pPr>
      <w:r w:rsidRPr="00AD7DD4">
        <w:rPr>
          <w:rFonts w:ascii="Arial Narrow" w:hAnsi="Arial Narrow"/>
        </w:rPr>
        <w:t>egz. 1 – a/a kancelaria</w:t>
      </w:r>
    </w:p>
    <w:p w14:paraId="28134931" w14:textId="77777777" w:rsidR="00321065" w:rsidRPr="00AD7DD4" w:rsidRDefault="00321065" w:rsidP="00321065">
      <w:pPr>
        <w:rPr>
          <w:rFonts w:ascii="Arial Narrow" w:hAnsi="Arial Narrow"/>
        </w:rPr>
      </w:pPr>
      <w:r w:rsidRPr="00AD7DD4">
        <w:rPr>
          <w:rFonts w:ascii="Arial Narrow" w:hAnsi="Arial Narrow"/>
        </w:rPr>
        <w:t xml:space="preserve">egz. 2 – strona </w:t>
      </w:r>
      <w:proofErr w:type="spellStart"/>
      <w:r w:rsidRPr="00AD7DD4">
        <w:rPr>
          <w:rFonts w:ascii="Arial Narrow" w:hAnsi="Arial Narrow"/>
        </w:rPr>
        <w:t>int</w:t>
      </w:r>
      <w:proofErr w:type="spellEnd"/>
      <w:r w:rsidRPr="00AD7DD4">
        <w:rPr>
          <w:rFonts w:ascii="Arial Narrow" w:hAnsi="Arial Narrow"/>
        </w:rPr>
        <w:t xml:space="preserve">. Zamawiającego, platforma e-propublico.pl, </w:t>
      </w:r>
      <w:proofErr w:type="spellStart"/>
      <w:r w:rsidRPr="00AD7DD4">
        <w:rPr>
          <w:rFonts w:ascii="Arial Narrow" w:hAnsi="Arial Narrow"/>
        </w:rPr>
        <w:t>SZPubl</w:t>
      </w:r>
      <w:proofErr w:type="spellEnd"/>
      <w:r w:rsidRPr="00AD7DD4">
        <w:rPr>
          <w:rFonts w:ascii="Arial Narrow" w:hAnsi="Arial Narrow"/>
        </w:rPr>
        <w:t>. T2612 B5</w:t>
      </w:r>
    </w:p>
    <w:p w14:paraId="06EBA58F" w14:textId="77777777" w:rsidR="00321065" w:rsidRPr="008844BF" w:rsidRDefault="00321065" w:rsidP="0032106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189CD55C" w14:textId="4D91A0BD" w:rsidR="00321065" w:rsidRPr="00732517" w:rsidRDefault="00321065" w:rsidP="00321065">
      <w:pPr>
        <w:rPr>
          <w:rFonts w:ascii="Arial Narrow" w:hAnsi="Arial Narrow" w:cs="Arial"/>
          <w:i/>
          <w:iCs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3-10-18</w:t>
      </w:r>
    </w:p>
    <w:sectPr w:rsidR="00321065" w:rsidRPr="00732517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C0B1B" w14:textId="77777777" w:rsidR="0028674D" w:rsidRDefault="0028674D">
      <w:r>
        <w:separator/>
      </w:r>
    </w:p>
  </w:endnote>
  <w:endnote w:type="continuationSeparator" w:id="0">
    <w:p w14:paraId="55E2BE04" w14:textId="77777777" w:rsidR="0028674D" w:rsidRDefault="00286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32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20D7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D3F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DFE54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461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9450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E261A5" w14:textId="77777777" w:rsidR="006D4AB3" w:rsidRDefault="006D4AB3">
    <w:pPr>
      <w:pStyle w:val="Stopka"/>
      <w:tabs>
        <w:tab w:val="clear" w:pos="4536"/>
        <w:tab w:val="left" w:pos="6237"/>
      </w:tabs>
    </w:pPr>
  </w:p>
  <w:p w14:paraId="42C8FB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A2B3F" w14:textId="77777777" w:rsidR="0028674D" w:rsidRDefault="0028674D">
      <w:r>
        <w:separator/>
      </w:r>
    </w:p>
  </w:footnote>
  <w:footnote w:type="continuationSeparator" w:id="0">
    <w:p w14:paraId="58977430" w14:textId="77777777" w:rsidR="0028674D" w:rsidRDefault="00286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C3180" w14:textId="77777777" w:rsidR="00F916C1" w:rsidRDefault="00F91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92CA6" w14:textId="77777777" w:rsidR="00F916C1" w:rsidRDefault="00F91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6E5A" w14:textId="77777777" w:rsidR="00F916C1" w:rsidRDefault="00F91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71369D"/>
    <w:multiLevelType w:val="hybridMultilevel"/>
    <w:tmpl w:val="D8CEDF2E"/>
    <w:lvl w:ilvl="0" w:tplc="17F0D3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1075148">
    <w:abstractNumId w:val="4"/>
  </w:num>
  <w:num w:numId="2" w16cid:durableId="943264893">
    <w:abstractNumId w:val="7"/>
  </w:num>
  <w:num w:numId="3" w16cid:durableId="628362480">
    <w:abstractNumId w:val="3"/>
  </w:num>
  <w:num w:numId="4" w16cid:durableId="1948417851">
    <w:abstractNumId w:val="6"/>
  </w:num>
  <w:num w:numId="5" w16cid:durableId="1595354936">
    <w:abstractNumId w:val="0"/>
  </w:num>
  <w:num w:numId="6" w16cid:durableId="660696251">
    <w:abstractNumId w:val="2"/>
  </w:num>
  <w:num w:numId="7" w16cid:durableId="452748198">
    <w:abstractNumId w:val="5"/>
  </w:num>
  <w:num w:numId="8" w16cid:durableId="1690328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74D"/>
    <w:rsid w:val="00031374"/>
    <w:rsid w:val="00035DEC"/>
    <w:rsid w:val="000A1097"/>
    <w:rsid w:val="000E2A8F"/>
    <w:rsid w:val="0012774F"/>
    <w:rsid w:val="00144B7A"/>
    <w:rsid w:val="00180C6E"/>
    <w:rsid w:val="0028674D"/>
    <w:rsid w:val="0029606A"/>
    <w:rsid w:val="00321065"/>
    <w:rsid w:val="00397E0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2517"/>
    <w:rsid w:val="007D7198"/>
    <w:rsid w:val="00870F9F"/>
    <w:rsid w:val="008804B6"/>
    <w:rsid w:val="00897AB0"/>
    <w:rsid w:val="008A3553"/>
    <w:rsid w:val="009003D1"/>
    <w:rsid w:val="00947A50"/>
    <w:rsid w:val="00A905AC"/>
    <w:rsid w:val="00AD7DD4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6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E064C"/>
  <w15:chartTrackingRefBased/>
  <w15:docId w15:val="{42636B96-8C6A-431F-8705-7EE94533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448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2023-10-18T08:14:00Z</cp:lastPrinted>
  <dcterms:created xsi:type="dcterms:W3CDTF">2023-10-17T10:41:00Z</dcterms:created>
  <dcterms:modified xsi:type="dcterms:W3CDTF">2023-10-18T08:14:00Z</dcterms:modified>
</cp:coreProperties>
</file>