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56AA0" w14:textId="767BA836" w:rsidR="00081D13" w:rsidRPr="00091345" w:rsidRDefault="006D378D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91345">
        <w:rPr>
          <w:rFonts w:ascii="Arial Narrow" w:hAnsi="Arial Narrow" w:cs="Arial"/>
          <w:sz w:val="22"/>
          <w:szCs w:val="22"/>
        </w:rPr>
        <w:t>Bydgoszcz</w:t>
      </w:r>
      <w:r w:rsidR="00081D13" w:rsidRPr="00091345">
        <w:rPr>
          <w:rFonts w:ascii="Arial Narrow" w:hAnsi="Arial Narrow" w:cs="Arial"/>
          <w:sz w:val="22"/>
          <w:szCs w:val="22"/>
        </w:rPr>
        <w:t xml:space="preserve"> dnia: </w:t>
      </w:r>
      <w:r w:rsidRPr="00091345">
        <w:rPr>
          <w:rFonts w:ascii="Arial Narrow" w:hAnsi="Arial Narrow" w:cs="Arial"/>
          <w:sz w:val="22"/>
          <w:szCs w:val="22"/>
        </w:rPr>
        <w:t>2023-10-19</w:t>
      </w:r>
    </w:p>
    <w:p w14:paraId="0B582F74" w14:textId="3C02BCC2" w:rsidR="00081D13" w:rsidRPr="00091345" w:rsidRDefault="006D378D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9134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2138E0" w14:textId="69ED65E6" w:rsidR="00081D13" w:rsidRPr="00091345" w:rsidRDefault="006D378D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91345">
        <w:rPr>
          <w:rFonts w:ascii="Arial Narrow" w:hAnsi="Arial Narrow" w:cs="Arial"/>
          <w:sz w:val="22"/>
          <w:szCs w:val="22"/>
        </w:rPr>
        <w:t>Powstańców Warszawy</w:t>
      </w:r>
      <w:r w:rsidR="00081D13" w:rsidRPr="00091345">
        <w:rPr>
          <w:rFonts w:ascii="Arial Narrow" w:hAnsi="Arial Narrow" w:cs="Arial"/>
          <w:sz w:val="22"/>
          <w:szCs w:val="22"/>
        </w:rPr>
        <w:t xml:space="preserve"> </w:t>
      </w:r>
      <w:r w:rsidRPr="00091345">
        <w:rPr>
          <w:rFonts w:ascii="Arial Narrow" w:hAnsi="Arial Narrow" w:cs="Arial"/>
          <w:sz w:val="22"/>
          <w:szCs w:val="22"/>
        </w:rPr>
        <w:t>5</w:t>
      </w:r>
    </w:p>
    <w:p w14:paraId="028FCB03" w14:textId="438ADE9D" w:rsidR="00081D13" w:rsidRPr="00091345" w:rsidRDefault="006D378D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091345">
        <w:rPr>
          <w:rFonts w:ascii="Arial Narrow" w:hAnsi="Arial Narrow" w:cs="Arial"/>
          <w:sz w:val="22"/>
          <w:szCs w:val="22"/>
        </w:rPr>
        <w:t>85-681</w:t>
      </w:r>
      <w:r w:rsidR="00081D13" w:rsidRPr="00091345">
        <w:rPr>
          <w:rFonts w:ascii="Arial Narrow" w:hAnsi="Arial Narrow" w:cs="Arial"/>
          <w:sz w:val="22"/>
          <w:szCs w:val="22"/>
        </w:rPr>
        <w:t xml:space="preserve"> </w:t>
      </w:r>
      <w:r w:rsidRPr="00091345">
        <w:rPr>
          <w:rFonts w:ascii="Arial Narrow" w:hAnsi="Arial Narrow" w:cs="Arial"/>
          <w:sz w:val="22"/>
          <w:szCs w:val="22"/>
        </w:rPr>
        <w:t>Bydgoszcz</w:t>
      </w:r>
    </w:p>
    <w:p w14:paraId="616BD933" w14:textId="77777777" w:rsidR="00081D13" w:rsidRPr="00091345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09134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017872B1" w14:textId="77777777" w:rsidR="00081D13" w:rsidRPr="00091345" w:rsidRDefault="00081D13" w:rsidP="00091345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09134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04D4AFC5" w14:textId="77777777" w:rsidR="00081D13" w:rsidRPr="0009134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91345" w14:paraId="70B8152F" w14:textId="77777777" w:rsidTr="00C13EA9">
        <w:tc>
          <w:tcPr>
            <w:tcW w:w="10065" w:type="dxa"/>
            <w:shd w:val="clear" w:color="auto" w:fill="F2F2F2"/>
            <w:hideMark/>
          </w:tcPr>
          <w:p w14:paraId="6E67C645" w14:textId="3EE343BE" w:rsidR="00081D13" w:rsidRPr="00091345" w:rsidRDefault="0009134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91345">
              <w:rPr>
                <w:rFonts w:ascii="Arial Narrow" w:hAnsi="Arial Narrow" w:cs="Arial"/>
                <w:b/>
                <w:spacing w:val="50"/>
                <w:kern w:val="28"/>
              </w:rPr>
              <w:t>O</w:t>
            </w:r>
            <w:r w:rsidRPr="00091345">
              <w:rPr>
                <w:rFonts w:ascii="Arial Narrow" w:hAnsi="Arial Narrow"/>
                <w:b/>
                <w:spacing w:val="50"/>
                <w:kern w:val="28"/>
              </w:rPr>
              <w:t>GŁOSZENIE</w:t>
            </w:r>
          </w:p>
          <w:p w14:paraId="1E2E4920" w14:textId="77777777" w:rsidR="00081D13" w:rsidRPr="0009134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91345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9734681" w14:textId="77777777" w:rsidR="00081D13" w:rsidRPr="00091345" w:rsidRDefault="00081D13" w:rsidP="00091345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9134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9134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9134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91345" w14:paraId="4018CFE4" w14:textId="77777777" w:rsidTr="00081D13">
        <w:tc>
          <w:tcPr>
            <w:tcW w:w="2269" w:type="dxa"/>
            <w:shd w:val="clear" w:color="auto" w:fill="auto"/>
          </w:tcPr>
          <w:p w14:paraId="5664CE14" w14:textId="77777777" w:rsidR="00081D13" w:rsidRPr="0009134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442C1FC" w14:textId="0F81FACE" w:rsidR="00081D13" w:rsidRPr="00091345" w:rsidRDefault="006D378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10 sztuk urządzeń do podciśnieniowego leczenia ran na okres 12 miesięcy</w:t>
            </w:r>
          </w:p>
        </w:tc>
      </w:tr>
      <w:tr w:rsidR="006D378D" w:rsidRPr="00091345" w14:paraId="777912A1" w14:textId="77777777" w:rsidTr="00BF22C1">
        <w:tc>
          <w:tcPr>
            <w:tcW w:w="2269" w:type="dxa"/>
            <w:shd w:val="clear" w:color="auto" w:fill="auto"/>
          </w:tcPr>
          <w:p w14:paraId="08C5CC44" w14:textId="77777777" w:rsidR="006D378D" w:rsidRPr="00091345" w:rsidRDefault="006D378D" w:rsidP="00BF22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73A025B" w14:textId="18024288" w:rsidR="006D378D" w:rsidRPr="00091345" w:rsidRDefault="006D378D" w:rsidP="00BF22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116/2023</w:t>
            </w:r>
          </w:p>
        </w:tc>
      </w:tr>
    </w:tbl>
    <w:p w14:paraId="224C61D5" w14:textId="77777777" w:rsidR="00081D13" w:rsidRPr="0009134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6751E78B" w14:textId="5512C649" w:rsidR="00081D13" w:rsidRPr="0009134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91345">
        <w:rPr>
          <w:rFonts w:ascii="Arial Narrow" w:hAnsi="Arial Narrow" w:cs="Arial"/>
          <w:sz w:val="22"/>
          <w:szCs w:val="22"/>
        </w:rPr>
        <w:t xml:space="preserve">Zamawiający, </w:t>
      </w:r>
      <w:r w:rsidR="006D378D" w:rsidRPr="00091345">
        <w:rPr>
          <w:rFonts w:ascii="Arial Narrow" w:hAnsi="Arial Narrow" w:cs="Arial"/>
          <w:b/>
          <w:sz w:val="22"/>
          <w:szCs w:val="22"/>
        </w:rPr>
        <w:t>10WSzKzP SPZOZ</w:t>
      </w:r>
      <w:r w:rsidRPr="0009134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091345">
        <w:rPr>
          <w:rFonts w:ascii="Arial Narrow" w:hAnsi="Arial Narrow" w:cs="Arial"/>
          <w:sz w:val="22"/>
          <w:szCs w:val="22"/>
        </w:rPr>
        <w:t xml:space="preserve">ust. 1 pkt. 1 i </w:t>
      </w:r>
      <w:r w:rsidRPr="0009134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091345">
        <w:rPr>
          <w:rFonts w:ascii="Arial Narrow" w:hAnsi="Arial Narrow" w:cs="Arial"/>
          <w:sz w:val="22"/>
          <w:szCs w:val="22"/>
        </w:rPr>
        <w:t>2</w:t>
      </w:r>
      <w:r w:rsidRPr="00091345">
        <w:rPr>
          <w:rFonts w:ascii="Arial Narrow" w:hAnsi="Arial Narrow" w:cs="Arial"/>
          <w:sz w:val="22"/>
          <w:szCs w:val="22"/>
        </w:rPr>
        <w:t xml:space="preserve"> </w:t>
      </w:r>
      <w:r w:rsidR="00081D13" w:rsidRPr="0009134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6D378D" w:rsidRPr="00091345">
        <w:rPr>
          <w:rFonts w:ascii="Arial Narrow" w:hAnsi="Arial Narrow" w:cs="Arial"/>
          <w:sz w:val="22"/>
          <w:szCs w:val="22"/>
        </w:rPr>
        <w:t>(</w:t>
      </w:r>
      <w:proofErr w:type="spellStart"/>
      <w:r w:rsidR="006D378D" w:rsidRPr="00091345">
        <w:rPr>
          <w:rFonts w:ascii="Arial Narrow" w:hAnsi="Arial Narrow" w:cs="Arial"/>
          <w:sz w:val="22"/>
          <w:szCs w:val="22"/>
        </w:rPr>
        <w:t>t.j</w:t>
      </w:r>
      <w:proofErr w:type="spellEnd"/>
      <w:r w:rsidR="006D378D" w:rsidRPr="00091345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09134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D378D" w:rsidRPr="00091345" w14:paraId="41FED47B" w14:textId="77777777" w:rsidTr="00BF22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0A05CEE" w14:textId="61099451" w:rsidR="006D378D" w:rsidRPr="00091345" w:rsidRDefault="006D378D" w:rsidP="00BF22C1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14:paraId="331A09C7" w14:textId="6C865EA2" w:rsidR="006D378D" w:rsidRPr="00091345" w:rsidRDefault="006D378D" w:rsidP="00BF22C1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8F5DFAD" w14:textId="66F37967" w:rsidR="006D378D" w:rsidRPr="00091345" w:rsidRDefault="006D378D" w:rsidP="00BF22C1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  <w:p w14:paraId="5B92B528" w14:textId="06A359C5" w:rsidR="006D378D" w:rsidRPr="00091345" w:rsidRDefault="006D378D" w:rsidP="00BF22C1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09134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091345">
              <w:rPr>
                <w:rFonts w:ascii="Arial Narrow" w:hAnsi="Arial Narrow" w:cs="Arial"/>
                <w:b/>
                <w:sz w:val="22"/>
                <w:szCs w:val="22"/>
              </w:rPr>
              <w:t>204 678.77 zł</w:t>
            </w:r>
            <w:r w:rsidRPr="00091345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63C9A0C" w14:textId="77777777" w:rsidR="006D378D" w:rsidRPr="00091345" w:rsidRDefault="006D378D" w:rsidP="00BF22C1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7DEE8204" w14:textId="1EF389AC" w:rsidR="006D378D" w:rsidRPr="00091345" w:rsidRDefault="006D378D" w:rsidP="00BF22C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46C5D99E" w14:textId="77777777" w:rsidR="00081D13" w:rsidRPr="0009134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9134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9134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091345" w14:paraId="440FBE8F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F3A67C7" w14:textId="77777777" w:rsidR="00081D13" w:rsidRPr="00091345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09134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EAC0DEA" w14:textId="77777777" w:rsidR="00081D13" w:rsidRPr="00091345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99EB4EE" w14:textId="266311D3" w:rsidR="00081D13" w:rsidRPr="00091345" w:rsidRDefault="006D378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88FF018" w14:textId="0645144D" w:rsidR="00081D13" w:rsidRPr="00091345" w:rsidRDefault="006D378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4FA9633" w14:textId="6273FC09" w:rsidR="00081D13" w:rsidRPr="00091345" w:rsidRDefault="006D378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Ocena techniczna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C60CEF6" w14:textId="1698D60A" w:rsidR="00081D13" w:rsidRPr="00091345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48F08231" w14:textId="0057FF46" w:rsidR="00081D13" w:rsidRPr="00091345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DBF6EF0" w14:textId="77777777" w:rsidR="00081D13" w:rsidRPr="00091345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6D378D" w:rsidRPr="00091345" w14:paraId="34288783" w14:textId="77777777" w:rsidTr="00BF22C1">
        <w:tc>
          <w:tcPr>
            <w:tcW w:w="851" w:type="dxa"/>
            <w:vAlign w:val="center"/>
          </w:tcPr>
          <w:p w14:paraId="2B0E57D5" w14:textId="77777777" w:rsidR="006D378D" w:rsidRPr="00091345" w:rsidRDefault="006D378D" w:rsidP="00BF22C1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04C3EB9" w14:textId="77777777" w:rsidR="006D378D" w:rsidRPr="00091345" w:rsidRDefault="006D378D" w:rsidP="00BF22C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14:paraId="680F2FD2" w14:textId="77777777" w:rsidR="006D378D" w:rsidRPr="00091345" w:rsidRDefault="006D378D" w:rsidP="00BF22C1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9AA8BB8" w14:textId="77777777" w:rsidR="006D378D" w:rsidRPr="00091345" w:rsidRDefault="006D378D" w:rsidP="00BF22C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1345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</w:tc>
        <w:tc>
          <w:tcPr>
            <w:tcW w:w="1134" w:type="dxa"/>
            <w:vAlign w:val="center"/>
          </w:tcPr>
          <w:p w14:paraId="0EBED210" w14:textId="77777777" w:rsidR="006D378D" w:rsidRPr="00091345" w:rsidRDefault="006D378D" w:rsidP="00BF22C1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98D567A" w14:textId="77777777" w:rsidR="006D378D" w:rsidRPr="00091345" w:rsidRDefault="006D378D" w:rsidP="00BF22C1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E3B55AB" w14:textId="77777777" w:rsidR="006D378D" w:rsidRPr="00091345" w:rsidRDefault="006D378D" w:rsidP="00BF22C1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55268AC" w14:textId="77777777" w:rsidR="006D378D" w:rsidRPr="00091345" w:rsidRDefault="006D378D" w:rsidP="00BF22C1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586695F" w14:textId="77777777" w:rsidR="006D378D" w:rsidRPr="00091345" w:rsidRDefault="006D378D" w:rsidP="00BF22C1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0854804" w14:textId="77777777" w:rsidR="006D378D" w:rsidRPr="00091345" w:rsidRDefault="006D378D" w:rsidP="00BF22C1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134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FB4A6A0" w14:textId="77777777" w:rsidR="00F960D7" w:rsidRPr="0009134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0692689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91345">
        <w:rPr>
          <w:rFonts w:ascii="Arial Narrow" w:hAnsi="Arial Narrow" w:cs="Arial"/>
          <w:i/>
          <w:sz w:val="22"/>
          <w:szCs w:val="22"/>
        </w:rPr>
        <w:t>Zamawiający</w:t>
      </w:r>
    </w:p>
    <w:p w14:paraId="06089B40" w14:textId="77777777" w:rsidR="00091345" w:rsidRDefault="00091345" w:rsidP="00091345">
      <w:pPr>
        <w:rPr>
          <w:rFonts w:ascii="Arial Narrow" w:hAnsi="Arial Narrow"/>
          <w:sz w:val="18"/>
          <w:szCs w:val="18"/>
        </w:rPr>
      </w:pPr>
    </w:p>
    <w:p w14:paraId="50BFD6D7" w14:textId="2BCF8D58" w:rsidR="00091345" w:rsidRPr="00091345" w:rsidRDefault="00091345" w:rsidP="00091345">
      <w:pPr>
        <w:rPr>
          <w:rFonts w:ascii="Arial Narrow" w:hAnsi="Arial Narrow"/>
          <w:sz w:val="16"/>
          <w:szCs w:val="16"/>
        </w:rPr>
      </w:pPr>
      <w:r w:rsidRPr="00091345">
        <w:rPr>
          <w:rFonts w:ascii="Arial Narrow" w:hAnsi="Arial Narrow"/>
          <w:sz w:val="16"/>
          <w:szCs w:val="16"/>
        </w:rPr>
        <w:t xml:space="preserve">Wykonano w </w:t>
      </w:r>
      <w:r w:rsidRPr="00091345">
        <w:rPr>
          <w:rFonts w:ascii="Arial Narrow" w:hAnsi="Arial Narrow"/>
          <w:sz w:val="16"/>
          <w:szCs w:val="16"/>
        </w:rPr>
        <w:t>1</w:t>
      </w:r>
      <w:r w:rsidRPr="00091345">
        <w:rPr>
          <w:rFonts w:ascii="Arial Narrow" w:hAnsi="Arial Narrow"/>
          <w:sz w:val="16"/>
          <w:szCs w:val="16"/>
        </w:rPr>
        <w:t xml:space="preserve"> egz. na </w:t>
      </w:r>
      <w:r w:rsidRPr="00091345">
        <w:rPr>
          <w:rFonts w:ascii="Arial Narrow" w:hAnsi="Arial Narrow"/>
          <w:sz w:val="16"/>
          <w:szCs w:val="16"/>
        </w:rPr>
        <w:t>1</w:t>
      </w:r>
      <w:r w:rsidRPr="00091345">
        <w:rPr>
          <w:rFonts w:ascii="Arial Narrow" w:hAnsi="Arial Narrow"/>
          <w:sz w:val="16"/>
          <w:szCs w:val="16"/>
        </w:rPr>
        <w:t xml:space="preserve"> ark.</w:t>
      </w:r>
    </w:p>
    <w:p w14:paraId="6AA1D02B" w14:textId="77777777" w:rsidR="00091345" w:rsidRPr="00091345" w:rsidRDefault="00091345" w:rsidP="00091345">
      <w:pPr>
        <w:rPr>
          <w:rFonts w:ascii="Arial Narrow" w:hAnsi="Arial Narrow"/>
          <w:sz w:val="16"/>
          <w:szCs w:val="16"/>
        </w:rPr>
      </w:pPr>
      <w:r w:rsidRPr="00091345">
        <w:rPr>
          <w:rFonts w:ascii="Arial Narrow" w:hAnsi="Arial Narrow"/>
          <w:sz w:val="16"/>
          <w:szCs w:val="16"/>
        </w:rPr>
        <w:t>Egz. 1 – biuro przepustek</w:t>
      </w:r>
    </w:p>
    <w:p w14:paraId="2FC7B98E" w14:textId="77777777" w:rsidR="00091345" w:rsidRPr="00091345" w:rsidRDefault="00091345" w:rsidP="00091345">
      <w:pPr>
        <w:rPr>
          <w:rFonts w:ascii="Arial Narrow" w:hAnsi="Arial Narrow"/>
          <w:sz w:val="16"/>
          <w:szCs w:val="16"/>
        </w:rPr>
      </w:pPr>
      <w:r w:rsidRPr="00091345">
        <w:rPr>
          <w:rFonts w:ascii="Arial Narrow" w:hAnsi="Arial Narrow"/>
          <w:sz w:val="16"/>
          <w:szCs w:val="16"/>
        </w:rPr>
        <w:t>Wyk. P. Kucharska – tel. 261 417 449</w:t>
      </w:r>
    </w:p>
    <w:p w14:paraId="6D1A73AC" w14:textId="23D51E95" w:rsidR="00091345" w:rsidRPr="00091345" w:rsidRDefault="00091345" w:rsidP="00091345">
      <w:pPr>
        <w:rPr>
          <w:rFonts w:ascii="Arial Narrow" w:hAnsi="Arial Narrow" w:cs="Arial"/>
          <w:i/>
          <w:sz w:val="20"/>
          <w:szCs w:val="20"/>
        </w:rPr>
      </w:pPr>
      <w:r w:rsidRPr="00091345">
        <w:rPr>
          <w:rFonts w:ascii="Arial Narrow" w:hAnsi="Arial Narrow"/>
          <w:sz w:val="16"/>
          <w:szCs w:val="16"/>
        </w:rPr>
        <w:t xml:space="preserve">data: </w:t>
      </w:r>
      <w:r w:rsidRPr="00091345">
        <w:rPr>
          <w:rFonts w:ascii="Arial Narrow" w:hAnsi="Arial Narrow"/>
          <w:sz w:val="16"/>
          <w:szCs w:val="16"/>
        </w:rPr>
        <w:t>19.10.2023</w:t>
      </w:r>
      <w:r w:rsidRPr="00091345">
        <w:rPr>
          <w:rFonts w:ascii="Arial Narrow" w:hAnsi="Arial Narrow"/>
          <w:sz w:val="16"/>
          <w:szCs w:val="16"/>
        </w:rPr>
        <w:t xml:space="preserve"> r.</w:t>
      </w:r>
    </w:p>
    <w:bookmarkEnd w:id="0"/>
    <w:sectPr w:rsidR="00091345" w:rsidRPr="00091345" w:rsidSect="000913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4" w:bottom="851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1414E" w14:textId="77777777" w:rsidR="00017A57" w:rsidRDefault="00017A57">
      <w:r>
        <w:separator/>
      </w:r>
    </w:p>
  </w:endnote>
  <w:endnote w:type="continuationSeparator" w:id="0">
    <w:p w14:paraId="6037F83B" w14:textId="77777777" w:rsidR="00017A57" w:rsidRDefault="0001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438D6" w14:textId="77777777" w:rsidR="006D378D" w:rsidRDefault="006D37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24DE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F031D9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3E78" w14:textId="77777777" w:rsidR="006D378D" w:rsidRDefault="006D3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46BAA" w14:textId="77777777" w:rsidR="00017A57" w:rsidRDefault="00017A57">
      <w:r>
        <w:separator/>
      </w:r>
    </w:p>
  </w:footnote>
  <w:footnote w:type="continuationSeparator" w:id="0">
    <w:p w14:paraId="1C44FBD3" w14:textId="77777777" w:rsidR="00017A57" w:rsidRDefault="00017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A581C" w14:textId="77777777" w:rsidR="006D378D" w:rsidRDefault="006D3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F5528" w14:textId="77777777" w:rsidR="006D378D" w:rsidRDefault="006D37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322AD" w14:textId="77777777" w:rsidR="006D378D" w:rsidRDefault="006D37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A57"/>
    <w:rsid w:val="00005838"/>
    <w:rsid w:val="00017A57"/>
    <w:rsid w:val="00022322"/>
    <w:rsid w:val="00042497"/>
    <w:rsid w:val="00081D13"/>
    <w:rsid w:val="00091345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378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5B9780"/>
  <w15:chartTrackingRefBased/>
  <w15:docId w15:val="{740C78AF-16F8-4E81-BF85-73E59241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211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2023-10-19T07:12:00Z</dcterms:created>
  <dcterms:modified xsi:type="dcterms:W3CDTF">2023-10-19T07:15:00Z</dcterms:modified>
</cp:coreProperties>
</file>