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02514" w14:textId="77777777" w:rsidR="003E6519" w:rsidRPr="005B7A42" w:rsidRDefault="00B24D8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B7A42">
        <w:rPr>
          <w:rFonts w:ascii="Arial Narrow" w:hAnsi="Arial Narrow" w:cs="Arial"/>
          <w:sz w:val="24"/>
          <w:szCs w:val="24"/>
        </w:rPr>
        <w:t>Bydgoszcz</w:t>
      </w:r>
      <w:r w:rsidR="003E6519" w:rsidRPr="005B7A42">
        <w:rPr>
          <w:rFonts w:ascii="Arial Narrow" w:hAnsi="Arial Narrow" w:cs="Arial"/>
          <w:sz w:val="24"/>
          <w:szCs w:val="24"/>
        </w:rPr>
        <w:t xml:space="preserve"> dnia: </w:t>
      </w:r>
      <w:r w:rsidRPr="005B7A42">
        <w:rPr>
          <w:rFonts w:ascii="Arial Narrow" w:hAnsi="Arial Narrow" w:cs="Arial"/>
          <w:sz w:val="24"/>
          <w:szCs w:val="24"/>
        </w:rPr>
        <w:t>2023-10-20</w:t>
      </w:r>
    </w:p>
    <w:p w14:paraId="5FCB5A96" w14:textId="77777777" w:rsidR="003E6519" w:rsidRPr="005B7A42" w:rsidRDefault="00B24D8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B7A4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75F2308" w14:textId="77777777" w:rsidR="003E6519" w:rsidRPr="005B7A42" w:rsidRDefault="00B24D8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B7A42">
        <w:rPr>
          <w:rFonts w:ascii="Arial Narrow" w:hAnsi="Arial Narrow" w:cs="Arial"/>
          <w:sz w:val="24"/>
          <w:szCs w:val="24"/>
        </w:rPr>
        <w:t>Powstańców Warszawy</w:t>
      </w:r>
      <w:r w:rsidR="003E6519" w:rsidRPr="005B7A42">
        <w:rPr>
          <w:rFonts w:ascii="Arial Narrow" w:hAnsi="Arial Narrow" w:cs="Arial"/>
          <w:sz w:val="24"/>
          <w:szCs w:val="24"/>
        </w:rPr>
        <w:t xml:space="preserve"> </w:t>
      </w:r>
      <w:r w:rsidRPr="005B7A42">
        <w:rPr>
          <w:rFonts w:ascii="Arial Narrow" w:hAnsi="Arial Narrow" w:cs="Arial"/>
          <w:sz w:val="24"/>
          <w:szCs w:val="24"/>
        </w:rPr>
        <w:t>5</w:t>
      </w:r>
    </w:p>
    <w:p w14:paraId="37CFAB05" w14:textId="77777777" w:rsidR="003E6519" w:rsidRPr="005B7A42" w:rsidRDefault="00B24D81" w:rsidP="003E6519">
      <w:pPr>
        <w:rPr>
          <w:rFonts w:ascii="Arial Narrow" w:hAnsi="Arial Narrow" w:cs="Arial"/>
          <w:sz w:val="24"/>
          <w:szCs w:val="24"/>
        </w:rPr>
      </w:pPr>
      <w:r w:rsidRPr="005B7A42">
        <w:rPr>
          <w:rFonts w:ascii="Arial Narrow" w:hAnsi="Arial Narrow" w:cs="Arial"/>
          <w:sz w:val="24"/>
          <w:szCs w:val="24"/>
        </w:rPr>
        <w:t>85-681</w:t>
      </w:r>
      <w:r w:rsidR="003E6519" w:rsidRPr="005B7A42">
        <w:rPr>
          <w:rFonts w:ascii="Arial Narrow" w:hAnsi="Arial Narrow" w:cs="Arial"/>
          <w:sz w:val="24"/>
          <w:szCs w:val="24"/>
        </w:rPr>
        <w:t xml:space="preserve"> </w:t>
      </w:r>
      <w:r w:rsidRPr="005B7A42">
        <w:rPr>
          <w:rFonts w:ascii="Arial Narrow" w:hAnsi="Arial Narrow" w:cs="Arial"/>
          <w:sz w:val="24"/>
          <w:szCs w:val="24"/>
        </w:rPr>
        <w:t>Bydgoszcz</w:t>
      </w:r>
    </w:p>
    <w:p w14:paraId="34E0B2BD" w14:textId="77777777" w:rsidR="003E6519" w:rsidRPr="005B7A42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B7A4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B35C0EC" w14:textId="77777777" w:rsidR="003E6519" w:rsidRPr="005B7A42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B7A4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B7A42" w14:paraId="537431B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36E36B" w14:textId="77777777" w:rsidR="003E6519" w:rsidRPr="005B7A4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B7A42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CBF56DC" w14:textId="77777777" w:rsidR="003E6519" w:rsidRPr="005B7A4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B7A42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2BA3A2EE" w14:textId="77777777" w:rsidR="003E6519" w:rsidRPr="005B7A4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B7A4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FAE4473" w14:textId="77777777" w:rsidR="003E6519" w:rsidRPr="005B7A4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B7A4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B7A4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B7A4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B7A42" w14:paraId="31E02527" w14:textId="77777777" w:rsidTr="001A0FA2">
        <w:tc>
          <w:tcPr>
            <w:tcW w:w="2269" w:type="dxa"/>
            <w:shd w:val="clear" w:color="auto" w:fill="auto"/>
          </w:tcPr>
          <w:p w14:paraId="1B84CE44" w14:textId="77777777" w:rsidR="003E6519" w:rsidRPr="005B7A4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7A4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E9BC0D" w14:textId="77777777" w:rsidR="003E6519" w:rsidRPr="005B7A42" w:rsidRDefault="00B24D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B7A42">
              <w:rPr>
                <w:rFonts w:ascii="Arial Narrow" w:hAnsi="Arial Narrow" w:cs="Arial"/>
                <w:bCs/>
                <w:sz w:val="24"/>
                <w:szCs w:val="24"/>
              </w:rPr>
              <w:t>Dostawa wózka zabiegowego i wyposażenie sal endoskopowych</w:t>
            </w:r>
            <w:r w:rsidR="003E6519" w:rsidRPr="005B7A4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24D81" w:rsidRPr="005B7A42" w14:paraId="0B82D88E" w14:textId="77777777" w:rsidTr="009671FA">
        <w:tc>
          <w:tcPr>
            <w:tcW w:w="2269" w:type="dxa"/>
            <w:shd w:val="clear" w:color="auto" w:fill="auto"/>
          </w:tcPr>
          <w:p w14:paraId="7EFE0841" w14:textId="77777777" w:rsidR="00B24D81" w:rsidRPr="005B7A42" w:rsidRDefault="00B24D81" w:rsidP="009671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7A4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8FA391" w14:textId="77777777" w:rsidR="00B24D81" w:rsidRPr="005B7A42" w:rsidRDefault="00B24D81" w:rsidP="009671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B7A42">
              <w:rPr>
                <w:rFonts w:ascii="Arial Narrow" w:hAnsi="Arial Narrow" w:cs="Arial"/>
                <w:bCs/>
                <w:sz w:val="24"/>
                <w:szCs w:val="24"/>
              </w:rPr>
              <w:t>119/2023</w:t>
            </w:r>
          </w:p>
        </w:tc>
      </w:tr>
    </w:tbl>
    <w:p w14:paraId="35BA8233" w14:textId="77777777" w:rsidR="00890B92" w:rsidRPr="005B7A4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B7A42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B7A42">
        <w:rPr>
          <w:rFonts w:ascii="Arial Narrow" w:hAnsi="Arial Narrow" w:cs="Arial"/>
          <w:sz w:val="24"/>
          <w:szCs w:val="24"/>
        </w:rPr>
        <w:t>22</w:t>
      </w:r>
      <w:r w:rsidR="0049054E" w:rsidRPr="005B7A42">
        <w:rPr>
          <w:rFonts w:ascii="Arial Narrow" w:hAnsi="Arial Narrow" w:cs="Arial"/>
          <w:sz w:val="24"/>
          <w:szCs w:val="24"/>
        </w:rPr>
        <w:t>2</w:t>
      </w:r>
      <w:r w:rsidRPr="005B7A42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B7A42">
        <w:rPr>
          <w:rFonts w:ascii="Arial Narrow" w:hAnsi="Arial Narrow" w:cs="Arial"/>
          <w:sz w:val="24"/>
          <w:szCs w:val="24"/>
        </w:rPr>
        <w:t>4</w:t>
      </w:r>
      <w:r w:rsidRPr="005B7A42">
        <w:rPr>
          <w:rFonts w:ascii="Arial Narrow" w:hAnsi="Arial Narrow" w:cs="Arial"/>
          <w:sz w:val="24"/>
          <w:szCs w:val="24"/>
        </w:rPr>
        <w:t xml:space="preserve"> </w:t>
      </w:r>
      <w:r w:rsidR="00890B92" w:rsidRPr="005B7A42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B7A42">
        <w:rPr>
          <w:rFonts w:ascii="Arial Narrow" w:hAnsi="Arial Narrow" w:cs="Arial"/>
          <w:sz w:val="24"/>
          <w:szCs w:val="24"/>
        </w:rPr>
        <w:t xml:space="preserve"> </w:t>
      </w:r>
      <w:r w:rsidR="00B24D81" w:rsidRPr="005B7A42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5B7A42">
        <w:rPr>
          <w:rFonts w:ascii="Arial Narrow" w:hAnsi="Arial Narrow" w:cs="Arial"/>
          <w:sz w:val="24"/>
          <w:szCs w:val="24"/>
        </w:rPr>
        <w:t xml:space="preserve"> </w:t>
      </w:r>
      <w:r w:rsidR="00890B92" w:rsidRPr="005B7A42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B7A42">
        <w:rPr>
          <w:rFonts w:ascii="Arial Narrow" w:hAnsi="Arial Narrow" w:cs="Arial"/>
          <w:sz w:val="24"/>
          <w:szCs w:val="24"/>
        </w:rPr>
        <w:t xml:space="preserve"> dla</w:t>
      </w:r>
      <w:r w:rsidR="00890B92" w:rsidRPr="005B7A42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24D81" w:rsidRPr="005B7A42" w14:paraId="58AB4259" w14:textId="77777777" w:rsidTr="009671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21A45C" w14:textId="77777777" w:rsidR="00B24D81" w:rsidRPr="005B7A42" w:rsidRDefault="00B24D81" w:rsidP="009671F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B7A42">
              <w:rPr>
                <w:rFonts w:ascii="Arial Narrow" w:hAnsi="Arial Narrow" w:cs="Arial"/>
                <w:sz w:val="24"/>
                <w:szCs w:val="24"/>
              </w:rPr>
              <w:t>części 1 zamówienia w wysokości 27 540.00 zł brutto;</w:t>
            </w:r>
          </w:p>
        </w:tc>
      </w:tr>
      <w:tr w:rsidR="00B24D81" w:rsidRPr="005B7A42" w14:paraId="26C19F4D" w14:textId="77777777" w:rsidTr="009671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1D43DF" w14:textId="77777777" w:rsidR="00B24D81" w:rsidRPr="005B7A42" w:rsidRDefault="00B24D81" w:rsidP="009671F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B7A42">
              <w:rPr>
                <w:rFonts w:ascii="Arial Narrow" w:hAnsi="Arial Narrow" w:cs="Arial"/>
                <w:sz w:val="24"/>
                <w:szCs w:val="24"/>
              </w:rPr>
              <w:t>części 2 zamówienia w wysokości 9 720.00 zł brutto;</w:t>
            </w:r>
          </w:p>
        </w:tc>
      </w:tr>
    </w:tbl>
    <w:p w14:paraId="6D0905EA" w14:textId="77777777" w:rsidR="00890B92" w:rsidRPr="005B7A42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E34E403" w14:textId="77777777" w:rsidR="00510EC8" w:rsidRPr="005B7A4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E1C0043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B7A42">
        <w:rPr>
          <w:rFonts w:ascii="Arial Narrow" w:hAnsi="Arial Narrow" w:cs="Arial"/>
          <w:i/>
          <w:szCs w:val="24"/>
        </w:rPr>
        <w:t>Zamawiający</w:t>
      </w:r>
    </w:p>
    <w:p w14:paraId="568AB3C6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87A64F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F337BA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CA1608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9710E1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373E8C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E91EE8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A49A95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821FAC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706A07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A6D941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099A4B" w14:textId="77777777" w:rsidR="005B7A42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24F48A" w14:textId="40A34168" w:rsidR="005B7A42" w:rsidRPr="00B9724A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14:paraId="51C60D66" w14:textId="77777777" w:rsidR="005B7A42" w:rsidRPr="00B9724A" w:rsidRDefault="005B7A42" w:rsidP="005B7A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35FCF5E5" w14:textId="77777777" w:rsidR="005B7A42" w:rsidRPr="00F60D92" w:rsidRDefault="005B7A42" w:rsidP="005B7A42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F60D92">
        <w:rPr>
          <w:rFonts w:ascii="Arial Narrow" w:hAnsi="Arial Narrow"/>
          <w:sz w:val="18"/>
        </w:rPr>
        <w:t xml:space="preserve"> – tel. 261 417 449</w:t>
      </w:r>
    </w:p>
    <w:p w14:paraId="5E42959F" w14:textId="66AF19B0" w:rsidR="005B7A42" w:rsidRDefault="005B7A42" w:rsidP="005B7A42">
      <w:pPr>
        <w:pStyle w:val="Tekstpodstawowy"/>
        <w:spacing w:after="360"/>
        <w:rPr>
          <w:rFonts w:ascii="Arial Narrow" w:hAnsi="Arial Narrow" w:cs="Arial"/>
          <w:i/>
          <w:szCs w:val="24"/>
        </w:rPr>
      </w:pPr>
      <w:r w:rsidRPr="00F60D92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20.10.2023 r.</w:t>
      </w:r>
    </w:p>
    <w:sectPr w:rsidR="005B7A4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AB4B0" w14:textId="77777777" w:rsidR="000D4847" w:rsidRDefault="000D4847">
      <w:r>
        <w:separator/>
      </w:r>
    </w:p>
  </w:endnote>
  <w:endnote w:type="continuationSeparator" w:id="0">
    <w:p w14:paraId="0CC32229" w14:textId="77777777" w:rsidR="000D4847" w:rsidRDefault="000D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C1D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3C05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5FB7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2DDA2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9C2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969557" w14:textId="77777777" w:rsidR="009F189D" w:rsidRDefault="009F189D">
    <w:pPr>
      <w:pStyle w:val="Stopka"/>
      <w:tabs>
        <w:tab w:val="clear" w:pos="4536"/>
      </w:tabs>
      <w:jc w:val="center"/>
    </w:pPr>
  </w:p>
  <w:p w14:paraId="38EC0E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AEA40" w14:textId="77777777" w:rsidR="000D4847" w:rsidRDefault="000D4847">
      <w:r>
        <w:separator/>
      </w:r>
    </w:p>
  </w:footnote>
  <w:footnote w:type="continuationSeparator" w:id="0">
    <w:p w14:paraId="554B1FC6" w14:textId="77777777" w:rsidR="000D4847" w:rsidRDefault="000D4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E7B9B" w14:textId="77777777" w:rsidR="00B24D81" w:rsidRDefault="00B24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0AC44" w14:textId="77777777" w:rsidR="00B24D81" w:rsidRDefault="00B24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7AB59" w14:textId="77777777" w:rsidR="00B24D81" w:rsidRDefault="00B24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847"/>
    <w:rsid w:val="00007727"/>
    <w:rsid w:val="00017720"/>
    <w:rsid w:val="00035488"/>
    <w:rsid w:val="000D4847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7A42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24D8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92AAD"/>
  <w15:chartTrackingRefBased/>
  <w15:docId w15:val="{F19F85FF-F100-4D7C-9AC1-495E09B6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B7A4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B7A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2023-10-20T04:56:00Z</dcterms:created>
  <dcterms:modified xsi:type="dcterms:W3CDTF">2023-10-20T05:00:00Z</dcterms:modified>
</cp:coreProperties>
</file>