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39E9D" w14:textId="1FADE126" w:rsidR="00035DEC" w:rsidRPr="00AD2BE0" w:rsidRDefault="0066716C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AD2BE0">
        <w:rPr>
          <w:rFonts w:ascii="Arial Narrow" w:hAnsi="Arial Narrow" w:cs="Arial"/>
          <w:sz w:val="22"/>
          <w:szCs w:val="22"/>
        </w:rPr>
        <w:t>Bydgoszcz</w:t>
      </w:r>
      <w:r w:rsidR="00035DEC" w:rsidRPr="00AD2BE0">
        <w:rPr>
          <w:rFonts w:ascii="Arial Narrow" w:hAnsi="Arial Narrow" w:cs="Arial"/>
          <w:sz w:val="22"/>
          <w:szCs w:val="22"/>
        </w:rPr>
        <w:t xml:space="preserve"> dnia: </w:t>
      </w:r>
      <w:r w:rsidRPr="00AD2BE0">
        <w:rPr>
          <w:rFonts w:ascii="Arial Narrow" w:hAnsi="Arial Narrow" w:cs="Arial"/>
          <w:sz w:val="22"/>
          <w:szCs w:val="22"/>
        </w:rPr>
        <w:t>2023-10-</w:t>
      </w:r>
      <w:r w:rsidR="00AD2BE0" w:rsidRPr="00AD2BE0">
        <w:rPr>
          <w:rFonts w:ascii="Arial Narrow" w:hAnsi="Arial Narrow" w:cs="Arial"/>
          <w:sz w:val="22"/>
          <w:szCs w:val="22"/>
        </w:rPr>
        <w:t>20</w:t>
      </w:r>
    </w:p>
    <w:p w14:paraId="4268B51E" w14:textId="77777777" w:rsidR="00035DEC" w:rsidRPr="00AD2BE0" w:rsidRDefault="0066716C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D2BE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5F90FB2" w14:textId="77777777" w:rsidR="00035DEC" w:rsidRPr="00AD2BE0" w:rsidRDefault="0066716C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D2BE0">
        <w:rPr>
          <w:rFonts w:ascii="Arial Narrow" w:hAnsi="Arial Narrow" w:cs="Arial"/>
          <w:sz w:val="22"/>
          <w:szCs w:val="22"/>
        </w:rPr>
        <w:t>Powstańców Warszawy</w:t>
      </w:r>
      <w:r w:rsidR="00035DEC" w:rsidRPr="00AD2BE0">
        <w:rPr>
          <w:rFonts w:ascii="Arial Narrow" w:hAnsi="Arial Narrow" w:cs="Arial"/>
          <w:sz w:val="22"/>
          <w:szCs w:val="22"/>
        </w:rPr>
        <w:t xml:space="preserve"> </w:t>
      </w:r>
      <w:r w:rsidRPr="00AD2BE0">
        <w:rPr>
          <w:rFonts w:ascii="Arial Narrow" w:hAnsi="Arial Narrow" w:cs="Arial"/>
          <w:sz w:val="22"/>
          <w:szCs w:val="22"/>
        </w:rPr>
        <w:t>5</w:t>
      </w:r>
    </w:p>
    <w:p w14:paraId="7EDC0AA8" w14:textId="77777777" w:rsidR="00035DEC" w:rsidRPr="00AD2BE0" w:rsidRDefault="0066716C" w:rsidP="00035DEC">
      <w:pPr>
        <w:rPr>
          <w:rFonts w:ascii="Arial Narrow" w:hAnsi="Arial Narrow" w:cs="Arial"/>
          <w:sz w:val="22"/>
          <w:szCs w:val="22"/>
        </w:rPr>
      </w:pPr>
      <w:r w:rsidRPr="00AD2BE0">
        <w:rPr>
          <w:rFonts w:ascii="Arial Narrow" w:hAnsi="Arial Narrow" w:cs="Arial"/>
          <w:sz w:val="22"/>
          <w:szCs w:val="22"/>
        </w:rPr>
        <w:t>85-681</w:t>
      </w:r>
      <w:r w:rsidR="00035DEC" w:rsidRPr="00AD2BE0">
        <w:rPr>
          <w:rFonts w:ascii="Arial Narrow" w:hAnsi="Arial Narrow" w:cs="Arial"/>
          <w:sz w:val="22"/>
          <w:szCs w:val="22"/>
        </w:rPr>
        <w:t xml:space="preserve"> </w:t>
      </w:r>
      <w:r w:rsidRPr="00AD2BE0">
        <w:rPr>
          <w:rFonts w:ascii="Arial Narrow" w:hAnsi="Arial Narrow" w:cs="Arial"/>
          <w:sz w:val="22"/>
          <w:szCs w:val="22"/>
        </w:rPr>
        <w:t>Bydgoszcz</w:t>
      </w:r>
    </w:p>
    <w:p w14:paraId="5A91DDEB" w14:textId="77777777" w:rsidR="00035DEC" w:rsidRPr="00AD2BE0" w:rsidRDefault="00035DEC" w:rsidP="00035DEC">
      <w:pPr>
        <w:jc w:val="both"/>
        <w:rPr>
          <w:rFonts w:ascii="Arial Narrow" w:hAnsi="Arial Narrow" w:cs="Arial"/>
          <w:bCs/>
          <w:sz w:val="16"/>
          <w:szCs w:val="16"/>
        </w:rPr>
      </w:pPr>
      <w:r w:rsidRPr="00AD2BE0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B605F96" w14:textId="77777777" w:rsidR="00AD2BE0" w:rsidRPr="00AD2BE0" w:rsidRDefault="00035DEC" w:rsidP="00AD2BE0">
      <w:pPr>
        <w:jc w:val="both"/>
        <w:rPr>
          <w:rFonts w:ascii="Arial Narrow" w:hAnsi="Arial Narrow" w:cs="Arial"/>
          <w:bCs/>
          <w:sz w:val="16"/>
          <w:szCs w:val="16"/>
        </w:rPr>
      </w:pPr>
      <w:r w:rsidRPr="00AD2BE0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1E3AA382" w14:textId="77777777" w:rsidR="00AD2BE0" w:rsidRPr="00AD2BE0" w:rsidRDefault="00AD2BE0" w:rsidP="00AD2BE0">
      <w:pPr>
        <w:jc w:val="both"/>
        <w:rPr>
          <w:rFonts w:ascii="Arial Narrow" w:hAnsi="Arial Narrow" w:cs="Arial"/>
          <w:bCs/>
        </w:rPr>
      </w:pPr>
    </w:p>
    <w:p w14:paraId="4C5813F2" w14:textId="6B11A02C" w:rsidR="00AD2BE0" w:rsidRPr="00AD2BE0" w:rsidRDefault="00AD2BE0" w:rsidP="00AD2BE0">
      <w:pPr>
        <w:jc w:val="both"/>
        <w:rPr>
          <w:rFonts w:ascii="Arial Narrow" w:hAnsi="Arial Narrow"/>
          <w:bCs/>
        </w:rPr>
      </w:pPr>
      <w:r w:rsidRPr="00AD2BE0">
        <w:rPr>
          <w:rFonts w:ascii="Arial Narrow" w:hAnsi="Arial Narrow" w:cs="Arial"/>
          <w:bCs/>
        </w:rPr>
        <w:t xml:space="preserve">Pismo nr: </w:t>
      </w:r>
      <w:r w:rsidRPr="00AD2BE0">
        <w:rPr>
          <w:rFonts w:ascii="Arial Narrow" w:hAnsi="Arial Narrow" w:cs="Arial"/>
          <w:b/>
        </w:rPr>
        <w:t>7816/2023</w:t>
      </w:r>
    </w:p>
    <w:p w14:paraId="4FFF816C" w14:textId="77777777" w:rsidR="00035DEC" w:rsidRPr="00AD2BE0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AD2BE0">
        <w:rPr>
          <w:rFonts w:ascii="Arial Narrow" w:hAnsi="Arial Narrow" w:cs="Arial"/>
          <w:b/>
          <w:sz w:val="22"/>
          <w:szCs w:val="22"/>
        </w:rPr>
        <w:t>WYKONAWCY</w:t>
      </w:r>
    </w:p>
    <w:p w14:paraId="1814F968" w14:textId="77777777" w:rsidR="00035DEC" w:rsidRPr="00AD2BE0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AD2BE0">
        <w:rPr>
          <w:rFonts w:ascii="Arial Narrow" w:hAnsi="Arial Narrow" w:cs="Arial"/>
          <w:sz w:val="22"/>
          <w:szCs w:val="22"/>
        </w:rPr>
        <w:t>ubiegający się o zamówienie</w:t>
      </w:r>
    </w:p>
    <w:p w14:paraId="77B0D734" w14:textId="77777777" w:rsidR="00035DEC" w:rsidRPr="00AD2BE0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D2BE0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AD2BE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D2BE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AD2BE0" w14:paraId="73F1B647" w14:textId="77777777" w:rsidTr="00B32FF9">
        <w:tc>
          <w:tcPr>
            <w:tcW w:w="2269" w:type="dxa"/>
            <w:shd w:val="clear" w:color="auto" w:fill="auto"/>
          </w:tcPr>
          <w:p w14:paraId="563CF095" w14:textId="77777777" w:rsidR="00035DEC" w:rsidRPr="00AD2BE0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D2BE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AE6665B" w14:textId="77777777" w:rsidR="00035DEC" w:rsidRPr="00BE6FAC" w:rsidRDefault="0066716C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6FAC">
              <w:rPr>
                <w:rFonts w:ascii="Arial Narrow" w:hAnsi="Arial Narrow" w:cs="Arial"/>
                <w:b/>
                <w:sz w:val="22"/>
                <w:szCs w:val="22"/>
              </w:rPr>
              <w:t>Przeglądy i naprawy sprzętu medycznego</w:t>
            </w:r>
            <w:r w:rsidR="00035DEC" w:rsidRPr="00BE6FAC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66716C" w:rsidRPr="00AD2BE0" w14:paraId="6423BB25" w14:textId="77777777" w:rsidTr="00CE7191">
        <w:tc>
          <w:tcPr>
            <w:tcW w:w="2269" w:type="dxa"/>
            <w:shd w:val="clear" w:color="auto" w:fill="auto"/>
          </w:tcPr>
          <w:p w14:paraId="1AEAC080" w14:textId="77777777" w:rsidR="0066716C" w:rsidRPr="00AD2BE0" w:rsidRDefault="0066716C" w:rsidP="00CE719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D2BE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E7A7F8" w14:textId="77777777" w:rsidR="0066716C" w:rsidRPr="00BE6FAC" w:rsidRDefault="0066716C" w:rsidP="00CE719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6FAC">
              <w:rPr>
                <w:rFonts w:ascii="Arial Narrow" w:hAnsi="Arial Narrow" w:cs="Arial"/>
                <w:b/>
                <w:sz w:val="22"/>
                <w:szCs w:val="22"/>
              </w:rPr>
              <w:t>110/2023</w:t>
            </w:r>
          </w:p>
        </w:tc>
      </w:tr>
    </w:tbl>
    <w:p w14:paraId="49CF636A" w14:textId="77777777" w:rsidR="00035DEC" w:rsidRPr="00AD2BE0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2BE0" w14:paraId="281E6F52" w14:textId="77777777" w:rsidTr="00B32FF9">
        <w:tc>
          <w:tcPr>
            <w:tcW w:w="9330" w:type="dxa"/>
            <w:shd w:val="clear" w:color="auto" w:fill="F2F2F2"/>
            <w:hideMark/>
          </w:tcPr>
          <w:p w14:paraId="3425C5B5" w14:textId="77777777" w:rsidR="00035DEC" w:rsidRPr="00AD2BE0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AD2BE0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32A169F7" w14:textId="77777777" w:rsidR="0012774F" w:rsidRPr="00AD2BE0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AD2BE0">
        <w:rPr>
          <w:rFonts w:ascii="Arial Narrow" w:hAnsi="Arial Narrow" w:cs="Arial"/>
          <w:sz w:val="22"/>
          <w:szCs w:val="22"/>
        </w:rPr>
        <w:t xml:space="preserve">Zamawiający, </w:t>
      </w:r>
      <w:r w:rsidR="0066716C" w:rsidRPr="00AD2BE0">
        <w:rPr>
          <w:rFonts w:ascii="Arial Narrow" w:hAnsi="Arial Narrow" w:cs="Arial"/>
          <w:b/>
          <w:sz w:val="22"/>
          <w:szCs w:val="22"/>
        </w:rPr>
        <w:t>10WSzKzP SPZOZ</w:t>
      </w:r>
      <w:r w:rsidRPr="00AD2BE0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AD2BE0">
        <w:rPr>
          <w:rFonts w:ascii="Arial Narrow" w:hAnsi="Arial Narrow" w:cs="Arial"/>
          <w:sz w:val="22"/>
          <w:szCs w:val="22"/>
        </w:rPr>
        <w:t>1</w:t>
      </w:r>
      <w:r w:rsidRPr="00AD2BE0">
        <w:rPr>
          <w:rFonts w:ascii="Arial Narrow" w:hAnsi="Arial Narrow" w:cs="Arial"/>
          <w:sz w:val="22"/>
          <w:szCs w:val="22"/>
        </w:rPr>
        <w:t>3</w:t>
      </w:r>
      <w:r w:rsidR="0029606A" w:rsidRPr="00AD2BE0">
        <w:rPr>
          <w:rFonts w:ascii="Arial Narrow" w:hAnsi="Arial Narrow" w:cs="Arial"/>
          <w:sz w:val="22"/>
          <w:szCs w:val="22"/>
        </w:rPr>
        <w:t>5</w:t>
      </w:r>
      <w:r w:rsidRPr="00AD2BE0">
        <w:rPr>
          <w:rFonts w:ascii="Arial Narrow" w:hAnsi="Arial Narrow" w:cs="Arial"/>
          <w:sz w:val="22"/>
          <w:szCs w:val="22"/>
        </w:rPr>
        <w:t xml:space="preserve"> ust</w:t>
      </w:r>
      <w:r w:rsidR="00D9049C" w:rsidRPr="00AD2BE0">
        <w:rPr>
          <w:rFonts w:ascii="Arial Narrow" w:hAnsi="Arial Narrow" w:cs="Arial"/>
          <w:sz w:val="22"/>
          <w:szCs w:val="22"/>
        </w:rPr>
        <w:t xml:space="preserve">. </w:t>
      </w:r>
      <w:r w:rsidR="0029606A" w:rsidRPr="00AD2BE0">
        <w:rPr>
          <w:rFonts w:ascii="Arial Narrow" w:hAnsi="Arial Narrow" w:cs="Arial"/>
          <w:sz w:val="22"/>
          <w:szCs w:val="22"/>
        </w:rPr>
        <w:t>6</w:t>
      </w:r>
      <w:r w:rsidRPr="00AD2BE0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AD2BE0">
        <w:rPr>
          <w:rFonts w:ascii="Arial Narrow" w:hAnsi="Arial Narrow" w:cs="Arial"/>
          <w:sz w:val="22"/>
          <w:szCs w:val="22"/>
        </w:rPr>
        <w:t>11</w:t>
      </w:r>
      <w:r w:rsidRPr="00AD2BE0">
        <w:rPr>
          <w:rFonts w:ascii="Arial Narrow" w:hAnsi="Arial Narrow" w:cs="Arial"/>
          <w:sz w:val="22"/>
          <w:szCs w:val="22"/>
        </w:rPr>
        <w:t xml:space="preserve"> </w:t>
      </w:r>
      <w:r w:rsidR="0029606A" w:rsidRPr="00AD2BE0">
        <w:rPr>
          <w:rFonts w:ascii="Arial Narrow" w:hAnsi="Arial Narrow" w:cs="Arial"/>
          <w:sz w:val="22"/>
          <w:szCs w:val="22"/>
        </w:rPr>
        <w:t xml:space="preserve">września </w:t>
      </w:r>
      <w:r w:rsidRPr="00AD2BE0">
        <w:rPr>
          <w:rFonts w:ascii="Arial Narrow" w:hAnsi="Arial Narrow" w:cs="Arial"/>
          <w:sz w:val="22"/>
          <w:szCs w:val="22"/>
        </w:rPr>
        <w:t>20</w:t>
      </w:r>
      <w:r w:rsidR="0029606A" w:rsidRPr="00AD2BE0">
        <w:rPr>
          <w:rFonts w:ascii="Arial Narrow" w:hAnsi="Arial Narrow" w:cs="Arial"/>
          <w:sz w:val="22"/>
          <w:szCs w:val="22"/>
        </w:rPr>
        <w:t>19</w:t>
      </w:r>
      <w:r w:rsidRPr="00AD2BE0">
        <w:rPr>
          <w:rFonts w:ascii="Arial Narrow" w:hAnsi="Arial Narrow" w:cs="Arial"/>
          <w:sz w:val="22"/>
          <w:szCs w:val="22"/>
        </w:rPr>
        <w:t xml:space="preserve"> r</w:t>
      </w:r>
      <w:r w:rsidR="0029606A" w:rsidRPr="00AD2BE0">
        <w:rPr>
          <w:rFonts w:ascii="Arial Narrow" w:hAnsi="Arial Narrow" w:cs="Arial"/>
          <w:sz w:val="22"/>
          <w:szCs w:val="22"/>
        </w:rPr>
        <w:t>.</w:t>
      </w:r>
      <w:r w:rsidRPr="00AD2BE0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AD2BE0">
        <w:rPr>
          <w:rFonts w:ascii="Arial Narrow" w:hAnsi="Arial Narrow" w:cs="Arial"/>
          <w:sz w:val="22"/>
          <w:szCs w:val="22"/>
        </w:rPr>
        <w:t>z</w:t>
      </w:r>
      <w:r w:rsidRPr="00AD2BE0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AD2BE0">
        <w:rPr>
          <w:rFonts w:ascii="Arial Narrow" w:hAnsi="Arial Narrow" w:cs="Arial"/>
          <w:sz w:val="22"/>
          <w:szCs w:val="22"/>
        </w:rPr>
        <w:t>p</w:t>
      </w:r>
      <w:r w:rsidRPr="00AD2BE0">
        <w:rPr>
          <w:rFonts w:ascii="Arial Narrow" w:hAnsi="Arial Narrow" w:cs="Arial"/>
          <w:sz w:val="22"/>
          <w:szCs w:val="22"/>
        </w:rPr>
        <w:t xml:space="preserve">ublicznych </w:t>
      </w:r>
      <w:r w:rsidR="0066716C" w:rsidRPr="00AD2BE0">
        <w:rPr>
          <w:rFonts w:ascii="Arial Narrow" w:hAnsi="Arial Narrow" w:cs="Arial"/>
          <w:sz w:val="22"/>
          <w:szCs w:val="22"/>
        </w:rPr>
        <w:t>(</w:t>
      </w:r>
      <w:proofErr w:type="spellStart"/>
      <w:r w:rsidR="0066716C" w:rsidRPr="00AD2BE0">
        <w:rPr>
          <w:rFonts w:ascii="Arial Narrow" w:hAnsi="Arial Narrow" w:cs="Arial"/>
          <w:sz w:val="22"/>
          <w:szCs w:val="22"/>
        </w:rPr>
        <w:t>t.j</w:t>
      </w:r>
      <w:proofErr w:type="spellEnd"/>
      <w:r w:rsidR="0066716C" w:rsidRPr="00AD2BE0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AD2BE0">
        <w:rPr>
          <w:rFonts w:ascii="Arial Narrow" w:hAnsi="Arial Narrow" w:cs="Arial"/>
          <w:sz w:val="22"/>
          <w:szCs w:val="22"/>
        </w:rPr>
        <w:t xml:space="preserve">, </w:t>
      </w:r>
      <w:r w:rsidR="00D9049C" w:rsidRPr="00AD2BE0">
        <w:rPr>
          <w:rFonts w:ascii="Arial Narrow" w:hAnsi="Arial Narrow" w:cs="Arial"/>
          <w:sz w:val="22"/>
          <w:szCs w:val="22"/>
        </w:rPr>
        <w:t>udostępnia</w:t>
      </w:r>
      <w:r w:rsidR="00BE7BFD" w:rsidRPr="00AD2BE0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AD2BE0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AD2BE0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AD2BE0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AD2BE0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AD2BE0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AD2BE0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D9049C" w:rsidRPr="00AD2BE0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AD2BE0">
        <w:rPr>
          <w:rFonts w:ascii="Arial Narrow" w:hAnsi="Arial Narrow" w:cs="Arial"/>
          <w:sz w:val="22"/>
          <w:szCs w:val="22"/>
        </w:rPr>
        <w:t>wraz z wyjaśnieniami</w:t>
      </w:r>
      <w:r w:rsidR="0012774F" w:rsidRPr="00AD2BE0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6716C" w:rsidRPr="00AD2BE0" w14:paraId="3A8AB742" w14:textId="77777777" w:rsidTr="00CE7191">
        <w:tc>
          <w:tcPr>
            <w:tcW w:w="9356" w:type="dxa"/>
            <w:shd w:val="clear" w:color="auto" w:fill="auto"/>
          </w:tcPr>
          <w:p w14:paraId="756B0603" w14:textId="77777777" w:rsidR="0066716C" w:rsidRPr="00AD2BE0" w:rsidRDefault="0066716C" w:rsidP="00CE719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D2BE0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1D54627B" w14:textId="6A441C3E" w:rsidR="0066716C" w:rsidRPr="00AD2BE0" w:rsidRDefault="00AD2BE0" w:rsidP="00CE719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D2BE0">
              <w:rPr>
                <w:rFonts w:ascii="Arial Narrow" w:hAnsi="Arial Narrow" w:cs="Arial"/>
                <w:sz w:val="22"/>
                <w:szCs w:val="22"/>
              </w:rPr>
              <w:t>1.</w:t>
            </w:r>
            <w:r w:rsidR="0066716C" w:rsidRPr="00AD2BE0">
              <w:rPr>
                <w:rFonts w:ascii="Arial Narrow" w:hAnsi="Arial Narrow" w:cs="Arial"/>
                <w:sz w:val="22"/>
                <w:szCs w:val="22"/>
              </w:rPr>
              <w:t>Dotyczy: Wykaz usług, zadanie 7</w:t>
            </w:r>
          </w:p>
          <w:p w14:paraId="4952C1C7" w14:textId="77777777" w:rsidR="0066716C" w:rsidRPr="00AD2BE0" w:rsidRDefault="0066716C" w:rsidP="00AD2BE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D2BE0">
              <w:rPr>
                <w:rFonts w:ascii="Arial Narrow" w:hAnsi="Arial Narrow" w:cs="Arial"/>
                <w:sz w:val="22"/>
                <w:szCs w:val="22"/>
              </w:rPr>
              <w:t>Czy Zamawiający zaakceptuje oświadczenie Wykonawcy z wykazem usług wykonanych na rzecz Zamawiającego w ciągu ostatnich 3 lat wraz z potwierdzeniem Wykonawcy o poprawnie przeprowadzonych dostawach?</w:t>
            </w:r>
          </w:p>
          <w:p w14:paraId="06E0D8DF" w14:textId="7B45C536" w:rsidR="0066716C" w:rsidRPr="00AD2BE0" w:rsidRDefault="0066716C" w:rsidP="00AD2BE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D2BE0">
              <w:rPr>
                <w:rFonts w:ascii="Arial Narrow" w:hAnsi="Arial Narrow" w:cs="Arial"/>
                <w:sz w:val="22"/>
                <w:szCs w:val="22"/>
              </w:rPr>
              <w:t>Uzasadnienie: Zamawiający nie potrzebuje wystawić referencji na potrzeby własnego postępowania</w:t>
            </w:r>
            <w:r w:rsidR="00593D99" w:rsidRPr="00AD2BE0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AD2BE0">
              <w:rPr>
                <w:rFonts w:ascii="Arial Narrow" w:hAnsi="Arial Narrow" w:cs="Arial"/>
                <w:sz w:val="22"/>
                <w:szCs w:val="22"/>
              </w:rPr>
              <w:t xml:space="preserve"> ponieważ jest sam najlepiej w stanie ocenić zdolność techniczną lub zawodową Wykonawcy na podstawie wykonanych na jego rzecz usług.</w:t>
            </w:r>
          </w:p>
          <w:p w14:paraId="431B2222" w14:textId="77777777" w:rsidR="00593D99" w:rsidRPr="00AD2BE0" w:rsidRDefault="00593D99" w:rsidP="00593D9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D2BE0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0011014" w14:textId="09CA6795" w:rsidR="00593D99" w:rsidRPr="00AD2BE0" w:rsidRDefault="00593D99" w:rsidP="00593D9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D2BE0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wyraża zgodę na złożenie oświadczenia Wykonawcy.</w:t>
            </w:r>
          </w:p>
          <w:p w14:paraId="09B2CC0F" w14:textId="77777777" w:rsidR="00AD2BE0" w:rsidRPr="00AD2BE0" w:rsidRDefault="00AD2BE0" w:rsidP="00CE719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0F16F9B" w14:textId="7B893A71" w:rsidR="0066716C" w:rsidRPr="00AD2BE0" w:rsidRDefault="00AD2BE0" w:rsidP="00CE719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D2BE0">
              <w:rPr>
                <w:rFonts w:ascii="Arial Narrow" w:hAnsi="Arial Narrow" w:cs="Arial"/>
                <w:sz w:val="22"/>
                <w:szCs w:val="22"/>
              </w:rPr>
              <w:t xml:space="preserve">2. </w:t>
            </w:r>
            <w:r w:rsidR="0066716C" w:rsidRPr="00AD2BE0">
              <w:rPr>
                <w:rFonts w:ascii="Arial Narrow" w:hAnsi="Arial Narrow" w:cs="Arial"/>
                <w:sz w:val="22"/>
                <w:szCs w:val="22"/>
              </w:rPr>
              <w:t>Dotyczy: Wykaz usług, zadanie 7</w:t>
            </w:r>
          </w:p>
          <w:p w14:paraId="295383EC" w14:textId="77777777" w:rsidR="0066716C" w:rsidRPr="00AD2BE0" w:rsidRDefault="0066716C" w:rsidP="00AD2BE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D2BE0">
              <w:rPr>
                <w:rFonts w:ascii="Arial Narrow" w:hAnsi="Arial Narrow" w:cs="Arial"/>
                <w:sz w:val="22"/>
                <w:szCs w:val="22"/>
              </w:rPr>
              <w:t>Zamawiający wymaga przedstawienia wykazu usług - wartość 1-usługi przynajmniej - 11 000,00 zł</w:t>
            </w:r>
          </w:p>
          <w:p w14:paraId="03F8BCD2" w14:textId="77777777" w:rsidR="0066716C" w:rsidRPr="00AD2BE0" w:rsidRDefault="0066716C" w:rsidP="00AD2BE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D2BE0">
              <w:rPr>
                <w:rFonts w:ascii="Arial Narrow" w:hAnsi="Arial Narrow" w:cs="Arial"/>
                <w:sz w:val="22"/>
                <w:szCs w:val="22"/>
              </w:rPr>
              <w:t>Prosimy o zmianę na: wartość 2 usług – każda przynajmniej 5000 zł netto</w:t>
            </w:r>
          </w:p>
          <w:p w14:paraId="78706DB9" w14:textId="1E94E314" w:rsidR="0066716C" w:rsidRPr="00AD2BE0" w:rsidRDefault="0066716C" w:rsidP="00AD2BE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D2BE0">
              <w:rPr>
                <w:rFonts w:ascii="Arial Narrow" w:hAnsi="Arial Narrow" w:cs="Arial"/>
                <w:sz w:val="22"/>
                <w:szCs w:val="22"/>
              </w:rPr>
              <w:t xml:space="preserve">Zamawiający zlecał w przeszłości wykonanie usługi przeglądowej na 1 urządzenie. Ceny w roku 2023 na usługi </w:t>
            </w:r>
            <w:r w:rsidRPr="00AD2BE0">
              <w:rPr>
                <w:rFonts w:ascii="Arial Narrow" w:hAnsi="Arial Narrow" w:cs="Arial"/>
                <w:sz w:val="22"/>
                <w:szCs w:val="22"/>
              </w:rPr>
              <w:lastRenderedPageBreak/>
              <w:t>przeglądowe znacznie wzrosły w stosunku do lat poprzednich.</w:t>
            </w:r>
            <w:r w:rsidR="00593D99" w:rsidRPr="00AD2B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D2BE0">
              <w:rPr>
                <w:rFonts w:ascii="Arial Narrow" w:hAnsi="Arial Narrow" w:cs="Arial"/>
                <w:sz w:val="22"/>
                <w:szCs w:val="22"/>
              </w:rPr>
              <w:t>Kwota 11</w:t>
            </w:r>
            <w:r w:rsidR="00EF7D31" w:rsidRPr="00AD2B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D2BE0">
              <w:rPr>
                <w:rFonts w:ascii="Arial Narrow" w:hAnsi="Arial Narrow" w:cs="Arial"/>
                <w:sz w:val="22"/>
                <w:szCs w:val="22"/>
              </w:rPr>
              <w:t>000 w odniesieniu do 1 usługi jest zawyżona.</w:t>
            </w:r>
          </w:p>
          <w:p w14:paraId="0C2E3D35" w14:textId="77777777" w:rsidR="0066716C" w:rsidRPr="00AD2BE0" w:rsidRDefault="0066716C" w:rsidP="00CE719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D2BE0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4EEDC6A" w14:textId="5AA550CD" w:rsidR="0066716C" w:rsidRPr="00AD2BE0" w:rsidRDefault="00593D99" w:rsidP="00CE719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darkGray"/>
              </w:rPr>
            </w:pPr>
            <w:r w:rsidRPr="00AD2BE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wyraża zgodę. </w:t>
            </w:r>
          </w:p>
        </w:tc>
      </w:tr>
      <w:tr w:rsidR="0066716C" w:rsidRPr="00AD2BE0" w14:paraId="4A82A2F1" w14:textId="77777777" w:rsidTr="00CE7191">
        <w:tc>
          <w:tcPr>
            <w:tcW w:w="9356" w:type="dxa"/>
            <w:shd w:val="clear" w:color="auto" w:fill="auto"/>
          </w:tcPr>
          <w:p w14:paraId="76A53644" w14:textId="77777777" w:rsidR="0066716C" w:rsidRPr="00AD2BE0" w:rsidRDefault="0066716C" w:rsidP="00CE719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D2BE0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14:paraId="3B1FBFFF" w14:textId="77777777" w:rsidR="0066716C" w:rsidRPr="00AD2BE0" w:rsidRDefault="0066716C" w:rsidP="00AD2BE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D2BE0">
              <w:rPr>
                <w:rFonts w:ascii="Arial Narrow" w:hAnsi="Arial Narrow" w:cs="Arial"/>
                <w:sz w:val="22"/>
                <w:szCs w:val="22"/>
              </w:rPr>
              <w:t xml:space="preserve">1. Czy w celu miarkowania kar umownych Zamawiający dokona modyfikacji postanowień projektu przyszłej umowy w zakresie zapisów § 9 ust. 1: </w:t>
            </w:r>
          </w:p>
          <w:p w14:paraId="4C1565B0" w14:textId="4C0B980F" w:rsidR="0066716C" w:rsidRPr="00AD2BE0" w:rsidRDefault="0066716C" w:rsidP="00AD2BE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D2BE0">
              <w:rPr>
                <w:rFonts w:ascii="Arial Narrow" w:hAnsi="Arial Narrow" w:cs="Arial"/>
                <w:sz w:val="22"/>
                <w:szCs w:val="22"/>
              </w:rPr>
              <w:t xml:space="preserve"> 1. Wykonawca zapłaci Zamawiającemu kary umowne:</w:t>
            </w:r>
          </w:p>
          <w:p w14:paraId="6BEAF8C9" w14:textId="5C7394D5" w:rsidR="0066716C" w:rsidRPr="00AD2BE0" w:rsidRDefault="0066716C" w:rsidP="00AD2BE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D2BE0">
              <w:rPr>
                <w:rFonts w:ascii="Arial Narrow" w:hAnsi="Arial Narrow" w:cs="Arial"/>
                <w:sz w:val="22"/>
                <w:szCs w:val="22"/>
              </w:rPr>
              <w:t xml:space="preserve">1) za niedokonanie przeglądu w terminie określonym w § 4 ust. 1 i ust.3 w wysokości 0,1% wartości brutto niewykonanej części danego zadania (danego przeglądu) za każdy dzień zwłoki, jednak nie więcej niż 10% wartości brutto niewykonanej </w:t>
            </w:r>
            <w:r w:rsidR="00593D99" w:rsidRPr="00AD2BE0">
              <w:rPr>
                <w:rFonts w:ascii="Arial Narrow" w:hAnsi="Arial Narrow" w:cs="Arial"/>
                <w:sz w:val="22"/>
                <w:szCs w:val="22"/>
              </w:rPr>
              <w:t>części danego</w:t>
            </w:r>
            <w:r w:rsidRPr="00AD2BE0">
              <w:rPr>
                <w:rFonts w:ascii="Arial Narrow" w:hAnsi="Arial Narrow" w:cs="Arial"/>
                <w:sz w:val="22"/>
                <w:szCs w:val="22"/>
              </w:rPr>
              <w:t xml:space="preserve"> zadania (danego przeglądu);</w:t>
            </w:r>
          </w:p>
          <w:p w14:paraId="30572DC8" w14:textId="77777777" w:rsidR="0066716C" w:rsidRPr="00AD2BE0" w:rsidRDefault="0066716C" w:rsidP="00AD2BE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D2BE0">
              <w:rPr>
                <w:rFonts w:ascii="Arial Narrow" w:hAnsi="Arial Narrow" w:cs="Arial"/>
                <w:sz w:val="22"/>
                <w:szCs w:val="22"/>
              </w:rPr>
              <w:t>3) w przypadku niedokonania zapłaty lub nieterminowej zapłaty wynagrodzenia należnego podwykonawcom z tytułu zmiany wysokości wynagrodzenia, o której mowa w § 13 umowy Wykonawca zobowiązany jest do zapłaty na rzecz Zamawiającego kary umownej - w wysokości 0,5% wynagrodzenia brutto, za każdy przypadek naruszenia.</w:t>
            </w:r>
          </w:p>
          <w:p w14:paraId="1B8427C0" w14:textId="77777777" w:rsidR="0066716C" w:rsidRPr="00AD2BE0" w:rsidRDefault="0066716C" w:rsidP="00AD2BE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D2BE0">
              <w:rPr>
                <w:rFonts w:ascii="Arial Narrow" w:hAnsi="Arial Narrow" w:cs="Arial"/>
                <w:sz w:val="22"/>
                <w:szCs w:val="22"/>
              </w:rPr>
              <w:t>4) Za niedotrzymanie terminu gwarancji, o którym stanowi § 3 ust. 11 w wysokości 0,5% wartości brutto wadliwie wykonanej usługi za każdy dzień zwłoki, jednak nie więcej niż 10% wartości brutto wadliwie wykonanej usługi</w:t>
            </w:r>
          </w:p>
          <w:p w14:paraId="37F5BF47" w14:textId="77777777" w:rsidR="0066716C" w:rsidRPr="00AD2BE0" w:rsidRDefault="0066716C" w:rsidP="00CE719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D2BE0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2ACE67F" w14:textId="035048E5" w:rsidR="00AD2BE0" w:rsidRPr="00AD2BE0" w:rsidRDefault="00AD2BE0" w:rsidP="00CE719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D2BE0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umowy bez zmian.</w:t>
            </w:r>
          </w:p>
          <w:p w14:paraId="69B7C80E" w14:textId="5921A863" w:rsidR="0066716C" w:rsidRPr="00AD2BE0" w:rsidRDefault="0066716C" w:rsidP="00CE719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10B1D9EF" w14:textId="77777777" w:rsidR="00BE7BFD" w:rsidRPr="00AD2BE0" w:rsidRDefault="00BE7BFD" w:rsidP="00520165">
      <w:pPr>
        <w:jc w:val="both"/>
        <w:rPr>
          <w:rFonts w:ascii="Arial Narrow" w:hAnsi="Arial Narrow" w:cs="Arial"/>
        </w:rPr>
      </w:pPr>
    </w:p>
    <w:p w14:paraId="12026C43" w14:textId="77777777" w:rsidR="006D4AB3" w:rsidRDefault="006D4AB3" w:rsidP="00AD2BE0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sz w:val="22"/>
          <w:szCs w:val="22"/>
        </w:rPr>
      </w:pPr>
      <w:r w:rsidRPr="00AD2BE0">
        <w:rPr>
          <w:rFonts w:ascii="Arial Narrow" w:hAnsi="Arial Narrow" w:cs="Arial"/>
          <w:sz w:val="22"/>
          <w:szCs w:val="22"/>
        </w:rPr>
        <w:t>Zamawiający</w:t>
      </w:r>
    </w:p>
    <w:p w14:paraId="2FEDF431" w14:textId="77777777" w:rsidR="00AD2BE0" w:rsidRDefault="00AD2BE0" w:rsidP="00AD2BE0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sz w:val="22"/>
          <w:szCs w:val="22"/>
        </w:rPr>
      </w:pPr>
    </w:p>
    <w:p w14:paraId="0BFA8A41" w14:textId="77777777" w:rsidR="00BE6FAC" w:rsidRDefault="00BE6FAC" w:rsidP="00AD2B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C818BEF" w14:textId="77777777" w:rsidR="00BE6FAC" w:rsidRDefault="00BE6FAC" w:rsidP="00AD2B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DE6E1A1" w14:textId="77777777" w:rsidR="00BE6FAC" w:rsidRDefault="00BE6FAC" w:rsidP="00AD2B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39D30F5" w14:textId="77777777" w:rsidR="00BE6FAC" w:rsidRDefault="00BE6FAC" w:rsidP="00AD2B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3C09CD5" w14:textId="77777777" w:rsidR="00BE6FAC" w:rsidRDefault="00BE6FAC" w:rsidP="00AD2B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7343794" w14:textId="77777777" w:rsidR="00BE6FAC" w:rsidRDefault="00BE6FAC" w:rsidP="00AD2B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7E66175" w14:textId="77777777" w:rsidR="00BE6FAC" w:rsidRDefault="00BE6FAC" w:rsidP="00AD2B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BBF57BA" w14:textId="77777777" w:rsidR="00BE6FAC" w:rsidRDefault="00BE6FAC" w:rsidP="00AD2B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681381A" w14:textId="77777777" w:rsidR="00BE6FAC" w:rsidRDefault="00BE6FAC" w:rsidP="00AD2B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F582DA2" w14:textId="77777777" w:rsidR="00BE6FAC" w:rsidRDefault="00BE6FAC" w:rsidP="00AD2B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1B8D9E8" w14:textId="77777777" w:rsidR="00BE6FAC" w:rsidRDefault="00BE6FAC" w:rsidP="00AD2B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49C8FC9" w14:textId="77777777" w:rsidR="00BE6FAC" w:rsidRDefault="00BE6FAC" w:rsidP="00AD2B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9457739" w14:textId="77777777" w:rsidR="00BE6FAC" w:rsidRDefault="00BE6FAC" w:rsidP="00AD2B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9DF3B9E" w14:textId="77777777" w:rsidR="00BE6FAC" w:rsidRDefault="00BE6FAC" w:rsidP="00AD2B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408F890" w14:textId="77777777" w:rsidR="00BE6FAC" w:rsidRDefault="00BE6FAC" w:rsidP="00AD2B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225B936" w14:textId="77777777" w:rsidR="00BE6FAC" w:rsidRDefault="00BE6FAC" w:rsidP="00AD2B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63E7E0E" w14:textId="77777777" w:rsidR="00BE6FAC" w:rsidRDefault="00BE6FAC" w:rsidP="00AD2B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D68B56B" w14:textId="77777777" w:rsidR="00BE6FAC" w:rsidRDefault="00BE6FAC" w:rsidP="00AD2B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7FDCE24" w14:textId="76768F69" w:rsidR="00AD2BE0" w:rsidRPr="00AD2BE0" w:rsidRDefault="00AD2BE0" w:rsidP="00AD2B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AD2BE0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Wykonano w 2 egz. na 1 ark.</w:t>
      </w:r>
    </w:p>
    <w:p w14:paraId="5EDA20E7" w14:textId="77777777" w:rsidR="00AD2BE0" w:rsidRPr="00BE6FAC" w:rsidRDefault="00AD2BE0" w:rsidP="00AD2B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BE6FAC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712D386C" w14:textId="77777777" w:rsidR="00AD2BE0" w:rsidRPr="00AD2BE0" w:rsidRDefault="00AD2BE0" w:rsidP="00AD2B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22"/>
        </w:rPr>
      </w:pPr>
      <w:r w:rsidRPr="00144D3A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144D3A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44D3A">
        <w:rPr>
          <w:rFonts w:ascii="Arial Narrow" w:hAnsi="Arial Narrow"/>
          <w:i/>
          <w:iCs/>
          <w:sz w:val="18"/>
          <w:szCs w:val="20"/>
        </w:rPr>
        <w:t>. 10wsk.mil.pl i e-propublico.pl</w:t>
      </w:r>
      <w:r w:rsidRPr="00BE6FAC">
        <w:rPr>
          <w:rFonts w:ascii="Arial Narrow" w:hAnsi="Arial Narrow"/>
          <w:b/>
          <w:bCs/>
          <w:i/>
          <w:iCs/>
          <w:sz w:val="18"/>
          <w:szCs w:val="20"/>
        </w:rPr>
        <w:t>;</w:t>
      </w:r>
      <w:r w:rsidRPr="00AD2BE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AD2BE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AD2BE0">
        <w:rPr>
          <w:rFonts w:ascii="Arial Narrow" w:hAnsi="Arial Narrow"/>
          <w:i/>
          <w:iCs/>
          <w:sz w:val="18"/>
          <w:szCs w:val="18"/>
        </w:rPr>
        <w:t>. T2612 B5</w:t>
      </w:r>
    </w:p>
    <w:p w14:paraId="190F817B" w14:textId="732DD5AF" w:rsidR="00AD2BE0" w:rsidRDefault="00AD2BE0" w:rsidP="00AD2BE0">
      <w:pPr>
        <w:rPr>
          <w:rFonts w:ascii="Arial Narrow" w:hAnsi="Arial Narrow"/>
          <w:i/>
          <w:iCs/>
          <w:sz w:val="18"/>
        </w:rPr>
      </w:pPr>
      <w:r w:rsidRPr="00AD2BE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AD2BE0">
        <w:rPr>
          <w:rFonts w:ascii="Arial Narrow" w:hAnsi="Arial Narrow"/>
          <w:i/>
          <w:iCs/>
          <w:sz w:val="18"/>
        </w:rPr>
        <w:t>Choroszyńska</w:t>
      </w:r>
      <w:proofErr w:type="spellEnd"/>
      <w:r w:rsidRPr="00AD2BE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AD2BE0">
        <w:rPr>
          <w:rFonts w:ascii="Arial Narrow" w:hAnsi="Arial Narrow"/>
          <w:i/>
          <w:iCs/>
          <w:sz w:val="18"/>
        </w:rPr>
        <w:t>449</w:t>
      </w:r>
    </w:p>
    <w:p w14:paraId="4AB9F1C2" w14:textId="73CF37B7" w:rsidR="00AD2BE0" w:rsidRPr="00AD2BE0" w:rsidRDefault="00AD2BE0" w:rsidP="00AD2BE0">
      <w:pPr>
        <w:rPr>
          <w:rFonts w:ascii="Arial Narrow" w:hAnsi="Arial Narrow" w:cs="Arial"/>
          <w:i/>
          <w:iCs/>
          <w:sz w:val="22"/>
          <w:szCs w:val="22"/>
        </w:rPr>
      </w:pPr>
      <w:r w:rsidRPr="00AD2BE0">
        <w:rPr>
          <w:rFonts w:ascii="Arial Narrow" w:hAnsi="Arial Narrow"/>
          <w:i/>
          <w:iCs/>
          <w:sz w:val="18"/>
        </w:rPr>
        <w:t>Data:</w:t>
      </w:r>
      <w:r>
        <w:rPr>
          <w:rFonts w:ascii="Arial Narrow" w:hAnsi="Arial Narrow"/>
          <w:i/>
          <w:iCs/>
          <w:sz w:val="18"/>
        </w:rPr>
        <w:t xml:space="preserve"> 20.10.2023 r.</w:t>
      </w:r>
    </w:p>
    <w:sectPr w:rsidR="00AD2BE0" w:rsidRPr="00AD2BE0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66769" w14:textId="77777777" w:rsidR="000E395C" w:rsidRDefault="000E395C">
      <w:r>
        <w:separator/>
      </w:r>
    </w:p>
  </w:endnote>
  <w:endnote w:type="continuationSeparator" w:id="0">
    <w:p w14:paraId="4608848D" w14:textId="77777777" w:rsidR="000E395C" w:rsidRDefault="000E3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6CC3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8578E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3A5F3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93229A7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006B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1F2D1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E11C08C" w14:textId="77777777" w:rsidR="006D4AB3" w:rsidRDefault="006D4AB3">
    <w:pPr>
      <w:pStyle w:val="Stopka"/>
      <w:tabs>
        <w:tab w:val="clear" w:pos="4536"/>
        <w:tab w:val="left" w:pos="6237"/>
      </w:tabs>
    </w:pPr>
  </w:p>
  <w:p w14:paraId="5A1471A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EA4A2" w14:textId="77777777" w:rsidR="000E395C" w:rsidRDefault="000E395C">
      <w:r>
        <w:separator/>
      </w:r>
    </w:p>
  </w:footnote>
  <w:footnote w:type="continuationSeparator" w:id="0">
    <w:p w14:paraId="3F42FE4D" w14:textId="77777777" w:rsidR="000E395C" w:rsidRDefault="000E39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D764F" w14:textId="77777777" w:rsidR="0066716C" w:rsidRDefault="006671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C468C" w14:textId="77777777" w:rsidR="0066716C" w:rsidRDefault="006671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41E29" w14:textId="77777777" w:rsidR="0066716C" w:rsidRDefault="006671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21412813">
    <w:abstractNumId w:val="3"/>
  </w:num>
  <w:num w:numId="2" w16cid:durableId="1725255262">
    <w:abstractNumId w:val="6"/>
  </w:num>
  <w:num w:numId="3" w16cid:durableId="593442104">
    <w:abstractNumId w:val="2"/>
  </w:num>
  <w:num w:numId="4" w16cid:durableId="1560050333">
    <w:abstractNumId w:val="5"/>
  </w:num>
  <w:num w:numId="5" w16cid:durableId="696463609">
    <w:abstractNumId w:val="0"/>
  </w:num>
  <w:num w:numId="6" w16cid:durableId="2008438807">
    <w:abstractNumId w:val="1"/>
  </w:num>
  <w:num w:numId="7" w16cid:durableId="11240329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395C"/>
    <w:rsid w:val="00031374"/>
    <w:rsid w:val="00035DEC"/>
    <w:rsid w:val="000A1097"/>
    <w:rsid w:val="000E2A8F"/>
    <w:rsid w:val="000E395C"/>
    <w:rsid w:val="0012774F"/>
    <w:rsid w:val="00144B7A"/>
    <w:rsid w:val="00144D3A"/>
    <w:rsid w:val="00180C6E"/>
    <w:rsid w:val="0029606A"/>
    <w:rsid w:val="004848F3"/>
    <w:rsid w:val="004A75F2"/>
    <w:rsid w:val="005144A9"/>
    <w:rsid w:val="00520165"/>
    <w:rsid w:val="00593D99"/>
    <w:rsid w:val="005B1B08"/>
    <w:rsid w:val="00632C3C"/>
    <w:rsid w:val="00662BDB"/>
    <w:rsid w:val="0066716C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D2BE0"/>
    <w:rsid w:val="00B1255C"/>
    <w:rsid w:val="00B32FF9"/>
    <w:rsid w:val="00BA6584"/>
    <w:rsid w:val="00BE6FAC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F7D3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CC0126"/>
  <w15:chartTrackingRefBased/>
  <w15:docId w15:val="{B855939B-4FF9-4167-BCD3-DB2CFAC64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AD2BE0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8Znak">
    <w:name w:val="Nagłówek 8 Znak"/>
    <w:basedOn w:val="Domylnaczcionkaakapitu"/>
    <w:link w:val="Nagwek8"/>
    <w:rsid w:val="00AD2BE0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AD2BE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D2B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417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2023-10-20T08:14:00Z</cp:lastPrinted>
  <dcterms:created xsi:type="dcterms:W3CDTF">2023-10-20T08:35:00Z</dcterms:created>
  <dcterms:modified xsi:type="dcterms:W3CDTF">2023-10-20T08:35:00Z</dcterms:modified>
</cp:coreProperties>
</file>