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27E98" w14:textId="77777777" w:rsidR="00A02E94" w:rsidRPr="00060012" w:rsidRDefault="00745C49" w:rsidP="00A02E94">
      <w:pPr>
        <w:spacing w:after="240"/>
        <w:jc w:val="right"/>
      </w:pPr>
      <w:bookmarkStart w:id="0" w:name="_Hlk53520193"/>
      <w:r w:rsidRPr="00060012">
        <w:t>Poznań</w:t>
      </w:r>
      <w:r w:rsidR="00A02E94" w:rsidRPr="00060012">
        <w:t xml:space="preserve"> dnia: </w:t>
      </w:r>
      <w:r w:rsidRPr="00060012">
        <w:t>2023-10-19</w:t>
      </w:r>
    </w:p>
    <w:p w14:paraId="0CF58043" w14:textId="77777777" w:rsidR="00745C49" w:rsidRPr="00060012" w:rsidRDefault="00745C49" w:rsidP="00A02E94">
      <w:pPr>
        <w:spacing w:after="40"/>
        <w:rPr>
          <w:b/>
          <w:bCs/>
        </w:rPr>
      </w:pPr>
      <w:r w:rsidRPr="00060012">
        <w:rPr>
          <w:b/>
          <w:bCs/>
        </w:rPr>
        <w:t>Szpital Wojewódzki w Poznaniu</w:t>
      </w:r>
    </w:p>
    <w:p w14:paraId="41464E26" w14:textId="77777777" w:rsidR="00A02E94" w:rsidRPr="00060012" w:rsidRDefault="00745C49" w:rsidP="00A02E94">
      <w:pPr>
        <w:spacing w:after="40"/>
        <w:rPr>
          <w:b/>
          <w:bCs/>
        </w:rPr>
      </w:pPr>
      <w:r w:rsidRPr="00060012">
        <w:rPr>
          <w:b/>
          <w:bCs/>
        </w:rPr>
        <w:t>Dział Zamówień Publicznych</w:t>
      </w:r>
    </w:p>
    <w:p w14:paraId="4130F068" w14:textId="77777777" w:rsidR="00A02E94" w:rsidRPr="00060012" w:rsidRDefault="00745C49" w:rsidP="00A02E94">
      <w:r w:rsidRPr="00060012">
        <w:t>Juraszów</w:t>
      </w:r>
      <w:r w:rsidR="00A02E94" w:rsidRPr="00060012">
        <w:t xml:space="preserve"> </w:t>
      </w:r>
      <w:r w:rsidRPr="00060012">
        <w:t>7/19</w:t>
      </w:r>
    </w:p>
    <w:p w14:paraId="0D838F24" w14:textId="77777777" w:rsidR="00A02E94" w:rsidRPr="00060012" w:rsidRDefault="00745C49" w:rsidP="00A02E94">
      <w:r w:rsidRPr="00060012">
        <w:t>60-479</w:t>
      </w:r>
      <w:r w:rsidR="00A02E94" w:rsidRPr="00060012">
        <w:t xml:space="preserve"> </w:t>
      </w:r>
      <w:r w:rsidRPr="00060012">
        <w:t>Poznań</w:t>
      </w:r>
    </w:p>
    <w:p w14:paraId="1CEBA519" w14:textId="77777777" w:rsidR="00A02E94" w:rsidRPr="00060012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060012">
        <w:rPr>
          <w:b/>
        </w:rPr>
        <w:t>WYKONAWCY</w:t>
      </w:r>
    </w:p>
    <w:p w14:paraId="17298355" w14:textId="77777777" w:rsidR="00A02E94" w:rsidRPr="00060012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060012">
        <w:t>ubiegający się o zamówienie</w:t>
      </w:r>
    </w:p>
    <w:p w14:paraId="2E9FFFCA" w14:textId="77777777" w:rsidR="00A02E94" w:rsidRPr="00060012" w:rsidRDefault="00A02E94" w:rsidP="00A02E94">
      <w:pPr>
        <w:pStyle w:val="Nagwek1"/>
        <w:spacing w:before="600"/>
        <w:rPr>
          <w:sz w:val="28"/>
        </w:rPr>
      </w:pPr>
      <w:r w:rsidRPr="00060012">
        <w:rPr>
          <w:sz w:val="28"/>
        </w:rPr>
        <w:t>ZAWIADOMIENIE</w:t>
      </w:r>
    </w:p>
    <w:p w14:paraId="4B24ACCB" w14:textId="77777777" w:rsidR="00A02E94" w:rsidRPr="00060012" w:rsidRDefault="00A02E94" w:rsidP="00A02E94">
      <w:pPr>
        <w:spacing w:after="480"/>
        <w:jc w:val="center"/>
        <w:rPr>
          <w:b/>
          <w:sz w:val="28"/>
        </w:rPr>
      </w:pPr>
      <w:r w:rsidRPr="00060012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745C49" w:rsidRPr="00060012" w14:paraId="175AF4BA" w14:textId="77777777" w:rsidTr="0000336D">
        <w:trPr>
          <w:trHeight w:val="638"/>
        </w:trPr>
        <w:tc>
          <w:tcPr>
            <w:tcW w:w="959" w:type="dxa"/>
            <w:hideMark/>
          </w:tcPr>
          <w:p w14:paraId="5905BB5D" w14:textId="77777777" w:rsidR="00745C49" w:rsidRPr="00060012" w:rsidRDefault="00745C49" w:rsidP="0000336D">
            <w:pPr>
              <w:spacing w:after="60" w:line="276" w:lineRule="auto"/>
              <w:jc w:val="both"/>
            </w:pPr>
            <w:r w:rsidRPr="00060012">
              <w:t>Dotyczy:</w:t>
            </w:r>
          </w:p>
        </w:tc>
        <w:tc>
          <w:tcPr>
            <w:tcW w:w="9261" w:type="dxa"/>
            <w:hideMark/>
          </w:tcPr>
          <w:p w14:paraId="4BF1D3E6" w14:textId="3528408A" w:rsidR="00745C49" w:rsidRPr="00060012" w:rsidRDefault="00745C49" w:rsidP="0000336D">
            <w:pPr>
              <w:spacing w:after="60" w:line="276" w:lineRule="auto"/>
              <w:jc w:val="both"/>
            </w:pPr>
            <w:r w:rsidRPr="00060012">
              <w:t>postępowania o udzielenie zamówienia publicznego, prowadzonego w trybie podstawowy</w:t>
            </w:r>
            <w:r w:rsidR="00060012">
              <w:t>m</w:t>
            </w:r>
            <w:r w:rsidRPr="00060012">
              <w:t xml:space="preserve"> bez negocjacji - art. 275 pkt. 1 ustawy </w:t>
            </w:r>
            <w:proofErr w:type="spellStart"/>
            <w:r w:rsidRPr="00060012">
              <w:t>Pzp</w:t>
            </w:r>
            <w:proofErr w:type="spellEnd"/>
            <w:r w:rsidRPr="00060012">
              <w:rPr>
                <w:b/>
              </w:rPr>
              <w:t xml:space="preserve"> </w:t>
            </w:r>
            <w:r w:rsidRPr="00060012">
              <w:rPr>
                <w:bCs/>
              </w:rPr>
              <w:t>na</w:t>
            </w:r>
            <w:r w:rsidRPr="00060012">
              <w:rPr>
                <w:b/>
              </w:rPr>
              <w:t xml:space="preserve"> </w:t>
            </w:r>
            <w:r w:rsidRPr="00060012">
              <w:rPr>
                <w:bCs/>
              </w:rPr>
              <w:t>”</w:t>
            </w:r>
            <w:r w:rsidRPr="00060012">
              <w:rPr>
                <w:b/>
                <w:bCs/>
              </w:rPr>
              <w:t>Zakup wyposażenia na potrzeby Oddziału Leczenia Uzależnień Szpitala Wojewódzkiego w Poznaniu</w:t>
            </w:r>
            <w:r w:rsidRPr="00060012">
              <w:rPr>
                <w:bCs/>
              </w:rPr>
              <w:t>”</w:t>
            </w:r>
            <w:r w:rsidRPr="00060012">
              <w:rPr>
                <w:b/>
              </w:rPr>
              <w:t xml:space="preserve"> </w:t>
            </w:r>
            <w:r w:rsidRPr="00060012">
              <w:rPr>
                <w:bCs/>
              </w:rPr>
              <w:t>– znak sprawy</w:t>
            </w:r>
            <w:r w:rsidRPr="00060012">
              <w:rPr>
                <w:b/>
              </w:rPr>
              <w:t xml:space="preserve"> SZW/DZP/95/2023</w:t>
            </w:r>
            <w:r w:rsidRPr="00060012">
              <w:rPr>
                <w:bCs/>
              </w:rPr>
              <w:t>.</w:t>
            </w:r>
          </w:p>
        </w:tc>
      </w:tr>
    </w:tbl>
    <w:p w14:paraId="176B32B4" w14:textId="77777777" w:rsidR="00A02E94" w:rsidRPr="00060012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060012">
        <w:t xml:space="preserve">Zamawiający, działając na podstawie art. 253 ust. 1 ustawy z dnia 11 września 2019r. Prawo zamówień publicznych </w:t>
      </w:r>
      <w:r w:rsidR="00745C49" w:rsidRPr="00060012">
        <w:t>(</w:t>
      </w:r>
      <w:proofErr w:type="spellStart"/>
      <w:r w:rsidR="00745C49" w:rsidRPr="00060012">
        <w:t>t.j</w:t>
      </w:r>
      <w:proofErr w:type="spellEnd"/>
      <w:r w:rsidR="00745C49" w:rsidRPr="00060012">
        <w:t>. Dz. U. z 2022r. poz. 1710)</w:t>
      </w:r>
      <w:r w:rsidRPr="00060012">
        <w:t xml:space="preserve">, zwanej dalej „ustawą </w:t>
      </w:r>
      <w:proofErr w:type="spellStart"/>
      <w:r w:rsidRPr="00060012">
        <w:t>Pzp</w:t>
      </w:r>
      <w:proofErr w:type="spellEnd"/>
      <w:r w:rsidRPr="00060012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745C49" w:rsidRPr="00060012" w14:paraId="310A72B3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6A3A3" w14:textId="1F86BF99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Metalowiec </w:t>
            </w:r>
            <w:r w:rsidR="008A67EC">
              <w:rPr>
                <w:b/>
              </w:rPr>
              <w:t>S</w:t>
            </w:r>
            <w:r w:rsidRPr="00060012">
              <w:rPr>
                <w:b/>
              </w:rPr>
              <w:t>p. z o.o.</w:t>
            </w:r>
          </w:p>
          <w:p w14:paraId="3DE08313" w14:textId="0C31C0F1" w:rsidR="00745C49" w:rsidRPr="00060012" w:rsidRDefault="008A67EC" w:rsidP="0000336D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45C49" w:rsidRPr="00060012">
              <w:rPr>
                <w:bCs/>
              </w:rPr>
              <w:t xml:space="preserve">Fabryczna 2 </w:t>
            </w:r>
          </w:p>
          <w:p w14:paraId="69114817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46-100 Namysłów</w:t>
            </w:r>
          </w:p>
          <w:p w14:paraId="5707928A" w14:textId="1C6A152B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1</w:t>
            </w:r>
            <w:r w:rsidRPr="00060012">
              <w:t>: Łóżko szpitalne z materacem - 35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77 490.00 zł</w:t>
            </w:r>
            <w:r w:rsidR="00745C49" w:rsidRPr="00060012">
              <w:rPr>
                <w:bCs/>
              </w:rPr>
              <w:t>.</w:t>
            </w:r>
          </w:p>
          <w:p w14:paraId="588D9F75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4C2B37DA" w14:textId="1743D09A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139C5CFB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1868" w14:textId="06BCBDF2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PH ENERGIA S.C.  </w:t>
            </w:r>
            <w:r w:rsidR="00833CE6" w:rsidRPr="00060012">
              <w:rPr>
                <w:b/>
              </w:rPr>
              <w:t xml:space="preserve">P. </w:t>
            </w:r>
            <w:proofErr w:type="spellStart"/>
            <w:r w:rsidR="00833CE6" w:rsidRPr="00060012">
              <w:rPr>
                <w:b/>
              </w:rPr>
              <w:t>Wielgo</w:t>
            </w:r>
            <w:proofErr w:type="spellEnd"/>
            <w:r w:rsidR="00833CE6" w:rsidRPr="00060012">
              <w:rPr>
                <w:b/>
              </w:rPr>
              <w:t xml:space="preserve"> H. Widomski</w:t>
            </w:r>
          </w:p>
          <w:p w14:paraId="27C3FFC3" w14:textId="3576CC6E" w:rsidR="00745C49" w:rsidRPr="00060012" w:rsidRDefault="008A67EC" w:rsidP="0000336D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45C49" w:rsidRPr="00060012">
              <w:rPr>
                <w:bCs/>
              </w:rPr>
              <w:t xml:space="preserve">Warszawska 151 </w:t>
            </w:r>
          </w:p>
          <w:p w14:paraId="2537953D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25-547 Kielce</w:t>
            </w:r>
          </w:p>
          <w:p w14:paraId="6064FDE1" w14:textId="15CFAD6D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3</w:t>
            </w:r>
            <w:r w:rsidRPr="00060012">
              <w:t>: Tablica magnetyczna suchościeralna -3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4 116.00 zł</w:t>
            </w:r>
            <w:r w:rsidR="00745C49" w:rsidRPr="00060012">
              <w:rPr>
                <w:bCs/>
              </w:rPr>
              <w:t>.</w:t>
            </w:r>
          </w:p>
          <w:p w14:paraId="1D6C8DD6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688A1033" w14:textId="549730F9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5B893F7C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E235B" w14:textId="77777777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Biuro Inżynieryjne </w:t>
            </w:r>
            <w:proofErr w:type="spellStart"/>
            <w:r w:rsidRPr="00060012">
              <w:rPr>
                <w:b/>
              </w:rPr>
              <w:t>Martex</w:t>
            </w:r>
            <w:proofErr w:type="spellEnd"/>
            <w:r w:rsidRPr="00060012">
              <w:rPr>
                <w:b/>
              </w:rPr>
              <w:t xml:space="preserve"> Marcin </w:t>
            </w:r>
            <w:proofErr w:type="spellStart"/>
            <w:r w:rsidRPr="00060012">
              <w:rPr>
                <w:b/>
              </w:rPr>
              <w:t>Puźniak</w:t>
            </w:r>
            <w:proofErr w:type="spellEnd"/>
          </w:p>
          <w:p w14:paraId="580F4AF9" w14:textId="77777777" w:rsidR="00745C49" w:rsidRPr="00060012" w:rsidRDefault="00745C49" w:rsidP="0000336D">
            <w:pPr>
              <w:jc w:val="both"/>
              <w:rPr>
                <w:bCs/>
              </w:rPr>
            </w:pPr>
            <w:r w:rsidRPr="00060012">
              <w:rPr>
                <w:bCs/>
              </w:rPr>
              <w:t xml:space="preserve">Gorzeszów 19 </w:t>
            </w:r>
          </w:p>
          <w:p w14:paraId="5DBC2878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58-405 Krzeszów</w:t>
            </w:r>
          </w:p>
          <w:p w14:paraId="166960A8" w14:textId="5B3CF8DA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4</w:t>
            </w:r>
            <w:r w:rsidRPr="00060012">
              <w:t>: Telewizor 75''- 2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13 197.90 zł</w:t>
            </w:r>
            <w:r w:rsidR="00745C49" w:rsidRPr="00060012">
              <w:rPr>
                <w:bCs/>
              </w:rPr>
              <w:t>.</w:t>
            </w:r>
          </w:p>
          <w:p w14:paraId="63ADD76F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1F2EA554" w14:textId="7F50514B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4335E9E9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435BE" w14:textId="4AE8281B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lastRenderedPageBreak/>
              <w:t xml:space="preserve">Pomagamy24h.pl </w:t>
            </w:r>
            <w:proofErr w:type="spellStart"/>
            <w:r w:rsidR="008A67EC">
              <w:rPr>
                <w:b/>
              </w:rPr>
              <w:t>S</w:t>
            </w:r>
            <w:r w:rsidRPr="00060012">
              <w:rPr>
                <w:b/>
              </w:rPr>
              <w:t>p</w:t>
            </w:r>
            <w:proofErr w:type="spellEnd"/>
            <w:r w:rsidRPr="00060012">
              <w:rPr>
                <w:b/>
              </w:rPr>
              <w:t xml:space="preserve"> z o.o.</w:t>
            </w:r>
          </w:p>
          <w:p w14:paraId="232E9EBB" w14:textId="58E95CCF" w:rsidR="00745C49" w:rsidRPr="00060012" w:rsidRDefault="00745C49" w:rsidP="0000336D">
            <w:pPr>
              <w:jc w:val="both"/>
              <w:rPr>
                <w:bCs/>
              </w:rPr>
            </w:pPr>
            <w:r w:rsidRPr="00060012">
              <w:rPr>
                <w:bCs/>
              </w:rPr>
              <w:t>os.</w:t>
            </w:r>
            <w:r w:rsidR="008A67EC">
              <w:rPr>
                <w:bCs/>
              </w:rPr>
              <w:t xml:space="preserve"> </w:t>
            </w:r>
            <w:r w:rsidRPr="00060012">
              <w:rPr>
                <w:bCs/>
              </w:rPr>
              <w:t>Powstańców Warszawy 6</w:t>
            </w:r>
            <w:r w:rsidR="008A67EC">
              <w:rPr>
                <w:bCs/>
              </w:rPr>
              <w:t>m</w:t>
            </w:r>
            <w:r w:rsidRPr="00060012">
              <w:rPr>
                <w:bCs/>
              </w:rPr>
              <w:t xml:space="preserve"> /</w:t>
            </w:r>
            <w:r w:rsidR="008A67EC">
              <w:rPr>
                <w:bCs/>
              </w:rPr>
              <w:t>l</w:t>
            </w:r>
            <w:r w:rsidRPr="00060012">
              <w:rPr>
                <w:bCs/>
              </w:rPr>
              <w:t>ok.1</w:t>
            </w:r>
          </w:p>
          <w:p w14:paraId="4E8C2434" w14:textId="3B4E7882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 xml:space="preserve">61-656 </w:t>
            </w:r>
            <w:r w:rsidR="008A67EC">
              <w:rPr>
                <w:bCs/>
              </w:rPr>
              <w:t>P</w:t>
            </w:r>
            <w:r w:rsidRPr="00060012">
              <w:rPr>
                <w:bCs/>
              </w:rPr>
              <w:t>oznań</w:t>
            </w:r>
          </w:p>
          <w:p w14:paraId="7155C889" w14:textId="4D239D42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5</w:t>
            </w:r>
            <w:r w:rsidRPr="00060012">
              <w:t xml:space="preserve">: Odtwarzacz muzyki - 2 </w:t>
            </w:r>
            <w:proofErr w:type="spellStart"/>
            <w:r w:rsidRPr="00060012">
              <w:t>szt</w:t>
            </w:r>
            <w:proofErr w:type="spellEnd"/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1 125.00 zł</w:t>
            </w:r>
            <w:r w:rsidR="00745C49" w:rsidRPr="00060012">
              <w:rPr>
                <w:bCs/>
              </w:rPr>
              <w:t>.</w:t>
            </w:r>
          </w:p>
          <w:p w14:paraId="02FB3452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7A12EDB3" w14:textId="53CCC4C2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5A090D6D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61BC0" w14:textId="77777777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Biuro Inżynieryjne </w:t>
            </w:r>
            <w:proofErr w:type="spellStart"/>
            <w:r w:rsidRPr="00060012">
              <w:rPr>
                <w:b/>
              </w:rPr>
              <w:t>Martex</w:t>
            </w:r>
            <w:proofErr w:type="spellEnd"/>
            <w:r w:rsidRPr="00060012">
              <w:rPr>
                <w:b/>
              </w:rPr>
              <w:t xml:space="preserve"> Marcin </w:t>
            </w:r>
            <w:proofErr w:type="spellStart"/>
            <w:r w:rsidRPr="00060012">
              <w:rPr>
                <w:b/>
              </w:rPr>
              <w:t>Puźniak</w:t>
            </w:r>
            <w:proofErr w:type="spellEnd"/>
          </w:p>
          <w:p w14:paraId="05E3A0CB" w14:textId="77777777" w:rsidR="00745C49" w:rsidRPr="00060012" w:rsidRDefault="00745C49" w:rsidP="0000336D">
            <w:pPr>
              <w:jc w:val="both"/>
              <w:rPr>
                <w:bCs/>
              </w:rPr>
            </w:pPr>
            <w:r w:rsidRPr="00060012">
              <w:rPr>
                <w:bCs/>
              </w:rPr>
              <w:t xml:space="preserve">Gorzeszów 19 </w:t>
            </w:r>
          </w:p>
          <w:p w14:paraId="089C51F5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58-405 Krzeszów</w:t>
            </w:r>
          </w:p>
          <w:p w14:paraId="7000DF0B" w14:textId="6A54D38D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6</w:t>
            </w:r>
            <w:r w:rsidRPr="00060012">
              <w:t>: Projektor - 2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5 997.48 zł</w:t>
            </w:r>
            <w:r w:rsidR="00745C49" w:rsidRPr="00060012">
              <w:rPr>
                <w:bCs/>
              </w:rPr>
              <w:t>.</w:t>
            </w:r>
          </w:p>
          <w:p w14:paraId="6C79AE4B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1320527C" w14:textId="686B0AC9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67497071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249EC" w14:textId="77777777" w:rsidR="008A67EC" w:rsidRPr="00060012" w:rsidRDefault="008A67EC" w:rsidP="008A67EC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Pomagamy24h.pl </w:t>
            </w:r>
            <w:proofErr w:type="spellStart"/>
            <w:r>
              <w:rPr>
                <w:b/>
              </w:rPr>
              <w:t>S</w:t>
            </w:r>
            <w:r w:rsidRPr="00060012">
              <w:rPr>
                <w:b/>
              </w:rPr>
              <w:t>p</w:t>
            </w:r>
            <w:proofErr w:type="spellEnd"/>
            <w:r w:rsidRPr="00060012">
              <w:rPr>
                <w:b/>
              </w:rPr>
              <w:t xml:space="preserve"> z o.o.</w:t>
            </w:r>
          </w:p>
          <w:p w14:paraId="784AD945" w14:textId="77777777" w:rsidR="008A67EC" w:rsidRPr="00060012" w:rsidRDefault="008A67EC" w:rsidP="008A67EC">
            <w:pPr>
              <w:jc w:val="both"/>
              <w:rPr>
                <w:bCs/>
              </w:rPr>
            </w:pPr>
            <w:r w:rsidRPr="00060012">
              <w:rPr>
                <w:bCs/>
              </w:rPr>
              <w:t>os.</w:t>
            </w:r>
            <w:r>
              <w:rPr>
                <w:bCs/>
              </w:rPr>
              <w:t xml:space="preserve"> </w:t>
            </w:r>
            <w:r w:rsidRPr="00060012">
              <w:rPr>
                <w:bCs/>
              </w:rPr>
              <w:t>Powstańców Warszawy 6</w:t>
            </w:r>
            <w:r>
              <w:rPr>
                <w:bCs/>
              </w:rPr>
              <w:t>m</w:t>
            </w:r>
            <w:r w:rsidRPr="00060012">
              <w:rPr>
                <w:bCs/>
              </w:rPr>
              <w:t xml:space="preserve"> /</w:t>
            </w:r>
            <w:r>
              <w:rPr>
                <w:bCs/>
              </w:rPr>
              <w:t>l</w:t>
            </w:r>
            <w:r w:rsidRPr="00060012">
              <w:rPr>
                <w:bCs/>
              </w:rPr>
              <w:t>ok.1</w:t>
            </w:r>
          </w:p>
          <w:p w14:paraId="6A7E138A" w14:textId="77777777" w:rsidR="008A67EC" w:rsidRPr="00060012" w:rsidRDefault="008A67EC" w:rsidP="008A67EC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 xml:space="preserve">61-656 </w:t>
            </w:r>
            <w:r>
              <w:rPr>
                <w:bCs/>
              </w:rPr>
              <w:t>P</w:t>
            </w:r>
            <w:r w:rsidRPr="00060012">
              <w:rPr>
                <w:bCs/>
              </w:rPr>
              <w:t>oznań</w:t>
            </w:r>
          </w:p>
          <w:p w14:paraId="4346BD6C" w14:textId="0EDE4563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8</w:t>
            </w:r>
            <w:r w:rsidRPr="00060012">
              <w:t>: Stolik przyłóżkowy - 6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9 660.00 zł</w:t>
            </w:r>
            <w:r w:rsidR="00745C49" w:rsidRPr="00060012">
              <w:rPr>
                <w:bCs/>
              </w:rPr>
              <w:t>.</w:t>
            </w:r>
          </w:p>
          <w:p w14:paraId="0BDDACD5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523C1DA0" w14:textId="3E951694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1F63DB22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D7161" w14:textId="700DF75A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PH ENERGIA S.C. </w:t>
            </w:r>
            <w:r w:rsidR="008A67EC" w:rsidRPr="00060012">
              <w:rPr>
                <w:b/>
              </w:rPr>
              <w:t xml:space="preserve">P. </w:t>
            </w:r>
            <w:proofErr w:type="spellStart"/>
            <w:r w:rsidR="008A67EC" w:rsidRPr="00060012">
              <w:rPr>
                <w:b/>
              </w:rPr>
              <w:t>Wielgo</w:t>
            </w:r>
            <w:proofErr w:type="spellEnd"/>
            <w:r w:rsidR="008A67EC" w:rsidRPr="00060012">
              <w:rPr>
                <w:b/>
              </w:rPr>
              <w:t xml:space="preserve"> H. Widomski</w:t>
            </w:r>
          </w:p>
          <w:p w14:paraId="38537925" w14:textId="5D9604C5" w:rsidR="00745C49" w:rsidRPr="00060012" w:rsidRDefault="008A67EC" w:rsidP="0000336D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745C49" w:rsidRPr="00060012">
              <w:rPr>
                <w:bCs/>
              </w:rPr>
              <w:t xml:space="preserve">Warszawska 151 </w:t>
            </w:r>
          </w:p>
          <w:p w14:paraId="755B5149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25-547 Kielce</w:t>
            </w:r>
          </w:p>
          <w:p w14:paraId="4B4A5D59" w14:textId="0018A828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9</w:t>
            </w:r>
            <w:r w:rsidRPr="00060012">
              <w:t>: Szafy ubraniowe - 6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4 704.00 zł</w:t>
            </w:r>
            <w:r w:rsidR="00745C49" w:rsidRPr="00060012">
              <w:rPr>
                <w:bCs/>
              </w:rPr>
              <w:t>.</w:t>
            </w:r>
          </w:p>
          <w:p w14:paraId="7EEBF4AC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3D16666B" w14:textId="5F42AB9C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4FC2311C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8F7F" w14:textId="77777777" w:rsidR="008A67EC" w:rsidRPr="00060012" w:rsidRDefault="008A67EC" w:rsidP="008A67EC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Pomagamy24h.pl </w:t>
            </w:r>
            <w:proofErr w:type="spellStart"/>
            <w:r>
              <w:rPr>
                <w:b/>
              </w:rPr>
              <w:t>S</w:t>
            </w:r>
            <w:r w:rsidRPr="00060012">
              <w:rPr>
                <w:b/>
              </w:rPr>
              <w:t>p</w:t>
            </w:r>
            <w:proofErr w:type="spellEnd"/>
            <w:r w:rsidRPr="00060012">
              <w:rPr>
                <w:b/>
              </w:rPr>
              <w:t xml:space="preserve"> z o.o.</w:t>
            </w:r>
          </w:p>
          <w:p w14:paraId="534DA000" w14:textId="77777777" w:rsidR="008A67EC" w:rsidRPr="00060012" w:rsidRDefault="008A67EC" w:rsidP="008A67EC">
            <w:pPr>
              <w:jc w:val="both"/>
              <w:rPr>
                <w:bCs/>
              </w:rPr>
            </w:pPr>
            <w:r w:rsidRPr="00060012">
              <w:rPr>
                <w:bCs/>
              </w:rPr>
              <w:t>os.</w:t>
            </w:r>
            <w:r>
              <w:rPr>
                <w:bCs/>
              </w:rPr>
              <w:t xml:space="preserve"> </w:t>
            </w:r>
            <w:r w:rsidRPr="00060012">
              <w:rPr>
                <w:bCs/>
              </w:rPr>
              <w:t>Powstańców Warszawy 6</w:t>
            </w:r>
            <w:r>
              <w:rPr>
                <w:bCs/>
              </w:rPr>
              <w:t>m</w:t>
            </w:r>
            <w:r w:rsidRPr="00060012">
              <w:rPr>
                <w:bCs/>
              </w:rPr>
              <w:t xml:space="preserve"> /</w:t>
            </w:r>
            <w:r>
              <w:rPr>
                <w:bCs/>
              </w:rPr>
              <w:t>l</w:t>
            </w:r>
            <w:r w:rsidRPr="00060012">
              <w:rPr>
                <w:bCs/>
              </w:rPr>
              <w:t>ok.1</w:t>
            </w:r>
          </w:p>
          <w:p w14:paraId="640007ED" w14:textId="77777777" w:rsidR="008A67EC" w:rsidRPr="00060012" w:rsidRDefault="008A67EC" w:rsidP="008A67EC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 xml:space="preserve">61-656 </w:t>
            </w:r>
            <w:r>
              <w:rPr>
                <w:bCs/>
              </w:rPr>
              <w:t>P</w:t>
            </w:r>
            <w:r w:rsidRPr="00060012">
              <w:rPr>
                <w:bCs/>
              </w:rPr>
              <w:t>oznań</w:t>
            </w:r>
          </w:p>
          <w:p w14:paraId="30503071" w14:textId="4CF7BB0E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10</w:t>
            </w:r>
            <w:r w:rsidRPr="00060012">
              <w:t>: Stoły - 4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2 745.00 zł</w:t>
            </w:r>
            <w:r w:rsidR="00745C49" w:rsidRPr="00060012">
              <w:rPr>
                <w:bCs/>
              </w:rPr>
              <w:t>.</w:t>
            </w:r>
          </w:p>
          <w:p w14:paraId="0F5F3D8A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53C88C7B" w14:textId="4D074FFD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4F819ABB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D68F3" w14:textId="77777777" w:rsidR="008A67EC" w:rsidRPr="00060012" w:rsidRDefault="008A67EC" w:rsidP="008A67EC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 xml:space="preserve">PH ENERGIA S.C. P. </w:t>
            </w:r>
            <w:proofErr w:type="spellStart"/>
            <w:r w:rsidRPr="00060012">
              <w:rPr>
                <w:b/>
              </w:rPr>
              <w:t>Wielgo</w:t>
            </w:r>
            <w:proofErr w:type="spellEnd"/>
            <w:r w:rsidRPr="00060012">
              <w:rPr>
                <w:b/>
              </w:rPr>
              <w:t xml:space="preserve"> H. Widomski</w:t>
            </w:r>
          </w:p>
          <w:p w14:paraId="7E5FF14A" w14:textId="77777777" w:rsidR="008A67EC" w:rsidRPr="00060012" w:rsidRDefault="008A67EC" w:rsidP="008A67EC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060012">
              <w:rPr>
                <w:bCs/>
              </w:rPr>
              <w:t xml:space="preserve">Warszawska 151 </w:t>
            </w:r>
          </w:p>
          <w:p w14:paraId="41B89ADF" w14:textId="77777777" w:rsidR="008A67EC" w:rsidRPr="00060012" w:rsidRDefault="008A67EC" w:rsidP="008A67EC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25-547 Kielce</w:t>
            </w:r>
          </w:p>
          <w:p w14:paraId="231A1558" w14:textId="56CFEE97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11</w:t>
            </w:r>
            <w:r w:rsidRPr="00060012">
              <w:t>: Chłodziarka - 3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9 904.92 zł</w:t>
            </w:r>
            <w:r w:rsidR="00745C49" w:rsidRPr="00060012">
              <w:rPr>
                <w:bCs/>
              </w:rPr>
              <w:t>.</w:t>
            </w:r>
          </w:p>
          <w:p w14:paraId="3AB19348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496C017B" w14:textId="7052FAC0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40215E76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1E0D5" w14:textId="77777777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lastRenderedPageBreak/>
              <w:t>PH ENERGIA S.C.  P. WIELGO H. WIDOMSKI</w:t>
            </w:r>
          </w:p>
          <w:p w14:paraId="078B0A06" w14:textId="77777777" w:rsidR="00745C49" w:rsidRPr="00060012" w:rsidRDefault="00745C49" w:rsidP="0000336D">
            <w:pPr>
              <w:jc w:val="both"/>
              <w:rPr>
                <w:bCs/>
              </w:rPr>
            </w:pPr>
            <w:r w:rsidRPr="00060012">
              <w:rPr>
                <w:bCs/>
              </w:rPr>
              <w:t xml:space="preserve">Warszawska 151 </w:t>
            </w:r>
          </w:p>
          <w:p w14:paraId="7C0C35F5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25-547 Kielce</w:t>
            </w:r>
          </w:p>
          <w:p w14:paraId="7B7EF787" w14:textId="0200EA8E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12</w:t>
            </w:r>
            <w:r w:rsidRPr="00060012">
              <w:t>: Kuchenka elektryczna - 1 szt.</w:t>
            </w:r>
            <w:r>
              <w:t xml:space="preserve">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3 596.60 zł</w:t>
            </w:r>
            <w:r w:rsidR="00745C49" w:rsidRPr="00060012">
              <w:rPr>
                <w:bCs/>
              </w:rPr>
              <w:t>.</w:t>
            </w:r>
          </w:p>
          <w:p w14:paraId="50EAFC3D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61DB9649" w14:textId="76A41D01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  <w:tr w:rsidR="00745C49" w:rsidRPr="00060012" w14:paraId="370FB4A5" w14:textId="77777777" w:rsidTr="0000336D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4EDB" w14:textId="77777777" w:rsidR="00745C49" w:rsidRPr="00060012" w:rsidRDefault="00745C49" w:rsidP="0000336D">
            <w:pPr>
              <w:spacing w:before="60" w:after="40"/>
              <w:jc w:val="both"/>
              <w:rPr>
                <w:b/>
              </w:rPr>
            </w:pPr>
            <w:r w:rsidRPr="00060012">
              <w:rPr>
                <w:b/>
              </w:rPr>
              <w:t>PH ENERGIA S.C.  P. WIELGO H. WIDOMSKI</w:t>
            </w:r>
          </w:p>
          <w:p w14:paraId="581FF136" w14:textId="77777777" w:rsidR="00745C49" w:rsidRPr="00060012" w:rsidRDefault="00745C49" w:rsidP="0000336D">
            <w:pPr>
              <w:jc w:val="both"/>
              <w:rPr>
                <w:bCs/>
              </w:rPr>
            </w:pPr>
            <w:r w:rsidRPr="00060012">
              <w:rPr>
                <w:bCs/>
              </w:rPr>
              <w:t xml:space="preserve">Warszawska 151 </w:t>
            </w:r>
          </w:p>
          <w:p w14:paraId="5C7593A9" w14:textId="77777777" w:rsidR="00745C49" w:rsidRPr="00060012" w:rsidRDefault="00745C49" w:rsidP="0000336D">
            <w:pPr>
              <w:spacing w:after="120"/>
              <w:jc w:val="both"/>
              <w:rPr>
                <w:bCs/>
              </w:rPr>
            </w:pPr>
            <w:r w:rsidRPr="00060012">
              <w:rPr>
                <w:bCs/>
              </w:rPr>
              <w:t>25-547 Kielce</w:t>
            </w:r>
          </w:p>
          <w:p w14:paraId="25AE9B94" w14:textId="56850799" w:rsidR="00745C49" w:rsidRPr="00060012" w:rsidRDefault="00060012" w:rsidP="00060012">
            <w:pPr>
              <w:spacing w:before="120" w:after="240"/>
              <w:jc w:val="both"/>
            </w:pPr>
            <w:r w:rsidRPr="00060012">
              <w:rPr>
                <w:b/>
                <w:bCs/>
              </w:rPr>
              <w:t>Zadanie nr 13</w:t>
            </w:r>
            <w:r w:rsidRPr="00060012">
              <w:t>: Wózek do transportu posiłków- 2 sz</w:t>
            </w:r>
            <w:r>
              <w:t xml:space="preserve">t. , </w:t>
            </w:r>
            <w:r w:rsidR="00745C49" w:rsidRPr="00060012">
              <w:t xml:space="preserve">za cenę brutto </w:t>
            </w:r>
            <w:r w:rsidR="00745C49" w:rsidRPr="00060012">
              <w:rPr>
                <w:b/>
              </w:rPr>
              <w:t>1 320.00 zł</w:t>
            </w:r>
            <w:r w:rsidR="00745C49" w:rsidRPr="00060012">
              <w:rPr>
                <w:bCs/>
              </w:rPr>
              <w:t>.</w:t>
            </w:r>
          </w:p>
          <w:p w14:paraId="369346CC" w14:textId="77777777" w:rsidR="00745C49" w:rsidRPr="00060012" w:rsidRDefault="00745C49" w:rsidP="0000336D">
            <w:pPr>
              <w:spacing w:before="120" w:line="276" w:lineRule="auto"/>
              <w:jc w:val="both"/>
              <w:rPr>
                <w:color w:val="000000"/>
              </w:rPr>
            </w:pPr>
            <w:r w:rsidRPr="00060012">
              <w:rPr>
                <w:b/>
                <w:bCs/>
                <w:color w:val="000000"/>
              </w:rPr>
              <w:t>Uzasadnienie wyboru</w:t>
            </w:r>
            <w:r w:rsidRPr="00060012">
              <w:rPr>
                <w:color w:val="000000"/>
              </w:rPr>
              <w:t>:</w:t>
            </w:r>
          </w:p>
          <w:p w14:paraId="4B0FC545" w14:textId="59538C1A" w:rsidR="00745C49" w:rsidRPr="00060012" w:rsidRDefault="00060012" w:rsidP="0000336D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9D3BEE">
              <w:t>Oferta spełnia wymagania formalno-prawne i jest zgodna z SWZ.</w:t>
            </w:r>
          </w:p>
        </w:tc>
      </w:tr>
    </w:tbl>
    <w:p w14:paraId="7091E9D7" w14:textId="77777777" w:rsidR="00A02E94" w:rsidRPr="00060012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060012">
        <w:rPr>
          <w:color w:val="000000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672"/>
        <w:gridCol w:w="2097"/>
        <w:gridCol w:w="1560"/>
      </w:tblGrid>
      <w:tr w:rsidR="00A02E94" w:rsidRPr="00060012" w14:paraId="5E189C90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8C4DD62" w14:textId="77777777" w:rsidR="00A02E94" w:rsidRPr="00060012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060012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36DD13E" w14:textId="77777777" w:rsidR="00A02E94" w:rsidRPr="00060012" w:rsidRDefault="00A02E94" w:rsidP="005C35EA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 w:rsidRPr="00060012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7010CCB" w14:textId="77777777" w:rsidR="00A02E94" w:rsidRPr="00060012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060012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E549659" w14:textId="77777777" w:rsidR="00A02E94" w:rsidRPr="00060012" w:rsidRDefault="00A02E94" w:rsidP="005C35EA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060012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45C49" w:rsidRPr="00060012" w14:paraId="7793FCD2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B1E0C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Pakiet nr 1: Łóżko szpitalne z materacem - 35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C951E" w14:textId="4B7210C8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Metalowiec </w:t>
            </w:r>
            <w:r w:rsidR="008A67EC">
              <w:rPr>
                <w:b/>
                <w:bCs/>
                <w:sz w:val="20"/>
                <w:szCs w:val="20"/>
              </w:rPr>
              <w:t>S</w:t>
            </w:r>
            <w:r w:rsidRPr="00060012">
              <w:rPr>
                <w:b/>
                <w:bCs/>
                <w:sz w:val="20"/>
                <w:szCs w:val="20"/>
              </w:rPr>
              <w:t>p. z o.o.</w:t>
            </w:r>
          </w:p>
          <w:p w14:paraId="0BF162F6" w14:textId="5415F640" w:rsidR="00745C49" w:rsidRPr="00060012" w:rsidRDefault="008A67EC" w:rsidP="00003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5C49" w:rsidRPr="00060012">
              <w:rPr>
                <w:sz w:val="20"/>
                <w:szCs w:val="20"/>
              </w:rPr>
              <w:t>Fabryczna 2</w:t>
            </w:r>
          </w:p>
          <w:p w14:paraId="466E40A6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46-100 Namysłów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2EC83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06A8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47A051CF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7016D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Pakiet nr 1: Łóżko szpitalne z materacem - 35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584A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>Przedsiębiorstwo Handlowo-Usługowe "Joanna" s.c. W. Cichoń, I.P. Cichoń</w:t>
            </w:r>
          </w:p>
          <w:p w14:paraId="5BEDD05E" w14:textId="77777777" w:rsidR="00745C49" w:rsidRPr="00060012" w:rsidRDefault="00745C49" w:rsidP="0000336D">
            <w:pPr>
              <w:rPr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ul. Długa 2</w:t>
            </w:r>
          </w:p>
          <w:p w14:paraId="4D5F9CE9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68-100 Żagań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36CA9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- 67.81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C7D50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67,81</w:t>
            </w:r>
          </w:p>
        </w:tc>
      </w:tr>
      <w:tr w:rsidR="00745C49" w:rsidRPr="00060012" w14:paraId="37629D46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F53AE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Pakiet nr 1: Łóżko szpitalne z materacem - 35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201E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1DED394" w14:textId="70D6DAB5" w:rsidR="00745C49" w:rsidRPr="00060012" w:rsidRDefault="008A67EC" w:rsidP="00003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5C49" w:rsidRPr="00060012">
              <w:rPr>
                <w:sz w:val="20"/>
                <w:szCs w:val="20"/>
              </w:rPr>
              <w:t>Ordona 2a</w:t>
            </w:r>
          </w:p>
          <w:p w14:paraId="5C677C7A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3881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- 7.29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771BA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7,29</w:t>
            </w:r>
          </w:p>
        </w:tc>
      </w:tr>
      <w:tr w:rsidR="00745C49" w:rsidRPr="00060012" w14:paraId="49B3D82B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862D1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3 - Pakiet nr 3: Tablica magnetyczna suchościeralna -3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08F9F" w14:textId="77777777" w:rsidR="008A67EC" w:rsidRPr="008A67EC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A67EC">
              <w:rPr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Pr="008A67EC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8A67EC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6212AF6F" w14:textId="77777777" w:rsidR="008A67EC" w:rsidRPr="008A67EC" w:rsidRDefault="008A67EC" w:rsidP="008A67EC">
            <w:pPr>
              <w:spacing w:before="40" w:after="40"/>
              <w:rPr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os. Powstańców Warszawy 6m /lok.1</w:t>
            </w:r>
          </w:p>
          <w:p w14:paraId="387EABD8" w14:textId="01E12C04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61-656 Poznań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344B9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- 98.68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06372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98,68</w:t>
            </w:r>
          </w:p>
        </w:tc>
      </w:tr>
      <w:tr w:rsidR="00745C49" w:rsidRPr="00060012" w14:paraId="53BD2232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8B59A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3 - Pakiet nr 3: Tablica magnetyczna suchościeralna -3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B8F78" w14:textId="0A975408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</w:t>
            </w:r>
            <w:r w:rsidR="008A67EC" w:rsidRPr="00060012">
              <w:rPr>
                <w:b/>
                <w:bCs/>
                <w:sz w:val="20"/>
                <w:szCs w:val="20"/>
              </w:rPr>
              <w:t xml:space="preserve">P. </w:t>
            </w:r>
            <w:proofErr w:type="spellStart"/>
            <w:r w:rsidR="008A67EC"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="008A67EC"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3A1B9CC0" w14:textId="28CECEF6" w:rsidR="00745C49" w:rsidRPr="00060012" w:rsidRDefault="008A67EC" w:rsidP="00003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5C49" w:rsidRPr="00060012">
              <w:rPr>
                <w:sz w:val="20"/>
                <w:szCs w:val="20"/>
              </w:rPr>
              <w:t>Warszawska 151</w:t>
            </w:r>
          </w:p>
          <w:p w14:paraId="50594764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B8C6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378F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5370286D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A95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3 - Pakiet nr 3: Tablica magnetyczna suchościeralna -3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04D7F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1DE9E77E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0EA9261A" w14:textId="316284E5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771B7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- 22.76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22AC9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22,76</w:t>
            </w:r>
          </w:p>
        </w:tc>
      </w:tr>
      <w:tr w:rsidR="00745C49" w:rsidRPr="00060012" w14:paraId="63DD1A84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BB69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4 - Pakiet nr 4: Telewizor 75''- 2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16E81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Marcin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Puźniak</w:t>
            </w:r>
            <w:proofErr w:type="spellEnd"/>
          </w:p>
          <w:p w14:paraId="4D593004" w14:textId="77777777" w:rsidR="00745C49" w:rsidRPr="00060012" w:rsidRDefault="00745C49" w:rsidP="0000336D">
            <w:pPr>
              <w:rPr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Gorzeszów 19</w:t>
            </w:r>
          </w:p>
          <w:p w14:paraId="7193EBAE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58-405 Krzeszów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5776F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B5A9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31EDF231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F193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4 - Pakiet nr 4: Telewizor 75''- 2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2457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4287296C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64F6C52A" w14:textId="564CEBF9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B6FE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- 54.19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72D34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54,19</w:t>
            </w:r>
          </w:p>
        </w:tc>
      </w:tr>
      <w:tr w:rsidR="00745C49" w:rsidRPr="00060012" w14:paraId="0CD4AC97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11486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lastRenderedPageBreak/>
              <w:t xml:space="preserve">5 - Pakiet nr 5: Odtwarzacz muzyki - 2 </w:t>
            </w:r>
            <w:proofErr w:type="spellStart"/>
            <w:r w:rsidRPr="000600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1F64D" w14:textId="77777777" w:rsidR="008A67EC" w:rsidRPr="008A67EC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A67EC">
              <w:rPr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Pr="008A67EC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8A67EC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D528B2F" w14:textId="77777777" w:rsidR="008A67EC" w:rsidRPr="008A67EC" w:rsidRDefault="008A67EC" w:rsidP="008A67EC">
            <w:pPr>
              <w:spacing w:before="40" w:after="40"/>
              <w:rPr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os. Powstańców Warszawy 6m /lok.1</w:t>
            </w:r>
          </w:p>
          <w:p w14:paraId="44D5228A" w14:textId="62B29883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61-656 Poznań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EF89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27B9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0B51E918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E22A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5 - Pakiet nr 5: Odtwarzacz muzyki - 2 </w:t>
            </w:r>
            <w:proofErr w:type="spellStart"/>
            <w:r w:rsidRPr="000600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3FC6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Marcin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Puźniak</w:t>
            </w:r>
            <w:proofErr w:type="spellEnd"/>
          </w:p>
          <w:p w14:paraId="7E3D5296" w14:textId="77777777" w:rsidR="00745C49" w:rsidRPr="00060012" w:rsidRDefault="00745C49" w:rsidP="0000336D">
            <w:pPr>
              <w:rPr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Gorzeszów 19</w:t>
            </w:r>
          </w:p>
          <w:p w14:paraId="11964586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58-405 Krzeszów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5D11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- 67.06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332C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67,06</w:t>
            </w:r>
          </w:p>
        </w:tc>
      </w:tr>
      <w:tr w:rsidR="00745C49" w:rsidRPr="00060012" w14:paraId="3516D9DD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E37B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5 - Pakiet nr 5: Odtwarzacz muzyki - 2 </w:t>
            </w:r>
            <w:proofErr w:type="spellStart"/>
            <w:r w:rsidRPr="000600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BA22B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P.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108917FA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Warszawska 151</w:t>
            </w:r>
          </w:p>
          <w:p w14:paraId="354CAC79" w14:textId="766988D1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161FE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- 58.23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9246A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58,23</w:t>
            </w:r>
          </w:p>
        </w:tc>
      </w:tr>
      <w:tr w:rsidR="00745C49" w:rsidRPr="00060012" w14:paraId="696464CF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C794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5 - Pakiet nr 5: Odtwarzacz muzyki - 2 </w:t>
            </w:r>
            <w:proofErr w:type="spellStart"/>
            <w:r w:rsidRPr="00060012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8EBDA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0FCF44B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7F330E38" w14:textId="6334C2E0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56484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04A1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10,16</w:t>
            </w:r>
          </w:p>
        </w:tc>
      </w:tr>
      <w:tr w:rsidR="00745C49" w:rsidRPr="00060012" w14:paraId="61BEAD43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4E9D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6 - Pakiet nr 6: Projektor - 2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9925" w14:textId="77777777" w:rsidR="008A67EC" w:rsidRPr="008A67EC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A67EC">
              <w:rPr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Pr="008A67EC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8A67EC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D4AEA19" w14:textId="77777777" w:rsidR="008A67EC" w:rsidRPr="008A67EC" w:rsidRDefault="008A67EC" w:rsidP="008A67EC">
            <w:pPr>
              <w:spacing w:before="40" w:after="40"/>
              <w:rPr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os. Powstańców Warszawy 6m /lok.1</w:t>
            </w:r>
          </w:p>
          <w:p w14:paraId="1E6B557E" w14:textId="7E0389C2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61-656 Poznań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7787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- 93.16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524B9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93,16</w:t>
            </w:r>
          </w:p>
        </w:tc>
      </w:tr>
      <w:tr w:rsidR="00745C49" w:rsidRPr="00060012" w14:paraId="02F46E83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9DE4B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6 - Pakiet nr 6: Projektor - 2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E638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Marcin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Puźniak</w:t>
            </w:r>
            <w:proofErr w:type="spellEnd"/>
          </w:p>
          <w:p w14:paraId="0209DFAB" w14:textId="77777777" w:rsidR="00745C49" w:rsidRPr="00060012" w:rsidRDefault="00745C49" w:rsidP="0000336D">
            <w:pPr>
              <w:rPr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Gorzeszów 19</w:t>
            </w:r>
          </w:p>
          <w:p w14:paraId="4FD65732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58-405 Krzeszów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FC38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E621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3D7CACDB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47FE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6 - Pakiet nr 6: Projektor - 2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FB3C6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A80A832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07509AEB" w14:textId="04C143FC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3ECE2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- 25.66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66D4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25,66</w:t>
            </w:r>
          </w:p>
        </w:tc>
      </w:tr>
      <w:tr w:rsidR="00745C49" w:rsidRPr="00060012" w14:paraId="65A2C7BD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1F3A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8 - Pakiet nr 8: Stolik przyłóżkowy - 6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B348" w14:textId="77777777" w:rsidR="008A67EC" w:rsidRPr="008A67EC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A67EC">
              <w:rPr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Pr="008A67EC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8A67EC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6A8AC3A5" w14:textId="77777777" w:rsidR="008A67EC" w:rsidRPr="008A67EC" w:rsidRDefault="008A67EC" w:rsidP="008A67EC">
            <w:pPr>
              <w:spacing w:before="40" w:after="40"/>
              <w:rPr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os. Powstańców Warszawy 6m /lok.1</w:t>
            </w:r>
          </w:p>
          <w:p w14:paraId="0D8C6A5D" w14:textId="68807FC2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61-656 Poznań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39A4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529D6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7CEF8FB3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5851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8 - Pakiet nr 8: Stolik przyłóżkowy - 6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9F78D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C4AB7C9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632945CD" w14:textId="39797283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A3FC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- 21.82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E492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21,82</w:t>
            </w:r>
          </w:p>
        </w:tc>
      </w:tr>
      <w:tr w:rsidR="00745C49" w:rsidRPr="00060012" w14:paraId="024105ED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BDFE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9 - Pakiet nr 9: Szafy ubraniowe - 6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8C27B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P.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1F09CF7D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Warszawska 151</w:t>
            </w:r>
          </w:p>
          <w:p w14:paraId="1E342657" w14:textId="5669A9FA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A77A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8E549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39A12C12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17DD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9 - Pakiet nr 9: Szafy ubraniowe - 6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A7E94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B06BB3F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000CA023" w14:textId="7C4A5BAA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0F7D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- 41.39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3821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41,39</w:t>
            </w:r>
          </w:p>
        </w:tc>
      </w:tr>
      <w:tr w:rsidR="00745C49" w:rsidRPr="00060012" w14:paraId="7393AEB4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7F75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10 - Pakiet nr 10: Stoły - 4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DD4A" w14:textId="77777777" w:rsidR="008A67EC" w:rsidRPr="008A67EC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A67EC">
              <w:rPr>
                <w:b/>
                <w:bCs/>
                <w:sz w:val="20"/>
                <w:szCs w:val="20"/>
              </w:rPr>
              <w:t xml:space="preserve">Pomagamy24h.pl </w:t>
            </w:r>
            <w:proofErr w:type="spellStart"/>
            <w:r w:rsidRPr="008A67EC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8A67EC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326B4A48" w14:textId="77777777" w:rsidR="008A67EC" w:rsidRPr="008A67EC" w:rsidRDefault="008A67EC" w:rsidP="008A67EC">
            <w:pPr>
              <w:spacing w:before="40" w:after="40"/>
              <w:rPr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os. Powstańców Warszawy 6m /lok.1</w:t>
            </w:r>
          </w:p>
          <w:p w14:paraId="1FEC453D" w14:textId="590D834C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8A67EC">
              <w:rPr>
                <w:sz w:val="20"/>
                <w:szCs w:val="20"/>
              </w:rPr>
              <w:t>61-656 Poznań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F9DF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A925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4D5E4F92" w14:textId="77777777" w:rsidTr="008A67EC">
        <w:trPr>
          <w:trHeight w:val="271"/>
        </w:trPr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2D6D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10 - Pakiet nr 10: Stoły - 4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C007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P.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1578838B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Warszawska 151</w:t>
            </w:r>
          </w:p>
          <w:p w14:paraId="74B6A79E" w14:textId="4B5B2B69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4C3D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- 77.98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E931A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77,98</w:t>
            </w:r>
          </w:p>
        </w:tc>
      </w:tr>
      <w:tr w:rsidR="00745C49" w:rsidRPr="00060012" w14:paraId="1E2CD98A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F6915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10 - Pakiet nr 10: Stoły - 4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99276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31477F4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3C011C18" w14:textId="234AC999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92A6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- 56.36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99A2F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56,36</w:t>
            </w:r>
          </w:p>
        </w:tc>
      </w:tr>
      <w:tr w:rsidR="00745C49" w:rsidRPr="00060012" w14:paraId="5F872135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3C27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11 - Pakiet nr 11: Chłodziarka - 3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D5D3A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P.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55DE601F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Warszawska 151</w:t>
            </w:r>
          </w:p>
          <w:p w14:paraId="77A55BA6" w14:textId="4F1A6E3C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E95E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8183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5A728DEB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1C4F2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lastRenderedPageBreak/>
              <w:t>11 - Pakiet nr 11: Chłodziarka - 3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D6635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Biuro Inżynieryjne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Martex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Marcin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Puźniak</w:t>
            </w:r>
            <w:proofErr w:type="spellEnd"/>
          </w:p>
          <w:p w14:paraId="7F06E77A" w14:textId="77777777" w:rsidR="00745C49" w:rsidRPr="00060012" w:rsidRDefault="00745C49" w:rsidP="0000336D">
            <w:pPr>
              <w:rPr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Gorzeszów 19</w:t>
            </w:r>
          </w:p>
          <w:p w14:paraId="46EB268F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58-405 Krzeszów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323E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- 98.29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1FBE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98,29</w:t>
            </w:r>
          </w:p>
        </w:tc>
      </w:tr>
      <w:tr w:rsidR="00745C49" w:rsidRPr="00060012" w14:paraId="6738E90D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B5EAA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11 - Pakiet nr 11: Chłodziarka - 3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4A8C0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35FA90BD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35B645E2" w14:textId="688F64F8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B469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- 61.01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CFAA9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61,01</w:t>
            </w:r>
          </w:p>
        </w:tc>
      </w:tr>
      <w:tr w:rsidR="00745C49" w:rsidRPr="00060012" w14:paraId="5840B017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98C1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12 - Pakiet nr 12: Kuchenka elektryczna - 1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4F833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P.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30A2B011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Warszawska 151</w:t>
            </w:r>
          </w:p>
          <w:p w14:paraId="5014CD75" w14:textId="6C495976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F33F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28763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08237A74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0350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12 - Pakiet nr 12: Kuchenka elektryczna - 1 szt.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9EBB4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C244A6F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Ordona 2a</w:t>
            </w:r>
          </w:p>
          <w:p w14:paraId="153D651D" w14:textId="6748497B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CE18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- 63.57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B5046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63,57</w:t>
            </w:r>
          </w:p>
        </w:tc>
      </w:tr>
      <w:tr w:rsidR="00745C49" w:rsidRPr="00060012" w14:paraId="30E2DD62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D72A1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13 - Pakiet nr 13: Wózek do transportu posiłków- 2 </w:t>
            </w:r>
            <w:proofErr w:type="spellStart"/>
            <w:r w:rsidRPr="00060012">
              <w:rPr>
                <w:sz w:val="20"/>
                <w:szCs w:val="20"/>
              </w:rPr>
              <w:t>sz</w:t>
            </w:r>
            <w:proofErr w:type="spellEnd"/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D10FD" w14:textId="77777777" w:rsidR="008A67EC" w:rsidRPr="00060012" w:rsidRDefault="008A67EC" w:rsidP="008A67E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60012">
              <w:rPr>
                <w:b/>
                <w:bCs/>
                <w:sz w:val="20"/>
                <w:szCs w:val="20"/>
              </w:rPr>
              <w:t xml:space="preserve">PH ENERGIA S.C.  P. </w:t>
            </w:r>
            <w:proofErr w:type="spellStart"/>
            <w:r w:rsidRPr="00060012">
              <w:rPr>
                <w:b/>
                <w:bCs/>
                <w:sz w:val="20"/>
                <w:szCs w:val="20"/>
              </w:rPr>
              <w:t>Wielgo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H. Widomski</w:t>
            </w:r>
          </w:p>
          <w:p w14:paraId="6BD17301" w14:textId="77777777" w:rsidR="008A67EC" w:rsidRPr="00060012" w:rsidRDefault="008A67EC" w:rsidP="008A67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060012">
              <w:rPr>
                <w:sz w:val="20"/>
                <w:szCs w:val="20"/>
              </w:rPr>
              <w:t>Warszawska 151</w:t>
            </w:r>
          </w:p>
          <w:p w14:paraId="27BFBF7F" w14:textId="5D35D6F0" w:rsidR="00745C49" w:rsidRPr="00060012" w:rsidRDefault="008A67EC" w:rsidP="008A67EC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25-547 Kielce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223F0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95586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100,00</w:t>
            </w:r>
          </w:p>
        </w:tc>
      </w:tr>
      <w:tr w:rsidR="00745C49" w:rsidRPr="00060012" w14:paraId="3D6064AA" w14:textId="77777777" w:rsidTr="008A67E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3D225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13 - Pakiet nr 13: Wózek do transportu posiłków- 2 </w:t>
            </w:r>
            <w:proofErr w:type="spellStart"/>
            <w:r w:rsidRPr="00060012">
              <w:rPr>
                <w:sz w:val="20"/>
                <w:szCs w:val="20"/>
              </w:rPr>
              <w:t>sz</w:t>
            </w:r>
            <w:proofErr w:type="spellEnd"/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18B3D" w14:textId="77777777" w:rsidR="00745C49" w:rsidRPr="00060012" w:rsidRDefault="00745C49" w:rsidP="0000336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060012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06001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2378D08" w14:textId="47E1BB00" w:rsidR="00745C49" w:rsidRPr="00060012" w:rsidRDefault="008A67EC" w:rsidP="000033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745C49" w:rsidRPr="00060012">
              <w:rPr>
                <w:sz w:val="20"/>
                <w:szCs w:val="20"/>
              </w:rPr>
              <w:t>Ordona 2a</w:t>
            </w:r>
          </w:p>
          <w:p w14:paraId="382A5EFF" w14:textId="77777777" w:rsidR="00745C49" w:rsidRPr="00060012" w:rsidRDefault="00745C49" w:rsidP="0000336D">
            <w:pPr>
              <w:spacing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01-237 Warszawa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367A" w14:textId="77777777" w:rsidR="00745C49" w:rsidRPr="00060012" w:rsidRDefault="00745C49" w:rsidP="0000336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>1 - Cena - 15.97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5B7FF" w14:textId="77777777" w:rsidR="00745C49" w:rsidRPr="00060012" w:rsidRDefault="00745C49" w:rsidP="0000336D">
            <w:pPr>
              <w:jc w:val="center"/>
              <w:rPr>
                <w:color w:val="000000"/>
                <w:sz w:val="20"/>
                <w:szCs w:val="20"/>
              </w:rPr>
            </w:pPr>
            <w:r w:rsidRPr="00060012">
              <w:rPr>
                <w:sz w:val="20"/>
                <w:szCs w:val="20"/>
              </w:rPr>
              <w:t xml:space="preserve">  15,97</w:t>
            </w:r>
          </w:p>
        </w:tc>
      </w:tr>
    </w:tbl>
    <w:p w14:paraId="36029BFC" w14:textId="77777777" w:rsidR="00A02E94" w:rsidRPr="00060012" w:rsidRDefault="00A02E94" w:rsidP="00A02E94">
      <w:pPr>
        <w:spacing w:before="120"/>
        <w:jc w:val="both"/>
        <w:rPr>
          <w:color w:val="000000"/>
        </w:rPr>
      </w:pPr>
    </w:p>
    <w:p w14:paraId="1D26DE4D" w14:textId="77777777" w:rsidR="00A02E94" w:rsidRPr="00060012" w:rsidRDefault="00A02E94" w:rsidP="00A02E94">
      <w:pPr>
        <w:spacing w:after="120"/>
        <w:jc w:val="both"/>
        <w:rPr>
          <w:color w:val="000000"/>
        </w:rPr>
      </w:pPr>
      <w:r w:rsidRPr="00060012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060012" w14:paraId="3DFBD706" w14:textId="77777777" w:rsidTr="0006001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72AFBF2" w14:textId="77777777" w:rsidR="00A02E94" w:rsidRPr="00060012" w:rsidRDefault="00A02E94" w:rsidP="005C35EA">
            <w:pPr>
              <w:spacing w:before="60" w:after="60"/>
              <w:jc w:val="center"/>
              <w:rPr>
                <w:b/>
              </w:rPr>
            </w:pPr>
            <w:r w:rsidRPr="00060012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7107A29" w14:textId="77777777" w:rsidR="00A02E94" w:rsidRPr="00060012" w:rsidRDefault="00A02E94" w:rsidP="005C35EA">
            <w:pPr>
              <w:spacing w:before="60" w:after="60"/>
              <w:jc w:val="center"/>
              <w:rPr>
                <w:b/>
              </w:rPr>
            </w:pPr>
            <w:r w:rsidRPr="00060012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E2B4B7D" w14:textId="77777777" w:rsidR="00A02E94" w:rsidRPr="00060012" w:rsidRDefault="00A02E94" w:rsidP="005C35EA">
            <w:pPr>
              <w:spacing w:before="60" w:after="60"/>
              <w:jc w:val="center"/>
              <w:rPr>
                <w:b/>
              </w:rPr>
            </w:pPr>
            <w:r w:rsidRPr="00060012">
              <w:rPr>
                <w:b/>
              </w:rPr>
              <w:t>Uzasadnienie odrzucenia oferty</w:t>
            </w:r>
          </w:p>
        </w:tc>
      </w:tr>
      <w:tr w:rsidR="00A02E94" w:rsidRPr="00060012" w14:paraId="7790DD63" w14:textId="77777777" w:rsidTr="0006001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174C824" w14:textId="77777777" w:rsidR="00A02E94" w:rsidRPr="00060012" w:rsidRDefault="00A02E94" w:rsidP="005C35EA">
            <w:pPr>
              <w:spacing w:before="40"/>
              <w:jc w:val="center"/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2EC113" w14:textId="77777777" w:rsidR="00A02E94" w:rsidRPr="00060012" w:rsidRDefault="00A02E94" w:rsidP="005C35EA">
            <w:pPr>
              <w:spacing w:before="60" w:after="40"/>
              <w:rPr>
                <w:b/>
                <w:bCs/>
              </w:rPr>
            </w:pPr>
          </w:p>
          <w:p w14:paraId="34B1F85B" w14:textId="77777777" w:rsidR="00A02E94" w:rsidRPr="00060012" w:rsidRDefault="00A02E94" w:rsidP="005C35EA">
            <w:r w:rsidRPr="00060012">
              <w:t xml:space="preserve">  </w:t>
            </w:r>
          </w:p>
          <w:p w14:paraId="2A918337" w14:textId="77777777" w:rsidR="00A02E94" w:rsidRPr="00060012" w:rsidRDefault="00A02E94" w:rsidP="005C35EA">
            <w:pPr>
              <w:spacing w:after="60"/>
            </w:pPr>
            <w:r w:rsidRPr="00060012"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E90E43D" w14:textId="77777777" w:rsidR="00A02E94" w:rsidRPr="00060012" w:rsidRDefault="00A02E94" w:rsidP="001D2EA1">
            <w:pPr>
              <w:spacing w:before="60" w:after="40"/>
            </w:pPr>
          </w:p>
        </w:tc>
      </w:tr>
    </w:tbl>
    <w:p w14:paraId="16B1A604" w14:textId="37AF68DE" w:rsidR="00060012" w:rsidRPr="00060012" w:rsidRDefault="00060012" w:rsidP="00060012">
      <w:pPr>
        <w:spacing w:before="120" w:line="276" w:lineRule="auto"/>
        <w:jc w:val="both"/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</w:t>
      </w:r>
      <w:r w:rsidRPr="008357AB">
        <w:rPr>
          <w:b/>
          <w:sz w:val="22"/>
          <w:szCs w:val="22"/>
          <w:u w:val="single"/>
        </w:rPr>
        <w:t xml:space="preserve">zadania </w:t>
      </w:r>
      <w:r>
        <w:rPr>
          <w:b/>
          <w:sz w:val="22"/>
          <w:szCs w:val="22"/>
          <w:u w:val="single"/>
        </w:rPr>
        <w:t>nr 2, 7, 14,</w:t>
      </w:r>
      <w:r w:rsidR="006335DD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 xml:space="preserve">15 </w:t>
      </w:r>
      <w:r>
        <w:rPr>
          <w:bCs/>
          <w:sz w:val="22"/>
          <w:szCs w:val="22"/>
        </w:rPr>
        <w:t>ze względu na fakt, iż cena lub koszt najkorzystniejszej oferty lub oferta z najniższą ceną przewyższa kwotę, którą Zamawiający zamierza przeznaczyć na sfinansowanie zamówienia.</w:t>
      </w:r>
    </w:p>
    <w:p w14:paraId="0B8A0805" w14:textId="77777777" w:rsidR="00A02E94" w:rsidRPr="00060012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14:paraId="49624E67" w14:textId="77777777" w:rsidR="00A02E94" w:rsidRPr="00060012" w:rsidRDefault="00A02E94" w:rsidP="00A02E94">
      <w:pPr>
        <w:spacing w:after="40" w:line="276" w:lineRule="auto"/>
        <w:jc w:val="both"/>
      </w:pPr>
      <w:r w:rsidRPr="00060012">
        <w:t>Informacja o terminie zawarcia umowy:</w:t>
      </w:r>
    </w:p>
    <w:p w14:paraId="5B66B429" w14:textId="42CEE846" w:rsidR="00A02E94" w:rsidRPr="00060012" w:rsidRDefault="00A02E94" w:rsidP="00A02E94">
      <w:pPr>
        <w:spacing w:after="120" w:line="276" w:lineRule="auto"/>
        <w:jc w:val="both"/>
      </w:pPr>
      <w:r w:rsidRPr="00060012">
        <w:t xml:space="preserve">Umowa w sprawie zamówienia publicznego, zgodnie z art. 308 ust. 2 ustawy </w:t>
      </w:r>
      <w:proofErr w:type="spellStart"/>
      <w:r w:rsidRPr="00060012">
        <w:t>Pzp</w:t>
      </w:r>
      <w:proofErr w:type="spellEnd"/>
      <w:r w:rsidRPr="00060012">
        <w:t xml:space="preserve">, zostanie zawarta, z uwzględnieniem art. 577 ustawy </w:t>
      </w:r>
      <w:proofErr w:type="spellStart"/>
      <w:r w:rsidRPr="00060012">
        <w:t>Pzp</w:t>
      </w:r>
      <w:proofErr w:type="spellEnd"/>
      <w:r w:rsidRPr="00060012">
        <w:t xml:space="preserve">, w terminie </w:t>
      </w:r>
      <w:r w:rsidR="00745C49" w:rsidRPr="00060012">
        <w:t xml:space="preserve">nie krótszym niż </w:t>
      </w:r>
      <w:r w:rsidR="00060012">
        <w:t>5</w:t>
      </w:r>
      <w:r w:rsidR="00745C49" w:rsidRPr="00060012">
        <w:t xml:space="preserve"> dni od dnia przesłania niniejszego zawiadomienia o wyborze najkorzystniejszej oferty.</w:t>
      </w:r>
    </w:p>
    <w:p w14:paraId="0E1A7492" w14:textId="77777777" w:rsidR="00A02E94" w:rsidRPr="00060012" w:rsidRDefault="00A02E94" w:rsidP="00A02E94">
      <w:pPr>
        <w:spacing w:line="276" w:lineRule="auto"/>
        <w:jc w:val="both"/>
      </w:pPr>
      <w:r w:rsidRPr="00060012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060012">
        <w:t>Pzp</w:t>
      </w:r>
      <w:proofErr w:type="spellEnd"/>
      <w:r w:rsidRPr="00060012">
        <w:t>.</w:t>
      </w:r>
    </w:p>
    <w:p w14:paraId="27F6B931" w14:textId="77777777" w:rsidR="00A02E94" w:rsidRPr="00060012" w:rsidRDefault="00A02E94" w:rsidP="00A02E94">
      <w:pPr>
        <w:spacing w:line="360" w:lineRule="auto"/>
        <w:jc w:val="both"/>
        <w:rPr>
          <w:bCs/>
        </w:rPr>
      </w:pPr>
    </w:p>
    <w:bookmarkEnd w:id="0"/>
    <w:p w14:paraId="2E19441B" w14:textId="77777777" w:rsidR="004E7BFE" w:rsidRPr="00F17272" w:rsidRDefault="004E7BFE" w:rsidP="004E7BFE">
      <w:pPr>
        <w:spacing w:line="360" w:lineRule="auto"/>
        <w:ind w:left="3117" w:firstLine="423"/>
        <w:jc w:val="center"/>
        <w:rPr>
          <w:i/>
        </w:rPr>
      </w:pPr>
    </w:p>
    <w:p w14:paraId="1A569B86" w14:textId="77777777" w:rsidR="004E7BFE" w:rsidRPr="00416564" w:rsidRDefault="004E7BFE" w:rsidP="004E7BFE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 w:rsidRPr="00416564">
        <w:rPr>
          <w:i/>
          <w:sz w:val="22"/>
        </w:rPr>
        <w:t>Zamawiający</w:t>
      </w:r>
    </w:p>
    <w:p w14:paraId="079923BF" w14:textId="77777777" w:rsidR="004E7BFE" w:rsidRPr="00416564" w:rsidRDefault="004E7BFE" w:rsidP="004E7BFE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 w:rsidRPr="00416564">
        <w:rPr>
          <w:i/>
          <w:sz w:val="22"/>
        </w:rPr>
        <w:t xml:space="preserve">         /-/ Dyrektor Szpitala Wojewódzkiego </w:t>
      </w:r>
    </w:p>
    <w:p w14:paraId="18FD157B" w14:textId="77777777" w:rsidR="004E7BFE" w:rsidRPr="00416564" w:rsidRDefault="004E7BFE" w:rsidP="004E7BFE">
      <w:pPr>
        <w:pStyle w:val="Tekstpodstawowy"/>
        <w:spacing w:line="240" w:lineRule="auto"/>
        <w:ind w:left="3119" w:firstLine="425"/>
        <w:jc w:val="center"/>
        <w:rPr>
          <w:i/>
          <w:sz w:val="22"/>
        </w:rPr>
      </w:pPr>
      <w:r w:rsidRPr="00416564">
        <w:rPr>
          <w:i/>
          <w:sz w:val="22"/>
        </w:rPr>
        <w:t xml:space="preserve">  w Poznaniu</w:t>
      </w:r>
    </w:p>
    <w:p w14:paraId="402DC0E9" w14:textId="77777777" w:rsidR="004E7BFE" w:rsidRPr="00416564" w:rsidRDefault="004E7BFE" w:rsidP="004E7BFE">
      <w:pPr>
        <w:pStyle w:val="Tekstpodstawowy"/>
        <w:spacing w:line="240" w:lineRule="auto"/>
        <w:ind w:left="3119" w:firstLine="425"/>
        <w:rPr>
          <w:i/>
          <w:sz w:val="22"/>
        </w:rPr>
      </w:pPr>
      <w:r w:rsidRPr="00416564">
        <w:rPr>
          <w:i/>
          <w:sz w:val="22"/>
        </w:rPr>
        <w:t xml:space="preserve">                          </w:t>
      </w:r>
      <w:r>
        <w:rPr>
          <w:i/>
          <w:sz w:val="22"/>
        </w:rPr>
        <w:t xml:space="preserve">             </w:t>
      </w:r>
      <w:r w:rsidRPr="00416564">
        <w:rPr>
          <w:i/>
          <w:sz w:val="22"/>
        </w:rPr>
        <w:t xml:space="preserve">  Piotr Nowicki</w:t>
      </w:r>
    </w:p>
    <w:p w14:paraId="40A0C801" w14:textId="77777777" w:rsidR="008642B3" w:rsidRPr="00060012" w:rsidRDefault="008642B3" w:rsidP="00A02E94"/>
    <w:sectPr w:rsidR="008642B3" w:rsidRPr="0006001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582D5" w14:textId="77777777" w:rsidR="00E56BF8" w:rsidRDefault="00E56BF8">
      <w:r>
        <w:separator/>
      </w:r>
    </w:p>
  </w:endnote>
  <w:endnote w:type="continuationSeparator" w:id="0">
    <w:p w14:paraId="252E08B9" w14:textId="77777777" w:rsidR="00E56BF8" w:rsidRDefault="00E56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21B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F5CB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69570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F7FE0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BA26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CD4054" w14:textId="77777777" w:rsidR="00E56BF8" w:rsidRDefault="00E56BF8">
      <w:r>
        <w:separator/>
      </w:r>
    </w:p>
  </w:footnote>
  <w:footnote w:type="continuationSeparator" w:id="0">
    <w:p w14:paraId="41EA6395" w14:textId="77777777" w:rsidR="00E56BF8" w:rsidRDefault="00E56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5713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09C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9C8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BF8"/>
    <w:rsid w:val="00022322"/>
    <w:rsid w:val="00042497"/>
    <w:rsid w:val="00060012"/>
    <w:rsid w:val="000C1E6F"/>
    <w:rsid w:val="000E4E56"/>
    <w:rsid w:val="001A1468"/>
    <w:rsid w:val="001B7815"/>
    <w:rsid w:val="001D2EA1"/>
    <w:rsid w:val="00211A34"/>
    <w:rsid w:val="002A3FBB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E7BFE"/>
    <w:rsid w:val="0054734E"/>
    <w:rsid w:val="00596EA3"/>
    <w:rsid w:val="00596FD7"/>
    <w:rsid w:val="005C35EA"/>
    <w:rsid w:val="005E5BFF"/>
    <w:rsid w:val="005F2CB0"/>
    <w:rsid w:val="00607F9B"/>
    <w:rsid w:val="006335DD"/>
    <w:rsid w:val="00644DCB"/>
    <w:rsid w:val="00657C1E"/>
    <w:rsid w:val="006E3089"/>
    <w:rsid w:val="00712C39"/>
    <w:rsid w:val="00745C49"/>
    <w:rsid w:val="00756CDA"/>
    <w:rsid w:val="007958AC"/>
    <w:rsid w:val="007E2ACC"/>
    <w:rsid w:val="007E68C5"/>
    <w:rsid w:val="00832144"/>
    <w:rsid w:val="00833CE6"/>
    <w:rsid w:val="008567C7"/>
    <w:rsid w:val="008642B3"/>
    <w:rsid w:val="008A67EC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5B28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6BF8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B1E10"/>
  <w15:chartTrackingRefBased/>
  <w15:docId w15:val="{A3C820E0-6B3C-45C8-A3DC-72E4FF14F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5</Pages>
  <Words>1437</Words>
  <Characters>7086</Characters>
  <Application>Microsoft Office Word</Application>
  <DocSecurity>0</DocSecurity>
  <Lines>59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8</cp:revision>
  <cp:lastPrinted>1899-12-31T23:00:00Z</cp:lastPrinted>
  <dcterms:created xsi:type="dcterms:W3CDTF">2023-10-19T06:04:00Z</dcterms:created>
  <dcterms:modified xsi:type="dcterms:W3CDTF">2023-10-20T09:51:00Z</dcterms:modified>
</cp:coreProperties>
</file>