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C57AA" w:rsidRPr="00BC57A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C57AA" w:rsidRPr="00BC57AA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C57A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57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laboratoryjnych ujęte w 2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57AA" w:rsidRPr="00A2540E" w:rsidTr="00367B9A">
        <w:tc>
          <w:tcPr>
            <w:tcW w:w="2269" w:type="dxa"/>
            <w:shd w:val="clear" w:color="auto" w:fill="auto"/>
          </w:tcPr>
          <w:p w:rsidR="00BC57AA" w:rsidRPr="00A2540E" w:rsidRDefault="00BC57AA" w:rsidP="00367B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57AA" w:rsidRPr="00A2540E" w:rsidRDefault="00BC57AA" w:rsidP="00367B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57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NZ/59/D/P/E/2023</w:t>
            </w:r>
          </w:p>
        </w:tc>
      </w:tr>
    </w:tbl>
    <w:p w:rsidR="00DC652A" w:rsidRPr="00053927" w:rsidRDefault="00BC57A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57A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70C9D" w:rsidRDefault="00A70C9D" w:rsidP="00025386">
      <w:pPr>
        <w:spacing w:after="0" w:line="240" w:lineRule="auto"/>
      </w:pPr>
      <w:r>
        <w:separator/>
      </w:r>
    </w:p>
  </w:endnote>
  <w:endnote w:type="continuationSeparator" w:id="0">
    <w:p w:rsidR="00A70C9D" w:rsidRDefault="00A70C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57AA" w:rsidRDefault="00BC57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57AA" w:rsidRDefault="00BC5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70C9D" w:rsidRDefault="00A70C9D" w:rsidP="00025386">
      <w:pPr>
        <w:spacing w:after="0" w:line="240" w:lineRule="auto"/>
      </w:pPr>
      <w:r>
        <w:separator/>
      </w:r>
    </w:p>
  </w:footnote>
  <w:footnote w:type="continuationSeparator" w:id="0">
    <w:p w:rsidR="00A70C9D" w:rsidRDefault="00A70C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57AA" w:rsidRDefault="00BC5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57AA" w:rsidRDefault="00BC57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57AA" w:rsidRDefault="00BC57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922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C9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70C9D"/>
    <w:rsid w:val="00A87380"/>
    <w:rsid w:val="00AF4E90"/>
    <w:rsid w:val="00AF7375"/>
    <w:rsid w:val="00B62AD0"/>
    <w:rsid w:val="00B77707"/>
    <w:rsid w:val="00BC57AA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1AEDA84-3A55-4186-A0A7-E55C0DDFD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2023-10-19T08:24:00Z</dcterms:created>
  <dcterms:modified xsi:type="dcterms:W3CDTF">2023-10-19T08:24:00Z</dcterms:modified>
</cp:coreProperties>
</file>