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03E8E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73AEC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C0C7EAA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66418A0" w14:textId="77777777" w:rsidR="006676AE" w:rsidRPr="0012157F" w:rsidRDefault="00DD2BA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D2BA1">
        <w:rPr>
          <w:rFonts w:ascii="Arial" w:hAnsi="Arial" w:cs="Arial"/>
        </w:rPr>
        <w:t>SZPITAL WOJEWÓDZKI W POZNANIU</w:t>
      </w:r>
    </w:p>
    <w:p w14:paraId="191175F0" w14:textId="77777777" w:rsidR="006676AE" w:rsidRPr="0012157F" w:rsidRDefault="00DD2BA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D2BA1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D2BA1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DE63A6C" w14:textId="77777777" w:rsidR="00F90CD1" w:rsidRDefault="00DD2BA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D2BA1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D2BA1">
        <w:rPr>
          <w:rFonts w:ascii="Arial" w:hAnsi="Arial" w:cs="Arial"/>
        </w:rPr>
        <w:t>Poznań</w:t>
      </w:r>
    </w:p>
    <w:p w14:paraId="145C30F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FCED3D0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CA09DD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8D5162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1C0B5F6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9114A4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75B4A3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43A8083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360F05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D2BA1" w:rsidRPr="0012157F" w14:paraId="6D700629" w14:textId="77777777" w:rsidTr="00CA46C2">
        <w:tc>
          <w:tcPr>
            <w:tcW w:w="9104" w:type="dxa"/>
            <w:shd w:val="clear" w:color="auto" w:fill="D9D9D9"/>
          </w:tcPr>
          <w:p w14:paraId="68F10FC5" w14:textId="77777777" w:rsidR="00DD2BA1" w:rsidRPr="0012157F" w:rsidRDefault="00DD2BA1" w:rsidP="00CA46C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2F6F494" w14:textId="77777777" w:rsidR="00DD2BA1" w:rsidRPr="0012157F" w:rsidRDefault="00DD2BA1" w:rsidP="00CA46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D2BA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D2BA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D2BA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711767B" w14:textId="77777777" w:rsidR="00DD2BA1" w:rsidRPr="00612283" w:rsidRDefault="00DD2BA1" w:rsidP="00CA46C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3FB26AD" w14:textId="77777777" w:rsidR="00DD2BA1" w:rsidRPr="00612283" w:rsidRDefault="00DD2BA1" w:rsidP="00CA46C2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5078B18" w14:textId="77777777" w:rsidR="00DD2BA1" w:rsidRPr="0012157F" w:rsidRDefault="00DD2BA1" w:rsidP="00CA46C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DA9490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2648928" w14:textId="77777777" w:rsidR="00E50194" w:rsidRDefault="00DD2BA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2BA1">
        <w:rPr>
          <w:rFonts w:ascii="Arial" w:hAnsi="Arial" w:cs="Arial"/>
          <w:b/>
          <w:sz w:val="24"/>
          <w:szCs w:val="24"/>
        </w:rPr>
        <w:t>Dostawa usług telekomunikacyjnych stacjonarnych, komórkowych oraz transmisji danych celem zabezpieczenia potrzeb Szpitala</w:t>
      </w:r>
    </w:p>
    <w:p w14:paraId="45EEB319" w14:textId="53FB5D86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D2BA1" w:rsidRPr="00DD2BA1">
        <w:rPr>
          <w:rFonts w:ascii="Arial" w:hAnsi="Arial" w:cs="Arial"/>
          <w:b/>
          <w:sz w:val="24"/>
          <w:szCs w:val="24"/>
        </w:rPr>
        <w:t>SZW/DZP/1</w:t>
      </w:r>
      <w:r w:rsidR="00E56900">
        <w:rPr>
          <w:rFonts w:ascii="Arial" w:hAnsi="Arial" w:cs="Arial"/>
          <w:b/>
          <w:sz w:val="24"/>
          <w:szCs w:val="24"/>
        </w:rPr>
        <w:t>19</w:t>
      </w:r>
      <w:r w:rsidR="00DD2BA1" w:rsidRPr="00DD2BA1">
        <w:rPr>
          <w:rFonts w:ascii="Arial" w:hAnsi="Arial" w:cs="Arial"/>
          <w:b/>
          <w:sz w:val="24"/>
          <w:szCs w:val="24"/>
        </w:rPr>
        <w:t>/2023</w:t>
      </w:r>
    </w:p>
    <w:p w14:paraId="7159B1A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D2BA1" w:rsidRPr="00DD2BA1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4886156" w14:textId="77777777" w:rsidTr="00650D6C">
        <w:tc>
          <w:tcPr>
            <w:tcW w:w="9104" w:type="dxa"/>
            <w:shd w:val="clear" w:color="auto" w:fill="D9D9D9"/>
          </w:tcPr>
          <w:p w14:paraId="190233C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F0ADB22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E859EB6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726939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DF90224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4D3E356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FC5464B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</w:t>
      </w:r>
      <w:r w:rsidR="00F73AEC">
        <w:rPr>
          <w:rFonts w:ascii="Arial" w:hAnsi="Arial" w:cs="Arial"/>
          <w:sz w:val="24"/>
          <w:szCs w:val="24"/>
        </w:rPr>
        <w:t>109 ust 1 pkt 4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E265BE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09F75CB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814B583" w14:textId="77777777" w:rsidTr="00CD4DD1">
        <w:tc>
          <w:tcPr>
            <w:tcW w:w="9104" w:type="dxa"/>
            <w:shd w:val="clear" w:color="auto" w:fill="D9D9D9"/>
          </w:tcPr>
          <w:p w14:paraId="4076C94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D841AB6" w14:textId="77777777" w:rsidR="00D2702A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F04844" w14:paraId="2D4A1364" w14:textId="77777777" w:rsidTr="00F0484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EAE4A" w14:textId="77777777" w:rsidR="00F04844" w:rsidRDefault="00F04844">
            <w:pPr>
              <w:spacing w:before="60" w:after="120" w:line="276" w:lineRule="auto"/>
              <w:jc w:val="center"/>
              <w:rPr>
                <w:b/>
                <w:sz w:val="20"/>
                <w:szCs w:val="20"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1175D" w14:textId="77777777" w:rsidR="00F04844" w:rsidRDefault="00F04844">
            <w:pPr>
              <w:spacing w:before="60" w:after="120" w:line="276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F04844" w14:paraId="36C557A7" w14:textId="77777777" w:rsidTr="00F0484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6BD8C" w14:textId="77777777" w:rsidR="00F04844" w:rsidRDefault="00F04844">
            <w:pPr>
              <w:spacing w:before="60" w:after="120" w:line="276" w:lineRule="auto"/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24BA7" w14:textId="77777777" w:rsidR="00F04844" w:rsidRDefault="00F04844">
            <w:pPr>
              <w:spacing w:before="60" w:after="12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Sytuacja ekonomiczna lub finansowa</w:t>
            </w:r>
          </w:p>
          <w:p w14:paraId="5E8CE416" w14:textId="77777777" w:rsidR="00F04844" w:rsidRDefault="00F04844">
            <w:pPr>
              <w:spacing w:before="60" w:after="120" w:line="276" w:lineRule="auto"/>
              <w:jc w:val="both"/>
            </w:pPr>
            <w:r>
              <w:t xml:space="preserve">O udzielenie zamówienia publicznego mogą ubiegać się Wykonawcy, którzy spełniają warunki, dotyczące sytuacji ekonomicznej lub finansowej. </w:t>
            </w:r>
          </w:p>
          <w:p w14:paraId="5E171674" w14:textId="77777777" w:rsidR="00F04844" w:rsidRDefault="00F04844">
            <w:pPr>
              <w:spacing w:before="60" w:after="120" w:line="276" w:lineRule="auto"/>
              <w:jc w:val="both"/>
            </w:pPr>
            <w:r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F04844" w14:paraId="0A507554" w14:textId="77777777" w:rsidTr="00F0484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070A4" w14:textId="77777777" w:rsidR="00F04844" w:rsidRDefault="00F04844">
            <w:pPr>
              <w:spacing w:before="60" w:after="120" w:line="276" w:lineRule="auto"/>
              <w:jc w:val="center"/>
            </w:pPr>
            <w: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E2EA7" w14:textId="77777777" w:rsidR="00F04844" w:rsidRDefault="00F04844">
            <w:pPr>
              <w:spacing w:before="60" w:after="12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14:paraId="254085CD" w14:textId="77777777" w:rsidR="00F04844" w:rsidRDefault="00F04844">
            <w:pPr>
              <w:spacing w:before="60" w:after="120" w:line="276" w:lineRule="auto"/>
              <w:jc w:val="both"/>
            </w:pPr>
            <w:r>
              <w:t xml:space="preserve">O udzielenie zamówienia publicznego mogą ubiegać się Wykonawcy, którzy spełniają warunki, dotyczące  zdolności technicznej lub zawodowej. </w:t>
            </w:r>
          </w:p>
          <w:p w14:paraId="3759C7BD" w14:textId="77777777" w:rsidR="00F04844" w:rsidRDefault="00F04844">
            <w:pPr>
              <w:spacing w:before="60" w:after="120" w:line="276" w:lineRule="auto"/>
              <w:jc w:val="both"/>
            </w:pPr>
            <w:r>
              <w:lastRenderedPageBreak/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F04844" w14:paraId="5BE1F87F" w14:textId="77777777" w:rsidTr="00F0484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1DEEC" w14:textId="77777777" w:rsidR="00F04844" w:rsidRDefault="00F04844">
            <w:pPr>
              <w:spacing w:before="60" w:after="120" w:line="276" w:lineRule="auto"/>
              <w:jc w:val="center"/>
            </w:pPr>
            <w:r>
              <w:lastRenderedPageBreak/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1E18C" w14:textId="77777777" w:rsidR="00F04844" w:rsidRDefault="00F048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do występowania w obrocie gospodarczym</w:t>
            </w:r>
          </w:p>
          <w:p w14:paraId="05F67B39" w14:textId="77777777" w:rsidR="00F04844" w:rsidRDefault="00F04844">
            <w:pPr>
              <w:spacing w:line="276" w:lineRule="auto"/>
              <w:jc w:val="both"/>
            </w:pPr>
            <w:r>
              <w:t>Zamawiający nie stawia szczególnych warunków w tym zakresie.</w:t>
            </w:r>
          </w:p>
        </w:tc>
      </w:tr>
      <w:tr w:rsidR="00F04844" w14:paraId="51C811BF" w14:textId="77777777" w:rsidTr="00F0484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71937" w14:textId="77777777" w:rsidR="00F04844" w:rsidRDefault="00F04844">
            <w:pPr>
              <w:spacing w:before="60" w:after="120" w:line="276" w:lineRule="auto"/>
              <w:jc w:val="center"/>
            </w:pPr>
            <w: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F0B8D" w14:textId="77777777" w:rsidR="00F04844" w:rsidRDefault="00F048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74AFF61" w14:textId="77777777" w:rsidR="00F04844" w:rsidRDefault="00F04844">
            <w:pPr>
              <w:spacing w:line="276" w:lineRule="auto"/>
              <w:jc w:val="both"/>
            </w:pPr>
            <w:r>
              <w:t xml:space="preserve">O udzielenie zamówienia publicznego mogą ubiegać się Wykonawcy, którzy spełniają warunki, dotyczące uprawnień do prowadzenia określonej działalności gospodarczej lub zawodowej, o ile wynika to z odrębnych przepisów. </w:t>
            </w:r>
          </w:p>
          <w:p w14:paraId="1334204E" w14:textId="77777777" w:rsidR="00F04844" w:rsidRDefault="00F04844">
            <w:pPr>
              <w:spacing w:line="276" w:lineRule="auto"/>
              <w:jc w:val="both"/>
            </w:pPr>
            <w:r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1).</w:t>
            </w:r>
          </w:p>
        </w:tc>
      </w:tr>
    </w:tbl>
    <w:p w14:paraId="3223A495" w14:textId="6A579CA8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</w:t>
      </w:r>
    </w:p>
    <w:p w14:paraId="1C6DB874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84A093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B4F687B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067FBB2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302F9A4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D3F767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6B1343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72DBCB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0AC6C28" w14:textId="77777777" w:rsidR="00E21BB4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1BDE131" w14:textId="77777777" w:rsidR="00F73AEC" w:rsidRPr="00F73AEC" w:rsidRDefault="00F73AEC" w:rsidP="00F73AEC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Oświadczam, że </w:t>
      </w:r>
      <w:r w:rsidRPr="00F73AEC">
        <w:rPr>
          <w:rFonts w:ascii="Arial" w:hAnsi="Arial" w:cs="Arial"/>
          <w:iCs/>
          <w:sz w:val="24"/>
          <w:szCs w:val="24"/>
        </w:rPr>
        <w:t>zamierzamy / nie zamierzamy powierzyć realizację następujących części zamówienia podwykonawcom*:</w:t>
      </w:r>
    </w:p>
    <w:p w14:paraId="1C750A84" w14:textId="77777777" w:rsidR="00F73AEC" w:rsidRPr="00F73AEC" w:rsidRDefault="00F73AEC" w:rsidP="00F73AEC">
      <w:pPr>
        <w:spacing w:line="276" w:lineRule="auto"/>
        <w:jc w:val="both"/>
        <w:rPr>
          <w:rFonts w:ascii="Arial" w:hAnsi="Arial" w:cs="Arial"/>
          <w:iCs/>
          <w:sz w:val="20"/>
          <w:szCs w:val="20"/>
        </w:rPr>
      </w:pPr>
    </w:p>
    <w:tbl>
      <w:tblPr>
        <w:tblW w:w="0" w:type="dxa"/>
        <w:jc w:val="center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F73AEC" w:rsidRPr="00F73AEC" w14:paraId="2451093A" w14:textId="77777777" w:rsidTr="00F73AEC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2136C1" w14:textId="77777777"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F73AEC">
              <w:rPr>
                <w:rFonts w:ascii="Arial" w:hAnsi="Arial" w:cs="Arial"/>
                <w:iCs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23E6AED" w14:textId="77777777"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F73AEC">
              <w:rPr>
                <w:rFonts w:ascii="Arial" w:hAnsi="Arial" w:cs="Arial"/>
                <w:iCs/>
                <w:sz w:val="20"/>
                <w:szCs w:val="20"/>
              </w:rPr>
              <w:t xml:space="preserve">Opis części zamówienia, którą Wykonawca </w:t>
            </w:r>
          </w:p>
          <w:p w14:paraId="2F98AD49" w14:textId="77777777"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F73AEC">
              <w:rPr>
                <w:rFonts w:ascii="Arial" w:hAnsi="Arial" w:cs="Arial"/>
                <w:i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3CA34A" w14:textId="77777777"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F73AEC">
              <w:rPr>
                <w:rFonts w:ascii="Arial" w:hAnsi="Arial" w:cs="Arial"/>
                <w:iCs/>
                <w:sz w:val="20"/>
                <w:szCs w:val="20"/>
              </w:rPr>
              <w:t>Nazwa Podwykonawcy</w:t>
            </w:r>
          </w:p>
        </w:tc>
      </w:tr>
      <w:tr w:rsidR="00F73AEC" w:rsidRPr="00F73AEC" w14:paraId="0F7AC48E" w14:textId="77777777" w:rsidTr="00F73AEC">
        <w:trPr>
          <w:trHeight w:val="41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BCA83" w14:textId="77777777"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4F8A1" w14:textId="77777777"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307B1" w14:textId="77777777"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F73AEC" w:rsidRPr="00F73AEC" w14:paraId="393E3FCC" w14:textId="77777777" w:rsidTr="00F73AEC">
        <w:trPr>
          <w:trHeight w:val="415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3385A" w14:textId="77777777"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5BA74" w14:textId="77777777"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E9B08" w14:textId="77777777" w:rsidR="00F73AEC" w:rsidRPr="00F73AEC" w:rsidRDefault="00F73AEC" w:rsidP="00F73AEC">
            <w:pPr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2422504D" w14:textId="77777777" w:rsidR="00F73AEC" w:rsidRPr="00F73AEC" w:rsidRDefault="00F73AEC" w:rsidP="00F73AEC">
      <w:pPr>
        <w:spacing w:line="276" w:lineRule="auto"/>
        <w:jc w:val="both"/>
        <w:rPr>
          <w:rFonts w:ascii="Arial" w:hAnsi="Arial" w:cs="Arial"/>
          <w:iCs/>
          <w:sz w:val="20"/>
          <w:szCs w:val="20"/>
        </w:rPr>
      </w:pPr>
    </w:p>
    <w:p w14:paraId="536F4F9F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A2D4200" w14:textId="77777777" w:rsidTr="00CD4DD1">
        <w:tc>
          <w:tcPr>
            <w:tcW w:w="9104" w:type="dxa"/>
            <w:shd w:val="clear" w:color="auto" w:fill="D9D9D9"/>
          </w:tcPr>
          <w:p w14:paraId="704E62B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549ACE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F93848A" w14:textId="77777777" w:rsidTr="00847232">
        <w:tc>
          <w:tcPr>
            <w:tcW w:w="9104" w:type="dxa"/>
            <w:shd w:val="clear" w:color="auto" w:fill="D9D9D9"/>
          </w:tcPr>
          <w:p w14:paraId="7679F406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9506D7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832A3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BF7799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000682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A77E8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6AEA26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99A987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0984E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3C31E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E53A6F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A3A0EC0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054C9A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300B8" w14:textId="77777777" w:rsidR="008522DB" w:rsidRDefault="008522DB" w:rsidP="0038231F">
      <w:pPr>
        <w:spacing w:after="0" w:line="240" w:lineRule="auto"/>
      </w:pPr>
      <w:r>
        <w:separator/>
      </w:r>
    </w:p>
  </w:endnote>
  <w:endnote w:type="continuationSeparator" w:id="0">
    <w:p w14:paraId="23D5B343" w14:textId="77777777" w:rsidR="008522DB" w:rsidRDefault="00852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E8EE" w14:textId="77777777" w:rsidR="00DD2BA1" w:rsidRDefault="00DD2B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840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20C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20C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0D4B302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1CC31" w14:textId="77777777" w:rsidR="00DD2BA1" w:rsidRDefault="00DD2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990DE" w14:textId="77777777" w:rsidR="008522DB" w:rsidRDefault="008522DB" w:rsidP="0038231F">
      <w:pPr>
        <w:spacing w:after="0" w:line="240" w:lineRule="auto"/>
      </w:pPr>
      <w:r>
        <w:separator/>
      </w:r>
    </w:p>
  </w:footnote>
  <w:footnote w:type="continuationSeparator" w:id="0">
    <w:p w14:paraId="490BB5E4" w14:textId="77777777" w:rsidR="008522DB" w:rsidRDefault="008522DB" w:rsidP="0038231F">
      <w:pPr>
        <w:spacing w:after="0" w:line="240" w:lineRule="auto"/>
      </w:pPr>
      <w:r>
        <w:continuationSeparator/>
      </w:r>
    </w:p>
  </w:footnote>
  <w:footnote w:id="1">
    <w:p w14:paraId="13BB71C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9095A4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DA345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C16F98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A20B5" w14:textId="77777777" w:rsidR="00DD2BA1" w:rsidRDefault="00DD2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CCF92" w14:textId="77777777" w:rsidR="00DD2BA1" w:rsidRDefault="00DD2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97CAB" w14:textId="77777777" w:rsidR="00DD2BA1" w:rsidRDefault="00DD2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313726103">
    <w:abstractNumId w:val="11"/>
  </w:num>
  <w:num w:numId="2" w16cid:durableId="803472724">
    <w:abstractNumId w:val="0"/>
  </w:num>
  <w:num w:numId="3" w16cid:durableId="1061052569">
    <w:abstractNumId w:val="10"/>
  </w:num>
  <w:num w:numId="4" w16cid:durableId="216406076">
    <w:abstractNumId w:val="13"/>
  </w:num>
  <w:num w:numId="5" w16cid:durableId="1473445906">
    <w:abstractNumId w:val="12"/>
  </w:num>
  <w:num w:numId="6" w16cid:durableId="310448590">
    <w:abstractNumId w:val="9"/>
  </w:num>
  <w:num w:numId="7" w16cid:durableId="174197111">
    <w:abstractNumId w:val="1"/>
  </w:num>
  <w:num w:numId="8" w16cid:durableId="783117974">
    <w:abstractNumId w:val="6"/>
  </w:num>
  <w:num w:numId="9" w16cid:durableId="7606192">
    <w:abstractNumId w:val="4"/>
  </w:num>
  <w:num w:numId="10" w16cid:durableId="1465195805">
    <w:abstractNumId w:val="7"/>
  </w:num>
  <w:num w:numId="11" w16cid:durableId="2051832538">
    <w:abstractNumId w:val="5"/>
  </w:num>
  <w:num w:numId="12" w16cid:durableId="755975033">
    <w:abstractNumId w:val="8"/>
  </w:num>
  <w:num w:numId="13" w16cid:durableId="1293947567">
    <w:abstractNumId w:val="3"/>
  </w:num>
  <w:num w:numId="14" w16cid:durableId="486559508">
    <w:abstractNumId w:val="2"/>
  </w:num>
  <w:num w:numId="15" w16cid:durableId="18268211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2D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22DB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20C2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2BA1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6900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4844"/>
    <w:rsid w:val="00F318EC"/>
    <w:rsid w:val="00F365F2"/>
    <w:rsid w:val="00F43919"/>
    <w:rsid w:val="00F66810"/>
    <w:rsid w:val="00F73AEC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62F1050"/>
  <w15:docId w15:val="{B812DA6F-FB49-4C2D-BAC5-C1A6705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7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9EA63-DE1A-41BE-84F1-725B7D1C9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914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4</cp:revision>
  <cp:lastPrinted>2016-07-26T10:32:00Z</cp:lastPrinted>
  <dcterms:created xsi:type="dcterms:W3CDTF">2023-09-21T08:29:00Z</dcterms:created>
  <dcterms:modified xsi:type="dcterms:W3CDTF">2023-10-20T08:10:00Z</dcterms:modified>
</cp:coreProperties>
</file>