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7C598" w14:textId="77777777" w:rsidR="00025386" w:rsidRPr="009E244D" w:rsidRDefault="00025386" w:rsidP="00025386">
      <w:pPr>
        <w:pStyle w:val="Nagwek4"/>
        <w:rPr>
          <w:b/>
          <w:i w:val="0"/>
        </w:rPr>
      </w:pPr>
      <w:r w:rsidRPr="009E244D">
        <w:rPr>
          <w:b/>
          <w:i w:val="0"/>
        </w:rPr>
        <w:t xml:space="preserve">Załącznik nr </w:t>
      </w:r>
      <w:r w:rsidR="00FF75A7" w:rsidRPr="009E244D">
        <w:rPr>
          <w:b/>
          <w:i w:val="0"/>
        </w:rPr>
        <w:t>4</w:t>
      </w:r>
      <w:r w:rsidR="009E244D" w:rsidRPr="009E244D">
        <w:rPr>
          <w:b/>
          <w:i w:val="0"/>
        </w:rPr>
        <w:t xml:space="preserve"> </w:t>
      </w:r>
      <w:r w:rsidR="00FF75A7" w:rsidRPr="009E244D">
        <w:rPr>
          <w:b/>
          <w:i w:val="0"/>
        </w:rPr>
        <w:t>do SWZ</w:t>
      </w:r>
    </w:p>
    <w:p w14:paraId="3FE43009" w14:textId="77777777" w:rsidR="00025386" w:rsidRDefault="00FF75A7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E49662C" wp14:editId="20E18A8B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FC2DCF" w14:textId="77777777" w:rsidR="00025386" w:rsidRDefault="00025386" w:rsidP="00025386"/>
                          <w:p w14:paraId="0B764DD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49523A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864CE8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53414ECD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8E55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8021BE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3F5780F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B0BBD0D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margin-left:-10.85pt;margin-top:6.9pt;width:180pt;height:7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14:paraId="30139E9D" w14:textId="77777777" w:rsidR="00025386" w:rsidRPr="00025386" w:rsidRDefault="00025386" w:rsidP="00025386"/>
    <w:p w14:paraId="7BB8C29A" w14:textId="77777777" w:rsidR="00025386" w:rsidRPr="00025386" w:rsidRDefault="00025386" w:rsidP="00025386"/>
    <w:p w14:paraId="7A0E786A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182E7F0F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4ACD225D" w14:textId="77777777"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14:paraId="3AAC214D" w14:textId="01951C53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B42F0" w:rsidRPr="004B42F0">
        <w:rPr>
          <w:rFonts w:ascii="Times New Roman" w:eastAsia="Times New Roman" w:hAnsi="Times New Roman"/>
          <w:b/>
          <w:sz w:val="24"/>
          <w:szCs w:val="20"/>
          <w:lang w:eastAsia="pl-PL"/>
        </w:rPr>
        <w:t>SZW/DZP/1</w:t>
      </w:r>
      <w:r w:rsidR="00670597">
        <w:rPr>
          <w:rFonts w:ascii="Times New Roman" w:eastAsia="Times New Roman" w:hAnsi="Times New Roman"/>
          <w:b/>
          <w:sz w:val="24"/>
          <w:szCs w:val="20"/>
          <w:lang w:eastAsia="pl-PL"/>
        </w:rPr>
        <w:t>19</w:t>
      </w:r>
      <w:r w:rsidR="004B42F0" w:rsidRPr="004B42F0">
        <w:rPr>
          <w:rFonts w:ascii="Times New Roman" w:eastAsia="Times New Roman" w:hAnsi="Times New Roman"/>
          <w:b/>
          <w:sz w:val="24"/>
          <w:szCs w:val="20"/>
          <w:lang w:eastAsia="pl-PL"/>
        </w:rPr>
        <w:t>/2023</w:t>
      </w:r>
    </w:p>
    <w:p w14:paraId="788666CE" w14:textId="77777777" w:rsidR="00025386" w:rsidRPr="00025386" w:rsidRDefault="00025386" w:rsidP="00025386"/>
    <w:p w14:paraId="5722D2E3" w14:textId="77777777" w:rsidR="00025386" w:rsidRDefault="00025386" w:rsidP="00025386"/>
    <w:p w14:paraId="6E013796" w14:textId="77777777"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3FBE6FA0" w14:textId="77777777"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E3D">
        <w:rPr>
          <w:rFonts w:ascii="Times New Roman" w:hAnsi="Times New Roman"/>
          <w:b/>
          <w:sz w:val="28"/>
          <w:szCs w:val="28"/>
        </w:rPr>
        <w:t>o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14:paraId="07CD29F7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4CF9E3A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B42F0" w:rsidRPr="00471A45">
        <w:rPr>
          <w:rFonts w:ascii="Times New Roman" w:eastAsia="Times New Roman" w:hAnsi="Times New Roman"/>
          <w:bCs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4B42F0" w:rsidRPr="00471A45">
        <w:rPr>
          <w:rFonts w:ascii="Times New Roman" w:eastAsia="Times New Roman" w:hAnsi="Times New Roman"/>
          <w:bCs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BF60B70" w14:textId="77777777" w:rsidR="00A56A6F" w:rsidRPr="00A56A6F" w:rsidRDefault="004B42F0" w:rsidP="00471A45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B42F0">
        <w:rPr>
          <w:rFonts w:ascii="Times New Roman" w:eastAsia="Times New Roman" w:hAnsi="Times New Roman"/>
          <w:b/>
          <w:sz w:val="24"/>
          <w:szCs w:val="24"/>
          <w:lang w:eastAsia="pl-PL"/>
        </w:rPr>
        <w:t>Dostawa usług telekomunikacyjnych stacjonarnych, komórkowych oraz transmisji danych celem zabezpieczenia potrzeb Szpitala</w:t>
      </w:r>
    </w:p>
    <w:p w14:paraId="79217E88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500261D" w14:textId="77777777"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14:paraId="41C2E001" w14:textId="77777777"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6C186C6A" w14:textId="77777777"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</w:t>
      </w:r>
      <w:r w:rsidR="00C904C8" w:rsidRPr="00744E49">
        <w:rPr>
          <w:rFonts w:ascii="Times New Roman" w:hAnsi="Times New Roman"/>
          <w:color w:val="000000"/>
          <w:sz w:val="24"/>
          <w:szCs w:val="24"/>
        </w:rPr>
        <w:t>(</w:t>
      </w:r>
      <w:proofErr w:type="spellStart"/>
      <w:r w:rsidR="00C904C8" w:rsidRPr="00744E49">
        <w:rPr>
          <w:rFonts w:ascii="Times New Roman" w:hAnsi="Times New Roman"/>
          <w:color w:val="000000"/>
          <w:sz w:val="24"/>
          <w:szCs w:val="24"/>
        </w:rPr>
        <w:t>t.j</w:t>
      </w:r>
      <w:proofErr w:type="spellEnd"/>
      <w:r w:rsidR="00C904C8" w:rsidRPr="00744E49">
        <w:rPr>
          <w:rFonts w:ascii="Times New Roman" w:hAnsi="Times New Roman"/>
          <w:color w:val="000000"/>
          <w:sz w:val="24"/>
          <w:szCs w:val="24"/>
        </w:rPr>
        <w:t>. Dz. U. z 2018 r. poz. 108)</w:t>
      </w:r>
      <w:r>
        <w:rPr>
          <w:rFonts w:ascii="Times New Roman" w:hAnsi="Times New Roman"/>
          <w:bCs/>
          <w:sz w:val="24"/>
          <w:szCs w:val="24"/>
        </w:rPr>
        <w:t>;</w:t>
      </w:r>
    </w:p>
    <w:p w14:paraId="0004077D" w14:textId="77777777"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14:paraId="359FE5F5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245AD8A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561F5E0C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C67E72D" w14:textId="77777777"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91C63A5" w14:textId="77777777"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127708F" w14:textId="77777777"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dnia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14:paraId="0115D999" w14:textId="77777777"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8566C" w14:textId="77777777" w:rsidR="00162BF4" w:rsidRDefault="00162BF4" w:rsidP="00025386">
      <w:pPr>
        <w:spacing w:after="0" w:line="240" w:lineRule="auto"/>
      </w:pPr>
      <w:r>
        <w:separator/>
      </w:r>
    </w:p>
  </w:endnote>
  <w:endnote w:type="continuationSeparator" w:id="0">
    <w:p w14:paraId="548A3659" w14:textId="77777777" w:rsidR="00162BF4" w:rsidRDefault="00162B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ED16D" w14:textId="77777777" w:rsidR="004B42F0" w:rsidRDefault="004B42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619" w14:textId="77777777" w:rsidR="00025386" w:rsidRDefault="00FF75A7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ACDD8F3" wp14:editId="4608E9B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0FBEA3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2493649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24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24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586EA3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16C72" w14:textId="77777777" w:rsidR="004B42F0" w:rsidRDefault="004B42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CAC4C" w14:textId="77777777" w:rsidR="00162BF4" w:rsidRDefault="00162BF4" w:rsidP="00025386">
      <w:pPr>
        <w:spacing w:after="0" w:line="240" w:lineRule="auto"/>
      </w:pPr>
      <w:r>
        <w:separator/>
      </w:r>
    </w:p>
  </w:footnote>
  <w:footnote w:type="continuationSeparator" w:id="0">
    <w:p w14:paraId="2510A8FE" w14:textId="77777777" w:rsidR="00162BF4" w:rsidRDefault="00162B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C95C2" w14:textId="77777777" w:rsidR="004B42F0" w:rsidRDefault="004B42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C2428" w14:textId="77777777" w:rsidR="004B42F0" w:rsidRDefault="004B42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60E81" w14:textId="77777777" w:rsidR="004B42F0" w:rsidRDefault="004B42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revisionView w:insDel="0" w:formatting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BF4"/>
    <w:rsid w:val="00025386"/>
    <w:rsid w:val="00162BF4"/>
    <w:rsid w:val="001C2314"/>
    <w:rsid w:val="004202B7"/>
    <w:rsid w:val="00471A45"/>
    <w:rsid w:val="004B42F0"/>
    <w:rsid w:val="005624D8"/>
    <w:rsid w:val="00670597"/>
    <w:rsid w:val="007A69F8"/>
    <w:rsid w:val="00833E3D"/>
    <w:rsid w:val="008F2498"/>
    <w:rsid w:val="009E244D"/>
    <w:rsid w:val="00A56A6F"/>
    <w:rsid w:val="00AE62F2"/>
    <w:rsid w:val="00C904C8"/>
    <w:rsid w:val="00CD751B"/>
    <w:rsid w:val="00D55FC4"/>
    <w:rsid w:val="00E10D5B"/>
    <w:rsid w:val="00EE46AD"/>
    <w:rsid w:val="00FB7BA7"/>
    <w:rsid w:val="00FF7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818E70B"/>
  <w15:chartTrackingRefBased/>
  <w15:docId w15:val="{8ED5E4A6-F1FF-4F59-AEFB-D3421AD30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5</cp:revision>
  <dcterms:created xsi:type="dcterms:W3CDTF">2023-09-21T08:27:00Z</dcterms:created>
  <dcterms:modified xsi:type="dcterms:W3CDTF">2023-10-20T08:22:00Z</dcterms:modified>
</cp:coreProperties>
</file>