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98B062" w14:textId="0BEF112C" w:rsidR="00025386" w:rsidRPr="009F1221" w:rsidRDefault="0059237C" w:rsidP="00025386">
      <w:pPr>
        <w:pStyle w:val="Nagwek4"/>
        <w:rPr>
          <w:b/>
          <w:i w:val="0"/>
          <w:lang w:val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7F3EFF8F" wp14:editId="2EDF0B75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F21F893" w14:textId="77777777" w:rsidR="00025386" w:rsidRDefault="00025386" w:rsidP="00025386"/>
                          <w:p w14:paraId="054A1B90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710160B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F2A565A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663F7091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2ACE5B8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999C5E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B4AC8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F0BE06D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35ADA0BF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F3EFF8F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6F21F893" w14:textId="77777777" w:rsidR="00025386" w:rsidRDefault="00025386" w:rsidP="00025386"/>
                    <w:p w14:paraId="054A1B90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0710160B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0F2A565A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663F7091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2ACE5B8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4999C5E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B4AC8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6F0BE06D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35ADA0BF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>
        <w:rPr>
          <w:b/>
          <w:i w:val="0"/>
        </w:rPr>
        <w:t xml:space="preserve">Załącznik </w:t>
      </w:r>
      <w:r w:rsidR="00025386" w:rsidRPr="009F1221">
        <w:rPr>
          <w:b/>
          <w:i w:val="0"/>
        </w:rPr>
        <w:t xml:space="preserve">nr </w:t>
      </w:r>
      <w:r w:rsidR="009F1221" w:rsidRPr="009F1221">
        <w:rPr>
          <w:b/>
          <w:i w:val="0"/>
          <w:lang w:val="pl-PL"/>
        </w:rPr>
        <w:t>5</w:t>
      </w:r>
      <w:r w:rsidR="00082BF8">
        <w:rPr>
          <w:b/>
          <w:i w:val="0"/>
          <w:lang w:val="pl-PL"/>
        </w:rPr>
        <w:t xml:space="preserve"> do SWZ</w:t>
      </w:r>
    </w:p>
    <w:p w14:paraId="0EB36AFC" w14:textId="77777777" w:rsidR="00025386" w:rsidRDefault="00025386"/>
    <w:p w14:paraId="141BFA26" w14:textId="77777777" w:rsidR="00025386" w:rsidRPr="00025386" w:rsidRDefault="00025386" w:rsidP="00025386"/>
    <w:p w14:paraId="10584AEA" w14:textId="1EDD358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236677">
        <w:rPr>
          <w:rFonts w:ascii="Times New Roman" w:eastAsia="Times New Roman" w:hAnsi="Times New Roman"/>
          <w:b/>
          <w:sz w:val="24"/>
          <w:szCs w:val="20"/>
          <w:lang w:eastAsia="pl-PL"/>
        </w:rPr>
        <w:t>46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>/202</w:t>
      </w:r>
      <w:r w:rsidR="0011540B">
        <w:rPr>
          <w:rFonts w:ascii="Times New Roman" w:eastAsia="Times New Roman" w:hAnsi="Times New Roman"/>
          <w:b/>
          <w:sz w:val="24"/>
          <w:szCs w:val="20"/>
          <w:lang w:eastAsia="pl-PL"/>
        </w:rPr>
        <w:t>3</w:t>
      </w:r>
    </w:p>
    <w:p w14:paraId="263EB4F2" w14:textId="77777777" w:rsidR="00025386" w:rsidRPr="00025386" w:rsidRDefault="00025386" w:rsidP="00025386"/>
    <w:p w14:paraId="4EB07BC2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6388A521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C33D329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>tryb</w:t>
      </w:r>
      <w:r w:rsidR="006E7666">
        <w:rPr>
          <w:rFonts w:ascii="Times New Roman" w:eastAsia="Times New Roman" w:hAnsi="Times New Roman"/>
          <w:b/>
          <w:sz w:val="24"/>
          <w:szCs w:val="20"/>
          <w:lang w:eastAsia="pl-PL"/>
        </w:rPr>
        <w:t>ie</w:t>
      </w:r>
      <w:r w:rsidR="001948F1" w:rsidRPr="001948F1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podstawowy</w:t>
      </w:r>
      <w:r w:rsidR="006E7666">
        <w:rPr>
          <w:rFonts w:ascii="Times New Roman" w:eastAsia="Times New Roman" w:hAnsi="Times New Roman"/>
          <w:b/>
          <w:sz w:val="24"/>
          <w:szCs w:val="20"/>
          <w:lang w:eastAsia="pl-PL"/>
        </w:rPr>
        <w:t>m bez negocjacji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162AB518" w14:textId="275B49D2" w:rsidR="000A646E" w:rsidRDefault="00C1636E" w:rsidP="00A56A6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1636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Zakup i dostawa środków dezynfekcyjnych </w:t>
      </w:r>
      <w:r w:rsidR="0011540B"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 w:rsidR="00236677"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 w:rsidR="00EC3037"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</w:p>
    <w:p w14:paraId="074E7C2F" w14:textId="77777777" w:rsidR="00C1636E" w:rsidRPr="00A56A6F" w:rsidRDefault="00C1636E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6846E82A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034577BE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2ADECB73" w14:textId="77777777" w:rsidTr="00C2318B">
        <w:tc>
          <w:tcPr>
            <w:tcW w:w="772" w:type="dxa"/>
            <w:shd w:val="clear" w:color="auto" w:fill="auto"/>
          </w:tcPr>
          <w:p w14:paraId="1B0F62DB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8503331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77C8C227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6BCD4CD3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3E0921D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7F63A07F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2C112A37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298D400C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31D3389F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402FD25E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05A646F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56FCBA35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38806C9B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F2FFC17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EE6A70B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31A31CAD" w14:textId="77777777"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598FDDDB" w14:textId="77777777"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footerReference w:type="default" r:id="rId6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3E7497" w14:textId="77777777" w:rsidR="005B31BC" w:rsidRDefault="005B31BC" w:rsidP="00025386">
      <w:pPr>
        <w:spacing w:after="0" w:line="240" w:lineRule="auto"/>
      </w:pPr>
      <w:r>
        <w:separator/>
      </w:r>
    </w:p>
  </w:endnote>
  <w:endnote w:type="continuationSeparator" w:id="0">
    <w:p w14:paraId="0D75089B" w14:textId="77777777" w:rsidR="005B31BC" w:rsidRDefault="005B31B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D525E7" w14:textId="77777777" w:rsidR="00025386" w:rsidRDefault="0059237C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5070A7B9" wp14:editId="0CDF573A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0A9B1C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341BDEA5" w14:textId="29C1EB03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C391D9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C760BE" w14:textId="77777777" w:rsidR="005B31BC" w:rsidRDefault="005B31BC" w:rsidP="00025386">
      <w:pPr>
        <w:spacing w:after="0" w:line="240" w:lineRule="auto"/>
      </w:pPr>
      <w:r>
        <w:separator/>
      </w:r>
    </w:p>
  </w:footnote>
  <w:footnote w:type="continuationSeparator" w:id="0">
    <w:p w14:paraId="70B2A3D7" w14:textId="77777777" w:rsidR="005B31BC" w:rsidRDefault="005B31BC" w:rsidP="000253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31BC"/>
    <w:rsid w:val="00025386"/>
    <w:rsid w:val="00082BF8"/>
    <w:rsid w:val="000A646E"/>
    <w:rsid w:val="0011540B"/>
    <w:rsid w:val="001948F1"/>
    <w:rsid w:val="001C2314"/>
    <w:rsid w:val="00236677"/>
    <w:rsid w:val="004E2B1B"/>
    <w:rsid w:val="0051337C"/>
    <w:rsid w:val="005157F9"/>
    <w:rsid w:val="005624D8"/>
    <w:rsid w:val="0059237C"/>
    <w:rsid w:val="005B31BC"/>
    <w:rsid w:val="006E7666"/>
    <w:rsid w:val="008F2498"/>
    <w:rsid w:val="009B09E9"/>
    <w:rsid w:val="009F1221"/>
    <w:rsid w:val="00A56A6F"/>
    <w:rsid w:val="00AD38B5"/>
    <w:rsid w:val="00C1636E"/>
    <w:rsid w:val="00C2318B"/>
    <w:rsid w:val="00CD101A"/>
    <w:rsid w:val="00D55FC4"/>
    <w:rsid w:val="00EC3037"/>
    <w:rsid w:val="00FB7BA7"/>
    <w:rsid w:val="00FD6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6F776FC7"/>
  <w15:chartTrackingRefBased/>
  <w15:docId w15:val="{CFFFEF47-4BBD-4A1F-82E7-5CBFD2E34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119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Monika Dziubdziela</cp:lastModifiedBy>
  <cp:revision>13</cp:revision>
  <cp:lastPrinted>2021-02-26T09:32:00Z</cp:lastPrinted>
  <dcterms:created xsi:type="dcterms:W3CDTF">2021-03-10T10:03:00Z</dcterms:created>
  <dcterms:modified xsi:type="dcterms:W3CDTF">2023-10-05T09:36:00Z</dcterms:modified>
</cp:coreProperties>
</file>