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01941" w14:textId="2353A32D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5B4CB5">
        <w:rPr>
          <w:rFonts w:ascii="Times New Roman" w:hAnsi="Times New Roman"/>
          <w:b w:val="0"/>
          <w:sz w:val="22"/>
          <w:szCs w:val="22"/>
        </w:rPr>
        <w:t>1</w:t>
      </w:r>
      <w:r w:rsidR="001663A4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8958F3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2F14697" w14:textId="77777777" w:rsidTr="005844F6">
        <w:tc>
          <w:tcPr>
            <w:tcW w:w="9104" w:type="dxa"/>
            <w:shd w:val="clear" w:color="auto" w:fill="F2F2F2"/>
          </w:tcPr>
          <w:p w14:paraId="1CA4A241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D2E0AC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A60ABA4" w14:textId="77777777" w:rsidR="001663A4" w:rsidRPr="00602C4A" w:rsidRDefault="001663A4" w:rsidP="001663A4">
      <w:pPr>
        <w:spacing w:after="24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 xml:space="preserve">Nawiązując do toczącego się postępowania o udzielenie zamówienia publicznego prowadzonego </w:t>
      </w:r>
      <w:r w:rsidRPr="00602C4A">
        <w:rPr>
          <w:sz w:val="22"/>
          <w:szCs w:val="22"/>
        </w:rPr>
        <w:br/>
        <w:t xml:space="preserve">w trybie podstawowym bez negocjacji pn.: </w:t>
      </w:r>
    </w:p>
    <w:p w14:paraId="14E3A13B" w14:textId="77777777" w:rsidR="005B4CB5" w:rsidRPr="005B4CB5" w:rsidRDefault="005B4CB5" w:rsidP="005B4CB5">
      <w:pPr>
        <w:spacing w:before="600" w:line="276" w:lineRule="auto"/>
        <w:jc w:val="center"/>
        <w:rPr>
          <w:b/>
        </w:rPr>
      </w:pPr>
      <w:r w:rsidRPr="005B4CB5">
        <w:rPr>
          <w:b/>
        </w:rPr>
        <w:t>Wykonanie wraz z dostawą i montażem mebli pod wymiar oraz zakup wyposażenia meblowego i innego dla zadania pn.: Integracja aptek szpitalnych w Centralną Aptekę Szpitalną w szpitalu Wojewódzkim w Poznaniu - wyposażenie</w:t>
      </w:r>
    </w:p>
    <w:p w14:paraId="71C3371D" w14:textId="77777777" w:rsidR="00AA39D6" w:rsidRPr="00602C4A" w:rsidRDefault="00AA39D6" w:rsidP="001663A4">
      <w:pPr>
        <w:spacing w:after="240" w:line="276" w:lineRule="auto"/>
        <w:rPr>
          <w:sz w:val="22"/>
          <w:szCs w:val="22"/>
        </w:rPr>
      </w:pPr>
      <w:r w:rsidRPr="00602C4A">
        <w:rPr>
          <w:sz w:val="22"/>
          <w:szCs w:val="22"/>
        </w:rPr>
        <w:t>my niżej podpisani:</w:t>
      </w:r>
    </w:p>
    <w:p w14:paraId="69264F51" w14:textId="77777777" w:rsidR="00AA39D6" w:rsidRPr="00602C4A" w:rsidRDefault="00525EFF" w:rsidP="003B769C">
      <w:pPr>
        <w:spacing w:after="12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>__________________________________________________________________________________</w:t>
      </w:r>
    </w:p>
    <w:p w14:paraId="7DBDB2F5" w14:textId="77777777" w:rsidR="00AA39D6" w:rsidRPr="00602C4A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602C4A">
        <w:rPr>
          <w:sz w:val="22"/>
          <w:szCs w:val="22"/>
        </w:rPr>
        <w:t>d</w:t>
      </w:r>
      <w:r w:rsidR="00AA39D6" w:rsidRPr="00602C4A">
        <w:rPr>
          <w:sz w:val="22"/>
          <w:szCs w:val="22"/>
        </w:rPr>
        <w:t>ziałając w imieniu i na rzecz:</w:t>
      </w:r>
    </w:p>
    <w:p w14:paraId="71876DB7" w14:textId="77777777" w:rsidR="00AE2ACB" w:rsidRPr="00602C4A" w:rsidRDefault="00AE2ACB" w:rsidP="00AE2ACB">
      <w:pPr>
        <w:spacing w:after="100"/>
        <w:rPr>
          <w:b/>
          <w:sz w:val="22"/>
          <w:szCs w:val="22"/>
        </w:rPr>
      </w:pPr>
      <w:r w:rsidRPr="00602C4A">
        <w:rPr>
          <w:b/>
          <w:sz w:val="22"/>
          <w:szCs w:val="22"/>
        </w:rPr>
        <w:t>Nazwa i adres Wykonawcy</w:t>
      </w:r>
      <w:r w:rsidRPr="00602C4A"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28"/>
        <w:gridCol w:w="6173"/>
      </w:tblGrid>
      <w:tr w:rsidR="000D4E93" w:rsidRPr="00602C4A" w14:paraId="6FCA8F39" w14:textId="77777777" w:rsidTr="008904AA">
        <w:trPr>
          <w:trHeight w:val="366"/>
        </w:trPr>
        <w:tc>
          <w:tcPr>
            <w:tcW w:w="2828" w:type="dxa"/>
            <w:shd w:val="clear" w:color="auto" w:fill="auto"/>
            <w:vAlign w:val="center"/>
          </w:tcPr>
          <w:p w14:paraId="73890A7A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73" w:type="dxa"/>
            <w:shd w:val="clear" w:color="auto" w:fill="auto"/>
          </w:tcPr>
          <w:p w14:paraId="6B63D40B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511BE75C" w14:textId="77777777" w:rsidTr="008904AA">
        <w:trPr>
          <w:trHeight w:val="373"/>
        </w:trPr>
        <w:tc>
          <w:tcPr>
            <w:tcW w:w="2828" w:type="dxa"/>
            <w:shd w:val="clear" w:color="auto" w:fill="auto"/>
            <w:vAlign w:val="center"/>
          </w:tcPr>
          <w:p w14:paraId="48E566D5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73" w:type="dxa"/>
            <w:shd w:val="clear" w:color="auto" w:fill="auto"/>
          </w:tcPr>
          <w:p w14:paraId="23A6CD3A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0B3EF9E7" w14:textId="77777777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14:paraId="3687A497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t xml:space="preserve">Adres </w:t>
            </w:r>
            <w:r w:rsidRPr="00602C4A">
              <w:br/>
              <w:t>(województwo, powiat)</w:t>
            </w:r>
          </w:p>
        </w:tc>
        <w:tc>
          <w:tcPr>
            <w:tcW w:w="6173" w:type="dxa"/>
            <w:shd w:val="clear" w:color="auto" w:fill="auto"/>
          </w:tcPr>
          <w:p w14:paraId="0CC20B7A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60E7BF26" w14:textId="77777777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14:paraId="0A05B756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 xml:space="preserve">REGON </w:t>
            </w:r>
            <w:r w:rsidRPr="00602C4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14:paraId="18571C5C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07C24451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359D0AD1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602C4A">
              <w:rPr>
                <w:rFonts w:eastAsia="Calibri"/>
                <w:sz w:val="22"/>
                <w:szCs w:val="22"/>
              </w:rPr>
              <w:t xml:space="preserve">NIP </w:t>
            </w:r>
            <w:r w:rsidRPr="00602C4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73" w:type="dxa"/>
            <w:shd w:val="clear" w:color="auto" w:fill="auto"/>
          </w:tcPr>
          <w:p w14:paraId="64B4D0FC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2E3E5495" w14:textId="77777777" w:rsidTr="008904AA">
        <w:trPr>
          <w:trHeight w:val="410"/>
        </w:trPr>
        <w:tc>
          <w:tcPr>
            <w:tcW w:w="2828" w:type="dxa"/>
            <w:shd w:val="clear" w:color="auto" w:fill="auto"/>
            <w:vAlign w:val="center"/>
          </w:tcPr>
          <w:p w14:paraId="42C39910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73" w:type="dxa"/>
            <w:shd w:val="clear" w:color="auto" w:fill="auto"/>
          </w:tcPr>
          <w:p w14:paraId="64D3D925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49E6962D" w14:textId="77777777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14:paraId="283FA070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73" w:type="dxa"/>
            <w:shd w:val="clear" w:color="auto" w:fill="auto"/>
          </w:tcPr>
          <w:p w14:paraId="2BFAA708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0D4E93" w:rsidRPr="00602C4A" w14:paraId="281CAF7E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2E1C25FF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73" w:type="dxa"/>
            <w:shd w:val="clear" w:color="auto" w:fill="auto"/>
          </w:tcPr>
          <w:p w14:paraId="08EA85D3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0D4E93" w:rsidRPr="00602C4A" w14:paraId="1E90E4DA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6F854552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73" w:type="dxa"/>
            <w:shd w:val="clear" w:color="auto" w:fill="auto"/>
          </w:tcPr>
          <w:p w14:paraId="66C13EBE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0D4E93" w:rsidRPr="00602C4A" w14:paraId="4247405C" w14:textId="77777777" w:rsidTr="008904AA">
        <w:trPr>
          <w:trHeight w:val="445"/>
        </w:trPr>
        <w:tc>
          <w:tcPr>
            <w:tcW w:w="2828" w:type="dxa"/>
            <w:shd w:val="clear" w:color="auto" w:fill="auto"/>
            <w:vAlign w:val="center"/>
          </w:tcPr>
          <w:p w14:paraId="37A85344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602C4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602C4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73" w:type="dxa"/>
            <w:shd w:val="clear" w:color="auto" w:fill="auto"/>
          </w:tcPr>
          <w:p w14:paraId="4F8F29E6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0D4E93" w:rsidRPr="00602C4A" w14:paraId="40023F11" w14:textId="77777777" w:rsidTr="008904AA">
        <w:trPr>
          <w:trHeight w:val="363"/>
        </w:trPr>
        <w:tc>
          <w:tcPr>
            <w:tcW w:w="2828" w:type="dxa"/>
            <w:shd w:val="clear" w:color="auto" w:fill="auto"/>
            <w:vAlign w:val="center"/>
          </w:tcPr>
          <w:p w14:paraId="427CE12A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602C4A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73" w:type="dxa"/>
            <w:shd w:val="clear" w:color="auto" w:fill="auto"/>
          </w:tcPr>
          <w:p w14:paraId="4BD6D6A2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BF4DE8B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t>……………………………………………</w:t>
            </w:r>
          </w:p>
          <w:p w14:paraId="4C0A3E3B" w14:textId="77777777" w:rsidR="000D4E93" w:rsidRPr="00602C4A" w:rsidRDefault="000D4E93" w:rsidP="009B7C2F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602C4A">
              <w:t>tel.                                          e-mail:</w:t>
            </w:r>
          </w:p>
        </w:tc>
      </w:tr>
    </w:tbl>
    <w:p w14:paraId="313A3CA7" w14:textId="77777777" w:rsidR="003B769C" w:rsidRPr="00602C4A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235A577" w14:textId="77777777" w:rsidR="008904AA" w:rsidRPr="00602C4A" w:rsidRDefault="008904AA" w:rsidP="008904AA">
      <w:pPr>
        <w:spacing w:after="120" w:line="276" w:lineRule="auto"/>
        <w:ind w:left="360"/>
        <w:jc w:val="both"/>
        <w:rPr>
          <w:sz w:val="22"/>
        </w:rPr>
      </w:pPr>
    </w:p>
    <w:p w14:paraId="7F19950D" w14:textId="77777777" w:rsidR="004D5A42" w:rsidRPr="00602C4A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602C4A">
        <w:rPr>
          <w:b/>
          <w:sz w:val="22"/>
        </w:rPr>
        <w:t>SKŁADAMY OFERTĘ</w:t>
      </w:r>
      <w:r w:rsidRPr="00602C4A">
        <w:rPr>
          <w:sz w:val="22"/>
        </w:rPr>
        <w:t xml:space="preserve"> na wykonanie przedmiotu zamówienia zgodnie ze Specyfikacją Warunków Zamówienia, stosując niżej wymienione stawki:</w:t>
      </w:r>
    </w:p>
    <w:p w14:paraId="1378173A" w14:textId="77777777" w:rsidR="006D09E0" w:rsidRPr="00602C4A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011FB729" w14:textId="77777777" w:rsidR="001663A4" w:rsidRPr="00602C4A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602C4A">
        <w:rPr>
          <w:b/>
          <w:bCs/>
          <w:u w:val="single"/>
        </w:rPr>
        <w:t>Zadanie częściowe nr 1:</w:t>
      </w:r>
    </w:p>
    <w:p w14:paraId="38C23E04" w14:textId="77777777" w:rsidR="001663A4" w:rsidRPr="00602C4A" w:rsidRDefault="001663A4" w:rsidP="001663A4">
      <w:pPr>
        <w:jc w:val="both"/>
      </w:pPr>
      <w:r w:rsidRPr="00602C4A">
        <w:t xml:space="preserve">wartość  netto za wykonanie całości przedmiotu zamówienia wynosi....................... zł  </w:t>
      </w:r>
    </w:p>
    <w:p w14:paraId="0ED1FA0C" w14:textId="77777777" w:rsidR="001663A4" w:rsidRPr="00523921" w:rsidRDefault="001663A4" w:rsidP="001663A4">
      <w:pPr>
        <w:jc w:val="both"/>
      </w:pPr>
      <w:r w:rsidRPr="00602C4A">
        <w:t xml:space="preserve">stawka </w:t>
      </w:r>
      <w:r w:rsidRPr="00523921">
        <w:t>podatku VAT wynosi  ......%</w:t>
      </w:r>
    </w:p>
    <w:p w14:paraId="28724E17" w14:textId="77777777" w:rsidR="001663A4" w:rsidRPr="00523921" w:rsidRDefault="001663A4" w:rsidP="001663A4">
      <w:pPr>
        <w:jc w:val="both"/>
      </w:pPr>
      <w:r w:rsidRPr="00523921">
        <w:lastRenderedPageBreak/>
        <w:t>kwota podatku VAT wynosi ................................ zł</w:t>
      </w:r>
    </w:p>
    <w:p w14:paraId="442A96E1" w14:textId="77777777" w:rsidR="001663A4" w:rsidRPr="00523921" w:rsidRDefault="001663A4" w:rsidP="001663A4">
      <w:pPr>
        <w:jc w:val="both"/>
      </w:pPr>
      <w:r w:rsidRPr="00523921">
        <w:t>wartość  brutto za wykonanie całości przedmiotu zamówienia wynosi....................... zł</w:t>
      </w:r>
    </w:p>
    <w:p w14:paraId="30EB1D5E" w14:textId="77777777" w:rsidR="001663A4" w:rsidRPr="00523921" w:rsidRDefault="001663A4" w:rsidP="000D4E93">
      <w:pPr>
        <w:spacing w:line="276" w:lineRule="auto"/>
        <w:jc w:val="both"/>
        <w:rPr>
          <w:b/>
          <w:bCs/>
        </w:rPr>
      </w:pPr>
    </w:p>
    <w:p w14:paraId="46D25AA4" w14:textId="02D4FD34" w:rsidR="000D4E93" w:rsidRPr="00523921" w:rsidRDefault="00F81866" w:rsidP="000D4E93">
      <w:pPr>
        <w:spacing w:line="276" w:lineRule="auto"/>
        <w:jc w:val="both"/>
      </w:pPr>
      <w:r w:rsidRPr="00523921">
        <w:rPr>
          <w:b/>
          <w:bCs/>
        </w:rPr>
        <w:t>Okres gwarancji</w:t>
      </w:r>
      <w:r w:rsidR="000D4E93" w:rsidRPr="00523921">
        <w:rPr>
          <w:b/>
          <w:bCs/>
        </w:rPr>
        <w:t xml:space="preserve"> (K-</w:t>
      </w:r>
      <w:r w:rsidR="001663A4" w:rsidRPr="00523921">
        <w:rPr>
          <w:b/>
          <w:bCs/>
        </w:rPr>
        <w:t>2</w:t>
      </w:r>
      <w:r w:rsidR="000D4E93" w:rsidRPr="00523921">
        <w:rPr>
          <w:b/>
          <w:bCs/>
        </w:rPr>
        <w:t>)</w:t>
      </w:r>
      <w:r w:rsidR="000D4E93" w:rsidRPr="00523921">
        <w:t xml:space="preserve"> -  …….…– I</w:t>
      </w:r>
      <w:r w:rsidRPr="00523921">
        <w:t>I</w:t>
      </w:r>
      <w:r w:rsidR="000D4E93" w:rsidRPr="00523921">
        <w:t xml:space="preserve"> kryterium punktowane (zgodnie z rozdziałem 2</w:t>
      </w:r>
      <w:r w:rsidR="00C16D94" w:rsidRPr="00523921">
        <w:t>2</w:t>
      </w:r>
      <w:r w:rsidR="000D4E93" w:rsidRPr="00523921">
        <w:t xml:space="preserve"> SWZ)</w:t>
      </w:r>
    </w:p>
    <w:p w14:paraId="0EEC27F6" w14:textId="68299E9F" w:rsidR="000D4E93" w:rsidRPr="00523921" w:rsidRDefault="000D4E93" w:rsidP="00602C4A">
      <w:pPr>
        <w:spacing w:line="276" w:lineRule="auto"/>
        <w:jc w:val="both"/>
      </w:pPr>
      <w:r w:rsidRPr="00523921">
        <w:rPr>
          <w:bCs/>
        </w:rPr>
        <w:t>Termin wykonania umowy</w:t>
      </w:r>
      <w:r w:rsidRPr="005B4CB5">
        <w:rPr>
          <w:bCs/>
        </w:rPr>
        <w:t xml:space="preserve">: </w:t>
      </w:r>
      <w:r w:rsidR="005B4CB5" w:rsidRPr="005B4CB5">
        <w:rPr>
          <w:bCs/>
        </w:rPr>
        <w:t>2 tygodnie od daty zawarcia umowy</w:t>
      </w:r>
    </w:p>
    <w:p w14:paraId="14C5CECE" w14:textId="77777777" w:rsidR="00EE1CCD" w:rsidRPr="00523921" w:rsidRDefault="000D4E93" w:rsidP="00602C4A">
      <w:pPr>
        <w:spacing w:line="276" w:lineRule="auto"/>
        <w:jc w:val="both"/>
      </w:pPr>
      <w:r w:rsidRPr="00523921">
        <w:t>Warunki płatności: 60 dni</w:t>
      </w:r>
    </w:p>
    <w:p w14:paraId="039B5E6D" w14:textId="57010FCA" w:rsidR="00602C4A" w:rsidRPr="00523921" w:rsidRDefault="00602C4A" w:rsidP="00602C4A">
      <w:pPr>
        <w:spacing w:line="276" w:lineRule="auto"/>
        <w:jc w:val="both"/>
        <w:rPr>
          <w:b/>
          <w:bCs/>
        </w:rPr>
      </w:pPr>
      <w:r w:rsidRPr="00523921">
        <w:rPr>
          <w:b/>
          <w:bCs/>
        </w:rPr>
        <w:t>Termin dostawy uzgodniony z zamawiającym co najmniej z 3 dniowym wyprzedzeniem</w:t>
      </w:r>
    </w:p>
    <w:p w14:paraId="7A8227CD" w14:textId="77777777" w:rsidR="00F75CC7" w:rsidRPr="00523921" w:rsidRDefault="00F75CC7" w:rsidP="00EE1CCD">
      <w:pPr>
        <w:spacing w:after="120" w:line="276" w:lineRule="auto"/>
        <w:rPr>
          <w:i/>
          <w:iCs/>
        </w:rPr>
      </w:pPr>
    </w:p>
    <w:p w14:paraId="6E3DEA1E" w14:textId="77777777" w:rsidR="001663A4" w:rsidRPr="00523921" w:rsidRDefault="001663A4" w:rsidP="001663A4">
      <w:pPr>
        <w:spacing w:line="360" w:lineRule="auto"/>
        <w:jc w:val="both"/>
        <w:rPr>
          <w:b/>
          <w:bCs/>
          <w:u w:val="single"/>
        </w:rPr>
      </w:pPr>
      <w:r w:rsidRPr="00523921">
        <w:rPr>
          <w:b/>
          <w:bCs/>
          <w:u w:val="single"/>
        </w:rPr>
        <w:t>Zadanie częściowe nr 2:</w:t>
      </w:r>
    </w:p>
    <w:p w14:paraId="584B6A79" w14:textId="77777777" w:rsidR="001663A4" w:rsidRPr="00523921" w:rsidRDefault="001663A4" w:rsidP="001663A4">
      <w:pPr>
        <w:jc w:val="both"/>
      </w:pPr>
      <w:r w:rsidRPr="00523921">
        <w:t xml:space="preserve">wartość  netto za wykonanie całości przedmiotu zamówienia wynosi....................... zł  </w:t>
      </w:r>
    </w:p>
    <w:p w14:paraId="60407B3F" w14:textId="77777777" w:rsidR="001663A4" w:rsidRPr="00523921" w:rsidRDefault="001663A4" w:rsidP="001663A4">
      <w:pPr>
        <w:jc w:val="both"/>
      </w:pPr>
      <w:r w:rsidRPr="00523921">
        <w:t>stawka podatku VAT wynosi  ......%</w:t>
      </w:r>
    </w:p>
    <w:p w14:paraId="24C5112E" w14:textId="77777777" w:rsidR="001663A4" w:rsidRPr="00523921" w:rsidRDefault="001663A4" w:rsidP="001663A4">
      <w:pPr>
        <w:jc w:val="both"/>
      </w:pPr>
      <w:r w:rsidRPr="00523921">
        <w:t>kwota podatku VAT wynosi ................................ zł</w:t>
      </w:r>
    </w:p>
    <w:p w14:paraId="3730DDC4" w14:textId="77777777" w:rsidR="001663A4" w:rsidRPr="00523921" w:rsidRDefault="001663A4" w:rsidP="001663A4">
      <w:pPr>
        <w:jc w:val="both"/>
      </w:pPr>
      <w:r w:rsidRPr="00523921">
        <w:t>wartość  brutto za wykonanie całości przedmiotu zamówienia wynosi....................... zł</w:t>
      </w:r>
    </w:p>
    <w:p w14:paraId="68B869B0" w14:textId="77777777" w:rsidR="00602C4A" w:rsidRPr="00523921" w:rsidRDefault="00602C4A" w:rsidP="001663A4">
      <w:pPr>
        <w:spacing w:line="276" w:lineRule="auto"/>
        <w:jc w:val="both"/>
        <w:rPr>
          <w:b/>
          <w:bCs/>
        </w:rPr>
      </w:pPr>
    </w:p>
    <w:p w14:paraId="05BB7BB4" w14:textId="40026C3D" w:rsidR="001663A4" w:rsidRPr="00523921" w:rsidRDefault="001663A4" w:rsidP="001663A4">
      <w:pPr>
        <w:spacing w:line="276" w:lineRule="auto"/>
        <w:jc w:val="both"/>
      </w:pPr>
      <w:r w:rsidRPr="00523921">
        <w:rPr>
          <w:b/>
          <w:bCs/>
        </w:rPr>
        <w:t>Okres gwarancji (K-2)</w:t>
      </w:r>
      <w:r w:rsidRPr="00523921">
        <w:t xml:space="preserve"> -  …….…  – II kryterium punktowane (zgodnie z rozdziałem 2</w:t>
      </w:r>
      <w:r w:rsidR="00C16D94" w:rsidRPr="00523921">
        <w:t>2</w:t>
      </w:r>
      <w:r w:rsidRPr="00523921">
        <w:t xml:space="preserve"> SWZ)</w:t>
      </w:r>
    </w:p>
    <w:p w14:paraId="0485580D" w14:textId="7146FC7B" w:rsidR="001663A4" w:rsidRPr="00523921" w:rsidRDefault="001663A4" w:rsidP="001663A4">
      <w:pPr>
        <w:spacing w:line="276" w:lineRule="auto"/>
        <w:rPr>
          <w:bCs/>
        </w:rPr>
      </w:pPr>
      <w:r w:rsidRPr="00523921">
        <w:rPr>
          <w:bCs/>
        </w:rPr>
        <w:t xml:space="preserve">Termin wykonania umowy: </w:t>
      </w:r>
      <w:r w:rsidR="005B4CB5" w:rsidRPr="005B4CB5">
        <w:rPr>
          <w:bCs/>
        </w:rPr>
        <w:t>2 tygodnie od daty zawarcia umowy</w:t>
      </w:r>
    </w:p>
    <w:p w14:paraId="0A8F8BEB" w14:textId="77777777" w:rsidR="001663A4" w:rsidRPr="00523921" w:rsidRDefault="001663A4" w:rsidP="001663A4">
      <w:pPr>
        <w:spacing w:line="276" w:lineRule="auto"/>
        <w:rPr>
          <w:bCs/>
        </w:rPr>
      </w:pPr>
      <w:r w:rsidRPr="00523921">
        <w:rPr>
          <w:bCs/>
        </w:rPr>
        <w:t>Warunki płatności: 60 dni</w:t>
      </w:r>
    </w:p>
    <w:p w14:paraId="3FF77BC1" w14:textId="77777777" w:rsidR="00602C4A" w:rsidRPr="00523921" w:rsidRDefault="00602C4A" w:rsidP="00602C4A">
      <w:pPr>
        <w:spacing w:line="276" w:lineRule="auto"/>
        <w:jc w:val="both"/>
        <w:rPr>
          <w:b/>
          <w:bCs/>
        </w:rPr>
      </w:pPr>
      <w:r w:rsidRPr="00523921">
        <w:rPr>
          <w:b/>
          <w:bCs/>
        </w:rPr>
        <w:t>Termin dostawy uzgodniony z zamawiającym  co najmniej z 3 dniowym wyprzedzeniem</w:t>
      </w:r>
    </w:p>
    <w:p w14:paraId="75B186DD" w14:textId="77777777" w:rsidR="001663A4" w:rsidRPr="00602C4A" w:rsidRDefault="001663A4" w:rsidP="00EE1CCD">
      <w:pPr>
        <w:spacing w:after="120" w:line="276" w:lineRule="auto"/>
        <w:rPr>
          <w:i/>
          <w:iCs/>
        </w:rPr>
      </w:pPr>
    </w:p>
    <w:p w14:paraId="368FCBE4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58DAA31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66C6F4C3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9A8CA4F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B662100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05E9BB7E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80CD0D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EB4D220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9EDDF9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A7155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646D9FE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A75E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B559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21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6B11055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5C15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7C95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36C5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061D51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74DB2">
        <w:rPr>
          <w:sz w:val="22"/>
        </w:rPr>
        <w:t>wzorami umów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</w:t>
      </w:r>
      <w:r w:rsidR="00A74DB2">
        <w:rPr>
          <w:sz w:val="22"/>
        </w:rPr>
        <w:t>ich podpisania</w:t>
      </w:r>
      <w:r w:rsidRPr="0097776D">
        <w:rPr>
          <w:sz w:val="22"/>
        </w:rPr>
        <w:t xml:space="preserve"> na zawartych tam warunkach, w miejscu i terminie wyznaczonym przez Zamawiającego;</w:t>
      </w:r>
    </w:p>
    <w:p w14:paraId="109F7017" w14:textId="77777777" w:rsidR="00FF57EE" w:rsidRPr="000D4E9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4F9BD6A8" w14:textId="77777777" w:rsidR="000D4E93" w:rsidRPr="00892F4C" w:rsidRDefault="000D4E93" w:rsidP="000D4E93">
      <w:pPr>
        <w:numPr>
          <w:ilvl w:val="0"/>
          <w:numId w:val="3"/>
        </w:numPr>
        <w:rPr>
          <w:color w:val="000000" w:themeColor="text1"/>
        </w:rPr>
      </w:pPr>
      <w:r w:rsidRPr="00892F4C">
        <w:rPr>
          <w:color w:val="000000" w:themeColor="text1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886BCA1" w14:textId="5EC7A421" w:rsidR="00F042D0" w:rsidRPr="00523921" w:rsidRDefault="00F042D0" w:rsidP="00F042D0">
      <w:pPr>
        <w:pStyle w:val="Akapitzlist"/>
        <w:numPr>
          <w:ilvl w:val="0"/>
          <w:numId w:val="3"/>
        </w:numPr>
        <w:spacing w:before="240" w:after="120"/>
        <w:jc w:val="both"/>
        <w:rPr>
          <w:bCs/>
          <w:iCs/>
        </w:rPr>
      </w:pPr>
      <w:r w:rsidRPr="00523921">
        <w:rPr>
          <w:bCs/>
          <w:iCs/>
        </w:rPr>
        <w:lastRenderedPageBreak/>
        <w:t>Oświadczamy, iż wyposażenie będ</w:t>
      </w:r>
      <w:r w:rsidR="009D19EF">
        <w:rPr>
          <w:bCs/>
          <w:iCs/>
        </w:rPr>
        <w:t>zie</w:t>
      </w:r>
      <w:r w:rsidRPr="00523921">
        <w:rPr>
          <w:bCs/>
          <w:iCs/>
        </w:rPr>
        <w:t xml:space="preserve"> fabrycznie nowe (nieużywane, rok produkcji 2023), wolne od wad fizycznych i prawnych, dobrej jakości i dopuszczone do obrotu, w pomieszczeniach aptek szpitalnych podmiotów leczniczych. Przedmiot zamówienia musi spełniać wszystkie obowiązujące normy prawne bezpieczeństwa Unii Europejskiej i certyfikaty CE.  Ponadto oświadczamy, że żaden element wyposażenia, ani żadna część składowa, nie jest rekondycjowana, powystawowa i nie była wykorzystywana wcześniej przez inny podmiot. </w:t>
      </w:r>
    </w:p>
    <w:p w14:paraId="53FF3EE9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21D42FF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379FD5A7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</w:p>
    <w:p w14:paraId="09D4372C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2D5552C0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(t.j.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30C3B4E8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D54595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F3D39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092D2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16478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374383E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FE31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267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DB7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8CA4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A8218F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E7C7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AD5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E44C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A19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C05A602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5FBE7D7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7F3128F" w14:textId="77777777" w:rsidTr="00DC336F">
        <w:tc>
          <w:tcPr>
            <w:tcW w:w="2551" w:type="dxa"/>
            <w:shd w:val="clear" w:color="auto" w:fill="auto"/>
            <w:vAlign w:val="center"/>
          </w:tcPr>
          <w:p w14:paraId="29E0C0F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E5758B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61C8CDD" w14:textId="77777777" w:rsidTr="00DC336F">
        <w:tc>
          <w:tcPr>
            <w:tcW w:w="2551" w:type="dxa"/>
            <w:shd w:val="clear" w:color="auto" w:fill="auto"/>
            <w:vAlign w:val="center"/>
          </w:tcPr>
          <w:p w14:paraId="731BEC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5F751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C6B440" w14:textId="77777777" w:rsidTr="00DC336F">
        <w:tc>
          <w:tcPr>
            <w:tcW w:w="2551" w:type="dxa"/>
            <w:shd w:val="clear" w:color="auto" w:fill="auto"/>
            <w:vAlign w:val="center"/>
          </w:tcPr>
          <w:p w14:paraId="6054BE0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2E0AA77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794BD3B" w14:textId="77777777" w:rsidTr="00DC336F">
        <w:tc>
          <w:tcPr>
            <w:tcW w:w="2551" w:type="dxa"/>
            <w:shd w:val="clear" w:color="auto" w:fill="auto"/>
            <w:vAlign w:val="center"/>
          </w:tcPr>
          <w:p w14:paraId="06FDF46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57962EF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02C51CE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F4B2FB8" w14:textId="77777777" w:rsidR="000D4E93" w:rsidRPr="000D4E93" w:rsidRDefault="000D4E93" w:rsidP="000D4E93">
      <w:pPr>
        <w:pStyle w:val="Akapitzlist"/>
        <w:numPr>
          <w:ilvl w:val="0"/>
          <w:numId w:val="1"/>
        </w:numPr>
        <w:spacing w:line="360" w:lineRule="auto"/>
        <w:rPr>
          <w:rFonts w:eastAsia="Calibri"/>
          <w:lang w:val="en-US" w:eastAsia="en-US"/>
        </w:rPr>
      </w:pPr>
      <w:r w:rsidRPr="000D4E93">
        <w:rPr>
          <w:rFonts w:eastAsia="Calibri"/>
          <w:lang w:val="en-US" w:eastAsia="en-US"/>
        </w:rPr>
        <w:t>Informacja:</w:t>
      </w:r>
    </w:p>
    <w:p w14:paraId="22725E31" w14:textId="77777777" w:rsidR="000D4E93" w:rsidRPr="000D4E93" w:rsidRDefault="000D4E93" w:rsidP="000D4E93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894480F" w14:textId="77777777"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D4E93">
        <w:rPr>
          <w:rFonts w:eastAsia="Calibri"/>
          <w:u w:val="single"/>
          <w:lang w:eastAsia="en-US"/>
        </w:rPr>
        <w:t>Odpowiedź Wykonawcy:</w:t>
      </w:r>
    </w:p>
    <w:p w14:paraId="0B9D1B27" w14:textId="77777777" w:rsidR="000D4E93" w:rsidRPr="000D4E93" w:rsidRDefault="000D4E93" w:rsidP="000D4E93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D4E93">
        <w:rPr>
          <w:rFonts w:eastAsia="Calibri"/>
          <w:lang w:eastAsia="en-US"/>
        </w:rPr>
        <w:t xml:space="preserve">Wykonawca jest: </w:t>
      </w:r>
      <w:r w:rsidRPr="000D4E93">
        <w:rPr>
          <w:rFonts w:eastAsia="Calibri"/>
          <w:i/>
          <w:lang w:eastAsia="en-US"/>
        </w:rPr>
        <w:t>(niepotrzebne skreślić - właściwe zaznaczyć)</w:t>
      </w:r>
    </w:p>
    <w:p w14:paraId="25276762" w14:textId="77777777"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mikroprzedsiębiorstwem</w:t>
      </w:r>
    </w:p>
    <w:p w14:paraId="73B5E7A0" w14:textId="77777777"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małym przedsiębiorstwem</w:t>
      </w:r>
    </w:p>
    <w:p w14:paraId="2483DAD7" w14:textId="77777777" w:rsidR="000D4E93" w:rsidRPr="000D4E93" w:rsidRDefault="000D4E93" w:rsidP="000D4E93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D4E93">
        <w:rPr>
          <w:rFonts w:eastAsia="Calibri"/>
          <w:lang w:eastAsia="en-US"/>
        </w:rPr>
        <w:t>średnim przedsiębiorstwem</w:t>
      </w:r>
    </w:p>
    <w:p w14:paraId="716F2B5E" w14:textId="77777777" w:rsidR="000D4E93" w:rsidRPr="000D4E93" w:rsidRDefault="000D4E93" w:rsidP="000D4E93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Uwaga!</w:t>
      </w:r>
    </w:p>
    <w:p w14:paraId="50DF9701" w14:textId="77777777"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CB0E3E5" w14:textId="77777777"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19239C90" w14:textId="77777777" w:rsidR="000D4E93" w:rsidRPr="000D4E93" w:rsidRDefault="000D4E93" w:rsidP="000D4E93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D4E93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D4E93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D4E93">
        <w:rPr>
          <w:rFonts w:eastAsia="Calibri"/>
          <w:b/>
          <w:i/>
          <w:sz w:val="18"/>
          <w:szCs w:val="18"/>
          <w:lang w:eastAsia="en-US"/>
        </w:rPr>
        <w:t>i które</w:t>
      </w:r>
      <w:r w:rsidRPr="000D4E93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63A0806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B527B22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4AC6F5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DBF655F" w14:textId="77777777" w:rsidR="000D4E93" w:rsidRPr="000D4E93" w:rsidRDefault="000D4E93" w:rsidP="000D4E93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2A0A21C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7777F9A4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50B0F0E1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0D4E93">
        <w:rPr>
          <w:sz w:val="22"/>
          <w:szCs w:val="22"/>
        </w:rPr>
        <w:t>Miejscowość, ________________ dnia _______________</w:t>
      </w:r>
      <w:r w:rsidRPr="000D4E93">
        <w:rPr>
          <w:i/>
          <w:sz w:val="22"/>
          <w:szCs w:val="22"/>
        </w:rPr>
        <w:tab/>
      </w:r>
    </w:p>
    <w:p w14:paraId="2F15BB96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FCA26C8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393EB6D3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35F89358" w14:textId="77777777" w:rsidR="000D4E93" w:rsidRPr="000D4E93" w:rsidRDefault="000D4E93" w:rsidP="000D4E93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0D4E93">
        <w:rPr>
          <w:i/>
          <w:sz w:val="22"/>
          <w:szCs w:val="22"/>
        </w:rPr>
        <w:t>___________________________________</w:t>
      </w:r>
    </w:p>
    <w:p w14:paraId="1C3976E1" w14:textId="77777777" w:rsidR="000D4E93" w:rsidRPr="000D4E93" w:rsidRDefault="000D4E93" w:rsidP="000D4E93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0D4E93">
        <w:rPr>
          <w:i/>
          <w:sz w:val="18"/>
          <w:szCs w:val="18"/>
        </w:rPr>
        <w:t>(podpis osoby uprawnionej do składania oświadczeń  woli w imieniu Wykonawcy)</w:t>
      </w:r>
    </w:p>
    <w:p w14:paraId="63925C65" w14:textId="77777777" w:rsidR="000D4E93" w:rsidRPr="000D4E93" w:rsidRDefault="000D4E93" w:rsidP="000D4E93">
      <w:pPr>
        <w:spacing w:line="360" w:lineRule="auto"/>
        <w:ind w:hanging="284"/>
        <w:jc w:val="both"/>
      </w:pPr>
    </w:p>
    <w:p w14:paraId="00EF738D" w14:textId="77777777" w:rsidR="000D4E93" w:rsidRPr="000D4E93" w:rsidRDefault="000D4E93" w:rsidP="000D4E93">
      <w:pPr>
        <w:spacing w:line="360" w:lineRule="auto"/>
        <w:ind w:hanging="284"/>
        <w:jc w:val="both"/>
      </w:pPr>
    </w:p>
    <w:p w14:paraId="7D308810" w14:textId="77777777" w:rsidR="0097776D" w:rsidRPr="0097776D" w:rsidRDefault="0097776D" w:rsidP="000D4E93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D5376" w14:textId="77777777" w:rsidR="00757B16" w:rsidRDefault="00757B16" w:rsidP="00FF57EE">
      <w:r>
        <w:separator/>
      </w:r>
    </w:p>
  </w:endnote>
  <w:endnote w:type="continuationSeparator" w:id="0">
    <w:p w14:paraId="5EF275D4" w14:textId="77777777" w:rsidR="00757B16" w:rsidRDefault="00757B1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0D595" w14:textId="77777777" w:rsidR="00757B16" w:rsidRDefault="00757B16" w:rsidP="00FF57EE">
      <w:r>
        <w:separator/>
      </w:r>
    </w:p>
  </w:footnote>
  <w:footnote w:type="continuationSeparator" w:id="0">
    <w:p w14:paraId="1BEDB50F" w14:textId="77777777" w:rsidR="00757B16" w:rsidRDefault="00757B16" w:rsidP="00FF57EE">
      <w:r>
        <w:continuationSeparator/>
      </w:r>
    </w:p>
  </w:footnote>
  <w:footnote w:id="1">
    <w:p w14:paraId="5E7B65CA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3EFCD38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4B66B1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5BAF51D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FE29DA2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864AD" w14:textId="35B16410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14BA0">
      <w:rPr>
        <w:sz w:val="20"/>
        <w:szCs w:val="20"/>
      </w:rPr>
      <w:t>SZW/DZP/</w:t>
    </w:r>
    <w:r w:rsidR="005B4CB5">
      <w:rPr>
        <w:sz w:val="20"/>
        <w:szCs w:val="20"/>
      </w:rPr>
      <w:t>123</w:t>
    </w:r>
    <w:r w:rsidR="00414BA0">
      <w:rPr>
        <w:sz w:val="20"/>
        <w:szCs w:val="20"/>
      </w:rPr>
      <w:t>/202</w:t>
    </w:r>
    <w:r w:rsidR="000D4E93">
      <w:rPr>
        <w:sz w:val="20"/>
        <w:szCs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E6A27"/>
    <w:multiLevelType w:val="hybridMultilevel"/>
    <w:tmpl w:val="D26027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588F98C"/>
    <w:lvl w:ilvl="0" w:tplc="1C4256C4">
      <w:start w:val="1"/>
      <w:numFmt w:val="lowerLetter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0011123">
    <w:abstractNumId w:val="4"/>
  </w:num>
  <w:num w:numId="2" w16cid:durableId="28141066">
    <w:abstractNumId w:val="2"/>
  </w:num>
  <w:num w:numId="3" w16cid:durableId="1916814639">
    <w:abstractNumId w:val="3"/>
  </w:num>
  <w:num w:numId="4" w16cid:durableId="187530529">
    <w:abstractNumId w:val="5"/>
  </w:num>
  <w:num w:numId="5" w16cid:durableId="613094203">
    <w:abstractNumId w:val="1"/>
  </w:num>
  <w:num w:numId="6" w16cid:durableId="1761219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16"/>
    <w:rsid w:val="00004E40"/>
    <w:rsid w:val="00025F5C"/>
    <w:rsid w:val="000B3A07"/>
    <w:rsid w:val="000C30CF"/>
    <w:rsid w:val="000D4E93"/>
    <w:rsid w:val="001063D3"/>
    <w:rsid w:val="0016562D"/>
    <w:rsid w:val="001663A4"/>
    <w:rsid w:val="001C7D84"/>
    <w:rsid w:val="001E2A7B"/>
    <w:rsid w:val="002214DB"/>
    <w:rsid w:val="00267D1F"/>
    <w:rsid w:val="00290943"/>
    <w:rsid w:val="002E612D"/>
    <w:rsid w:val="00317B53"/>
    <w:rsid w:val="00357C72"/>
    <w:rsid w:val="003B6E83"/>
    <w:rsid w:val="003B769C"/>
    <w:rsid w:val="003F36FF"/>
    <w:rsid w:val="00414BA0"/>
    <w:rsid w:val="0043724E"/>
    <w:rsid w:val="004B5EDD"/>
    <w:rsid w:val="004D0FFC"/>
    <w:rsid w:val="004D5A42"/>
    <w:rsid w:val="00523921"/>
    <w:rsid w:val="00525EFF"/>
    <w:rsid w:val="00560AEF"/>
    <w:rsid w:val="005844F6"/>
    <w:rsid w:val="005B4CB5"/>
    <w:rsid w:val="005F6F5F"/>
    <w:rsid w:val="00602C4A"/>
    <w:rsid w:val="00664357"/>
    <w:rsid w:val="00682773"/>
    <w:rsid w:val="006B63D6"/>
    <w:rsid w:val="006C641D"/>
    <w:rsid w:val="006D09E0"/>
    <w:rsid w:val="00720138"/>
    <w:rsid w:val="00741470"/>
    <w:rsid w:val="00741BDD"/>
    <w:rsid w:val="00757B16"/>
    <w:rsid w:val="007B45D5"/>
    <w:rsid w:val="007C2F1E"/>
    <w:rsid w:val="007C73DB"/>
    <w:rsid w:val="007D475B"/>
    <w:rsid w:val="007D6F31"/>
    <w:rsid w:val="007E331F"/>
    <w:rsid w:val="00810A23"/>
    <w:rsid w:val="0082345C"/>
    <w:rsid w:val="008904AA"/>
    <w:rsid w:val="009312B4"/>
    <w:rsid w:val="0097776D"/>
    <w:rsid w:val="00983D1D"/>
    <w:rsid w:val="009D19EF"/>
    <w:rsid w:val="009D75A8"/>
    <w:rsid w:val="00A30EEC"/>
    <w:rsid w:val="00A50E18"/>
    <w:rsid w:val="00A74DB2"/>
    <w:rsid w:val="00AA0149"/>
    <w:rsid w:val="00AA39D6"/>
    <w:rsid w:val="00AC0536"/>
    <w:rsid w:val="00AE2ACB"/>
    <w:rsid w:val="00AF4AC3"/>
    <w:rsid w:val="00B243DE"/>
    <w:rsid w:val="00B47637"/>
    <w:rsid w:val="00B9086B"/>
    <w:rsid w:val="00BC4F99"/>
    <w:rsid w:val="00BC6394"/>
    <w:rsid w:val="00BF72CF"/>
    <w:rsid w:val="00C16D94"/>
    <w:rsid w:val="00C22F7D"/>
    <w:rsid w:val="00CE3AE6"/>
    <w:rsid w:val="00D554C7"/>
    <w:rsid w:val="00D953BE"/>
    <w:rsid w:val="00DB0FDD"/>
    <w:rsid w:val="00DC336F"/>
    <w:rsid w:val="00E0221A"/>
    <w:rsid w:val="00EE1CCD"/>
    <w:rsid w:val="00EF01C6"/>
    <w:rsid w:val="00F042D0"/>
    <w:rsid w:val="00F134D5"/>
    <w:rsid w:val="00F31EAC"/>
    <w:rsid w:val="00F75CC7"/>
    <w:rsid w:val="00F77D45"/>
    <w:rsid w:val="00F81866"/>
    <w:rsid w:val="00F85609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7CE2947A"/>
  <w15:chartTrackingRefBased/>
  <w15:docId w15:val="{F4A553AD-6159-46B7-95BA-FAF7461A5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B3A0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BDB42-3B9D-4412-88D2-57A395DAF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123</TotalTime>
  <Pages>4</Pages>
  <Words>850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41</cp:revision>
  <dcterms:created xsi:type="dcterms:W3CDTF">2022-11-10T10:26:00Z</dcterms:created>
  <dcterms:modified xsi:type="dcterms:W3CDTF">2023-10-23T10:31:00Z</dcterms:modified>
</cp:coreProperties>
</file>