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9F5D9" w14:textId="1D9AE803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A75CE">
        <w:rPr>
          <w:rFonts w:ascii="Arial" w:hAnsi="Arial" w:cs="Arial"/>
          <w:bCs/>
          <w:i w:val="0"/>
          <w:szCs w:val="24"/>
        </w:rPr>
        <w:t>5</w:t>
      </w:r>
      <w:r w:rsidR="00B21832">
        <w:rPr>
          <w:rFonts w:ascii="Arial" w:hAnsi="Arial" w:cs="Arial"/>
          <w:bCs/>
          <w:i w:val="0"/>
          <w:szCs w:val="24"/>
        </w:rPr>
        <w:t xml:space="preserve"> </w:t>
      </w:r>
      <w:r w:rsidR="00B36ABD" w:rsidRPr="00A90D0E">
        <w:rPr>
          <w:rFonts w:ascii="Arial" w:hAnsi="Arial" w:cs="Arial"/>
          <w:bCs/>
          <w:i w:val="0"/>
          <w:szCs w:val="24"/>
        </w:rPr>
        <w:t>do SWZ</w:t>
      </w:r>
    </w:p>
    <w:p w14:paraId="3749861C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AAB8D1" w14:textId="77777777" w:rsidR="006676AE" w:rsidRPr="0012157F" w:rsidRDefault="008852B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SZPITAL WOJEWÓDZKI W POZNANIU</w:t>
      </w:r>
    </w:p>
    <w:p w14:paraId="2280D8D5" w14:textId="77777777" w:rsidR="006676AE" w:rsidRPr="0012157F" w:rsidRDefault="008852B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40B31FB" w14:textId="77777777" w:rsidR="00F90CD1" w:rsidRDefault="008852B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Poznań</w:t>
      </w:r>
    </w:p>
    <w:p w14:paraId="7C89326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65FEA3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8AA2F5B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3E77FF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323F7C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5E53BC0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0631FFE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73321E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FA769DE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852BF" w:rsidRPr="0012157F" w14:paraId="44346904" w14:textId="77777777" w:rsidTr="00811EC9">
        <w:tc>
          <w:tcPr>
            <w:tcW w:w="9104" w:type="dxa"/>
            <w:shd w:val="clear" w:color="auto" w:fill="D9D9D9"/>
          </w:tcPr>
          <w:p w14:paraId="249514CF" w14:textId="77777777" w:rsidR="008852BF" w:rsidRPr="0012157F" w:rsidRDefault="008852BF" w:rsidP="00811EC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64C14A8" w14:textId="77777777" w:rsidR="008852BF" w:rsidRPr="0012157F" w:rsidRDefault="008852BF" w:rsidP="00811E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852B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852B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852BF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8852B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852B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FC12123" w14:textId="77777777" w:rsidR="008852BF" w:rsidRPr="00612283" w:rsidRDefault="008852BF" w:rsidP="00811EC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F2106B8" w14:textId="77777777" w:rsidR="008852BF" w:rsidRPr="00612283" w:rsidRDefault="008852BF" w:rsidP="00811EC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10B93DD" w14:textId="77777777" w:rsidR="008852BF" w:rsidRPr="0012157F" w:rsidRDefault="008852BF" w:rsidP="00811E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9AD8F3A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03D71FE" w14:textId="6698D405" w:rsidR="00A44833" w:rsidRPr="004B2AF5" w:rsidRDefault="007E72B9" w:rsidP="004B2AF5">
      <w:pPr>
        <w:spacing w:after="240" w:line="240" w:lineRule="auto"/>
        <w:jc w:val="center"/>
        <w:rPr>
          <w:b/>
          <w:sz w:val="28"/>
          <w:szCs w:val="28"/>
        </w:rPr>
      </w:pPr>
      <w:r w:rsidRPr="007E72B9">
        <w:rPr>
          <w:b/>
          <w:sz w:val="28"/>
          <w:szCs w:val="28"/>
        </w:rPr>
        <w:t xml:space="preserve">” </w:t>
      </w:r>
      <w:r w:rsidR="00DA75CE" w:rsidRPr="00DA75CE">
        <w:rPr>
          <w:b/>
          <w:sz w:val="28"/>
          <w:szCs w:val="28"/>
        </w:rPr>
        <w:t>Wykonanie wraz z dostawą i montażem mebli pod wymiar oraz zakup wyposażenia meblowego i innego dla zadania pn.: Integracja aptek szpitalnych w Centralną Aptekę Szpitalną w szpitalu Wojewódzkim w Poznaniu - wyposażenie</w:t>
      </w:r>
      <w:r w:rsidR="00900F7C">
        <w:rPr>
          <w:b/>
          <w:sz w:val="28"/>
          <w:szCs w:val="28"/>
        </w:rPr>
        <w:t>”</w:t>
      </w:r>
      <w:r w:rsidR="004B2AF5">
        <w:rPr>
          <w:b/>
          <w:sz w:val="28"/>
          <w:szCs w:val="28"/>
        </w:rPr>
        <w:br/>
      </w:r>
      <w:r w:rsidR="00A44833" w:rsidRPr="00294EA6">
        <w:rPr>
          <w:rFonts w:ascii="Arial" w:hAnsi="Arial" w:cs="Arial"/>
          <w:sz w:val="24"/>
          <w:szCs w:val="24"/>
        </w:rPr>
        <w:t>Znak sprawy:</w:t>
      </w:r>
      <w:r w:rsidR="00A44833" w:rsidRPr="00294EA6">
        <w:rPr>
          <w:rFonts w:ascii="Arial" w:hAnsi="Arial" w:cs="Arial"/>
          <w:b/>
          <w:sz w:val="24"/>
          <w:szCs w:val="24"/>
        </w:rPr>
        <w:t xml:space="preserve"> </w:t>
      </w:r>
      <w:r w:rsidR="008852BF" w:rsidRPr="00294EA6">
        <w:rPr>
          <w:rFonts w:ascii="Arial" w:hAnsi="Arial" w:cs="Arial"/>
          <w:b/>
          <w:sz w:val="24"/>
          <w:szCs w:val="24"/>
        </w:rPr>
        <w:t>SZW/DZP/</w:t>
      </w:r>
      <w:r w:rsidR="00DA75CE">
        <w:rPr>
          <w:rFonts w:ascii="Arial" w:hAnsi="Arial" w:cs="Arial"/>
          <w:b/>
          <w:sz w:val="24"/>
          <w:szCs w:val="24"/>
        </w:rPr>
        <w:t>123</w:t>
      </w:r>
      <w:r w:rsidR="00294EA6" w:rsidRPr="00294EA6">
        <w:rPr>
          <w:rFonts w:ascii="Arial" w:hAnsi="Arial" w:cs="Arial"/>
          <w:b/>
          <w:sz w:val="24"/>
          <w:szCs w:val="24"/>
        </w:rPr>
        <w:t>/</w:t>
      </w:r>
      <w:r w:rsidR="008852BF" w:rsidRPr="00294EA6">
        <w:rPr>
          <w:rFonts w:ascii="Arial" w:hAnsi="Arial" w:cs="Arial"/>
          <w:b/>
          <w:sz w:val="24"/>
          <w:szCs w:val="24"/>
        </w:rPr>
        <w:t>202</w:t>
      </w:r>
      <w:r w:rsidR="004B2AF5">
        <w:rPr>
          <w:rFonts w:ascii="Arial" w:hAnsi="Arial" w:cs="Arial"/>
          <w:b/>
          <w:sz w:val="24"/>
          <w:szCs w:val="24"/>
        </w:rPr>
        <w:t>3</w:t>
      </w:r>
    </w:p>
    <w:p w14:paraId="404AE48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852BF" w:rsidRPr="008852B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7FFDF0E" w14:textId="77777777" w:rsidTr="00650D6C">
        <w:tc>
          <w:tcPr>
            <w:tcW w:w="9104" w:type="dxa"/>
            <w:shd w:val="clear" w:color="auto" w:fill="D9D9D9"/>
          </w:tcPr>
          <w:p w14:paraId="142E1C4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E1D0151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9C8431C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2C37C5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085D01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88E3025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61D9D115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C370411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5A40087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1CF29B0" w14:textId="77777777" w:rsidTr="00CD4DD1">
        <w:tc>
          <w:tcPr>
            <w:tcW w:w="9104" w:type="dxa"/>
            <w:shd w:val="clear" w:color="auto" w:fill="D9D9D9"/>
          </w:tcPr>
          <w:p w14:paraId="5FB51AB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37F0FCA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5D13F0" w14:paraId="025416FB" w14:textId="77777777" w:rsidTr="005D13F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8B0D4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47D9E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Warunki udziału w postępowaniu</w:t>
            </w:r>
          </w:p>
        </w:tc>
      </w:tr>
      <w:tr w:rsidR="005D13F0" w14:paraId="10EC4571" w14:textId="77777777" w:rsidTr="005D13F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242F8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00F3E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13F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CE5A4B2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5D13F0" w14:paraId="36E1876C" w14:textId="77777777" w:rsidTr="005D13F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0AE6E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09C83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13F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CF8FBD2" w14:textId="21FDDB32" w:rsidR="005D13F0" w:rsidRPr="005D13F0" w:rsidRDefault="007E72B9" w:rsidP="005D13F0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5D13F0" w14:paraId="22C9ACA3" w14:textId="77777777" w:rsidTr="005D13F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515CD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20B9A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13F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4B3DA47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5D13F0" w14:paraId="6881F8A9" w14:textId="77777777" w:rsidTr="005D13F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0B0B3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8172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13F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C27A8C3" w14:textId="7084C7F7" w:rsidR="005D13F0" w:rsidRPr="005D13F0" w:rsidRDefault="007E72B9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42DC2530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28B6E6B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A17B96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B3005D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C5D2B7B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6D59B26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51DCD0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34FFEA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EEA315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9732E5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2C6CE9A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E2FDA42" w14:textId="77777777" w:rsidTr="00CD4DD1">
        <w:tc>
          <w:tcPr>
            <w:tcW w:w="9104" w:type="dxa"/>
            <w:shd w:val="clear" w:color="auto" w:fill="D9D9D9"/>
          </w:tcPr>
          <w:p w14:paraId="1FF0A67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CD50672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714EFD2" w14:textId="77777777" w:rsidTr="00847232">
        <w:tc>
          <w:tcPr>
            <w:tcW w:w="9104" w:type="dxa"/>
            <w:shd w:val="clear" w:color="auto" w:fill="D9D9D9"/>
          </w:tcPr>
          <w:p w14:paraId="53650F9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94139C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5390F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EED3A9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DEE353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7C177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9DB2B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9DEA33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2996A2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848A2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B5216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1CF7CCF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FF3C593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9380B" w14:textId="77777777" w:rsidR="00BA1A22" w:rsidRDefault="00BA1A22" w:rsidP="0038231F">
      <w:pPr>
        <w:spacing w:after="0" w:line="240" w:lineRule="auto"/>
      </w:pPr>
      <w:r>
        <w:separator/>
      </w:r>
    </w:p>
  </w:endnote>
  <w:endnote w:type="continuationSeparator" w:id="0">
    <w:p w14:paraId="02E28D6B" w14:textId="77777777" w:rsidR="00BA1A22" w:rsidRDefault="00BA1A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972C9" w14:textId="77777777" w:rsidR="008852BF" w:rsidRDefault="008852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91B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28A33F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12C62" w14:textId="77777777" w:rsidR="008852BF" w:rsidRDefault="00885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F70F8" w14:textId="77777777" w:rsidR="00BA1A22" w:rsidRDefault="00BA1A22" w:rsidP="0038231F">
      <w:pPr>
        <w:spacing w:after="0" w:line="240" w:lineRule="auto"/>
      </w:pPr>
      <w:r>
        <w:separator/>
      </w:r>
    </w:p>
  </w:footnote>
  <w:footnote w:type="continuationSeparator" w:id="0">
    <w:p w14:paraId="05C1FD6B" w14:textId="77777777" w:rsidR="00BA1A22" w:rsidRDefault="00BA1A22" w:rsidP="0038231F">
      <w:pPr>
        <w:spacing w:after="0" w:line="240" w:lineRule="auto"/>
      </w:pPr>
      <w:r>
        <w:continuationSeparator/>
      </w:r>
    </w:p>
  </w:footnote>
  <w:footnote w:id="1">
    <w:p w14:paraId="276DFAD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13C146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8E732D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956AB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14B42" w14:textId="77777777" w:rsidR="008852BF" w:rsidRDefault="00885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0156C" w14:textId="77777777" w:rsidR="008852BF" w:rsidRDefault="00885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1BB6C" w14:textId="77777777" w:rsidR="008852BF" w:rsidRDefault="00885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270534">
    <w:abstractNumId w:val="11"/>
  </w:num>
  <w:num w:numId="2" w16cid:durableId="772241495">
    <w:abstractNumId w:val="0"/>
  </w:num>
  <w:num w:numId="3" w16cid:durableId="60493126">
    <w:abstractNumId w:val="10"/>
  </w:num>
  <w:num w:numId="4" w16cid:durableId="2135520525">
    <w:abstractNumId w:val="13"/>
  </w:num>
  <w:num w:numId="5" w16cid:durableId="2136368489">
    <w:abstractNumId w:val="12"/>
  </w:num>
  <w:num w:numId="6" w16cid:durableId="717973893">
    <w:abstractNumId w:val="9"/>
  </w:num>
  <w:num w:numId="7" w16cid:durableId="1282566398">
    <w:abstractNumId w:val="1"/>
  </w:num>
  <w:num w:numId="8" w16cid:durableId="1247349187">
    <w:abstractNumId w:val="6"/>
  </w:num>
  <w:num w:numId="9" w16cid:durableId="132253567">
    <w:abstractNumId w:val="4"/>
  </w:num>
  <w:num w:numId="10" w16cid:durableId="1894731332">
    <w:abstractNumId w:val="7"/>
  </w:num>
  <w:num w:numId="11" w16cid:durableId="39473814">
    <w:abstractNumId w:val="5"/>
  </w:num>
  <w:num w:numId="12" w16cid:durableId="682710655">
    <w:abstractNumId w:val="8"/>
  </w:num>
  <w:num w:numId="13" w16cid:durableId="1253513710">
    <w:abstractNumId w:val="3"/>
  </w:num>
  <w:num w:numId="14" w16cid:durableId="1165894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FE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FE0"/>
    <w:rsid w:val="000C021E"/>
    <w:rsid w:val="000C18AF"/>
    <w:rsid w:val="000D0195"/>
    <w:rsid w:val="000D6F17"/>
    <w:rsid w:val="000D73C4"/>
    <w:rsid w:val="000E4D37"/>
    <w:rsid w:val="00110593"/>
    <w:rsid w:val="0011306C"/>
    <w:rsid w:val="0012157F"/>
    <w:rsid w:val="001543F5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4EA6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2AF5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13F0"/>
    <w:rsid w:val="005D3816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0F60"/>
    <w:rsid w:val="007E2F69"/>
    <w:rsid w:val="007E3E51"/>
    <w:rsid w:val="007E72B9"/>
    <w:rsid w:val="00804F07"/>
    <w:rsid w:val="00825A09"/>
    <w:rsid w:val="00830AB1"/>
    <w:rsid w:val="00833FCD"/>
    <w:rsid w:val="00842991"/>
    <w:rsid w:val="00847232"/>
    <w:rsid w:val="008757E1"/>
    <w:rsid w:val="008852BF"/>
    <w:rsid w:val="00892E48"/>
    <w:rsid w:val="008C5709"/>
    <w:rsid w:val="008C6DF8"/>
    <w:rsid w:val="008D0487"/>
    <w:rsid w:val="008D33C8"/>
    <w:rsid w:val="008F3B4E"/>
    <w:rsid w:val="008F5F77"/>
    <w:rsid w:val="00900F7C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1832"/>
    <w:rsid w:val="00B34079"/>
    <w:rsid w:val="00B36ABD"/>
    <w:rsid w:val="00B8005E"/>
    <w:rsid w:val="00B90E42"/>
    <w:rsid w:val="00BA1A2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305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A75CE"/>
    <w:rsid w:val="00DD146A"/>
    <w:rsid w:val="00DD3E9D"/>
    <w:rsid w:val="00DF3016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81CC133"/>
  <w15:docId w15:val="{F3F9DC93-0857-464B-800F-2F0654F21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0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91AD5-77E2-472D-AA49-1086BC26F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736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14</cp:revision>
  <cp:lastPrinted>2016-07-26T10:32:00Z</cp:lastPrinted>
  <dcterms:created xsi:type="dcterms:W3CDTF">2022-10-18T11:12:00Z</dcterms:created>
  <dcterms:modified xsi:type="dcterms:W3CDTF">2023-10-20T06:19:00Z</dcterms:modified>
</cp:coreProperties>
</file>