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55A27F91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701545">
        <w:rPr>
          <w:b/>
        </w:rPr>
        <w:t>107</w:t>
      </w:r>
      <w:r w:rsidR="00116210">
        <w:rPr>
          <w:b/>
        </w:rPr>
        <w:t>/</w:t>
      </w:r>
      <w:r w:rsidR="00997054" w:rsidRPr="00997054">
        <w:rPr>
          <w:b/>
        </w:rPr>
        <w:t>202</w:t>
      </w:r>
      <w:r w:rsidR="00DF5631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5604B710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</w:p>
    <w:p w14:paraId="5F6B47E5" w14:textId="2ABF3140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="00701545" w:rsidRPr="00E24546">
        <w:rPr>
          <w:sz w:val="22"/>
          <w:szCs w:val="22"/>
        </w:rPr>
        <w:t xml:space="preserve"> </w:t>
      </w:r>
      <w:r w:rsidR="00701545"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05F0D169"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29E49BE" w14:textId="77777777" w:rsidR="00701545" w:rsidRPr="006676AE" w:rsidRDefault="00701545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2E12DDFE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</w:t>
            </w:r>
            <w:r w:rsidR="008972A5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8972A5">
              <w:rPr>
                <w:rFonts w:ascii="Times New Roman" w:hAnsi="Times New Roman"/>
              </w:rPr>
              <w:t>1605</w:t>
            </w:r>
            <w:r w:rsidRPr="00D7798C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659905B" w14:textId="77777777" w:rsidR="00116210" w:rsidRPr="00116210" w:rsidRDefault="00205FD6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="00116210"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9A53DF1" w14:textId="35039694" w:rsidR="006F2970" w:rsidRDefault="00116210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5661604A" w14:textId="6C79FA81" w:rsidR="00205FD6" w:rsidRPr="00701545" w:rsidRDefault="00701545" w:rsidP="0055104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15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Zorganizowanie i przeprowadzenie wyjazdu warsztatowo - szkoleniowego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</w:t>
      </w:r>
      <w:r w:rsidRPr="00701545">
        <w:rPr>
          <w:rFonts w:ascii="Arial" w:eastAsia="Times New Roman" w:hAnsi="Arial" w:cs="Arial"/>
          <w:b/>
          <w:sz w:val="24"/>
          <w:szCs w:val="24"/>
          <w:lang w:eastAsia="pl-PL"/>
        </w:rPr>
        <w:t>z technologii BIM w Danii dla 6 studentów WIL</w:t>
      </w:r>
      <w:r w:rsidRPr="00A42A0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A42A0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, </w:t>
      </w:r>
      <w:r w:rsidR="00205FD6"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2E279A00" w:rsidR="00205FD6" w:rsidRPr="00701545" w:rsidRDefault="00205FD6" w:rsidP="0070154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701545">
        <w:rPr>
          <w:rFonts w:ascii="Times New Roman" w:hAnsi="Times New Roman"/>
        </w:rPr>
        <w:t>Oświadczam, że nie podlegam wykluczeniu z postępowania na podstawie art. 108 ust 1</w:t>
      </w:r>
      <w:r w:rsidR="004463B6" w:rsidRPr="00701545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DFD20C4" w14:textId="07B556AE" w:rsidR="00DF5631" w:rsidRDefault="00DF5631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2CB00A4" w14:textId="50E46C98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F088475" w14:textId="5096E467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7C53529" w14:textId="73953564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EC0DF81" w14:textId="66EC4C5D" w:rsidR="00DF5631" w:rsidRPr="00701545" w:rsidRDefault="00B62779" w:rsidP="0029456E">
      <w:pPr>
        <w:pStyle w:val="Zwykytekst"/>
        <w:numPr>
          <w:ilvl w:val="0"/>
          <w:numId w:val="8"/>
        </w:numPr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</w:t>
      </w:r>
      <w:proofErr w:type="spellStart"/>
      <w:r w:rsidR="00422DE1">
        <w:rPr>
          <w:rFonts w:ascii="Times New Roman" w:hAnsi="Times New Roman"/>
          <w:spacing w:val="4"/>
          <w:sz w:val="22"/>
          <w:szCs w:val="22"/>
        </w:rPr>
        <w:t>późn</w:t>
      </w:r>
      <w:proofErr w:type="spellEnd"/>
      <w:r w:rsidR="00422DE1">
        <w:rPr>
          <w:rFonts w:ascii="Times New Roman" w:hAnsi="Times New Roman"/>
          <w:spacing w:val="4"/>
          <w:sz w:val="22"/>
          <w:szCs w:val="22"/>
        </w:rPr>
        <w:t>. zm.</w:t>
      </w:r>
      <w:r>
        <w:rPr>
          <w:rFonts w:ascii="Times New Roman" w:hAnsi="Times New Roman"/>
          <w:spacing w:val="4"/>
          <w:sz w:val="22"/>
          <w:szCs w:val="22"/>
        </w:rPr>
        <w:t>)</w:t>
      </w:r>
      <w:bookmarkStart w:id="0" w:name="_GoBack"/>
      <w:bookmarkEnd w:id="0"/>
    </w:p>
    <w:p w14:paraId="545B54D4" w14:textId="77777777" w:rsidR="00701545" w:rsidRPr="00701545" w:rsidRDefault="00701545" w:rsidP="00701545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01545">
        <w:rPr>
          <w:rFonts w:ascii="Times New Roman" w:hAnsi="Times New Roman"/>
          <w:sz w:val="24"/>
          <w:szCs w:val="24"/>
        </w:rPr>
        <w:t>Oświadczam, że spełniam, określone przez Zamawiającego w SWZ, warunki udziału w postępowaniu.</w:t>
      </w:r>
    </w:p>
    <w:p w14:paraId="12FBD204" w14:textId="77777777" w:rsidR="00701545" w:rsidRDefault="00701545" w:rsidP="00701545">
      <w:pPr>
        <w:pStyle w:val="Akapitzlist"/>
        <w:spacing w:before="120" w:line="276" w:lineRule="auto"/>
        <w:jc w:val="both"/>
        <w:rPr>
          <w:rFonts w:ascii="Times New Roman" w:hAnsi="Times New Roman"/>
        </w:rPr>
      </w:pPr>
    </w:p>
    <w:p w14:paraId="026397C0" w14:textId="3F614E0B" w:rsidR="00205FD6" w:rsidRPr="00701545" w:rsidRDefault="00205FD6" w:rsidP="00701545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="Times New Roman" w:hAnsi="Times New Roman"/>
        </w:rPr>
      </w:pPr>
      <w:r w:rsidRPr="00701545">
        <w:rPr>
          <w:rFonts w:ascii="Times New Roman" w:hAnsi="Times New Roman"/>
        </w:rPr>
        <w:t xml:space="preserve">Oświadczam, że wszystkie informacje podane w powyższych oświadczeniach są aktualne </w:t>
      </w:r>
      <w:r w:rsidRPr="00701545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692673C" w14:textId="77777777" w:rsidR="00701545" w:rsidRDefault="00701545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453F5D" w14:textId="75D2E46F" w:rsidR="0011621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02D45320" w14:textId="77777777" w:rsidR="00116210" w:rsidRDefault="00116210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259C9386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6FCCBAD6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 xml:space="preserve"> należy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podpisa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>ć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E6AB52" w14:textId="77777777" w:rsidR="00336E49" w:rsidRDefault="00336E49">
      <w:pPr>
        <w:spacing w:after="0" w:line="240" w:lineRule="auto"/>
      </w:pPr>
      <w:r>
        <w:separator/>
      </w:r>
    </w:p>
  </w:endnote>
  <w:endnote w:type="continuationSeparator" w:id="0">
    <w:p w14:paraId="75CC2618" w14:textId="77777777" w:rsidR="00336E49" w:rsidRDefault="00336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336E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8CE6A" w14:textId="77777777" w:rsidR="007C0DCF" w:rsidRDefault="007C0DCF" w:rsidP="007C0DCF">
    <w:pPr>
      <w:pStyle w:val="Stopka"/>
      <w:jc w:val="center"/>
      <w:rPr>
        <w:rFonts w:ascii="Times New Roman" w:eastAsia="Times New Roman" w:hAnsi="Times New Roman"/>
      </w:rPr>
    </w:pPr>
  </w:p>
  <w:p w14:paraId="5E538B3A" w14:textId="73A37A02" w:rsidR="007C0DCF" w:rsidRDefault="007C0DCF" w:rsidP="007C0DCF">
    <w:pPr>
      <w:pStyle w:val="Stopka"/>
      <w:jc w:val="center"/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FB224C2" wp14:editId="106E5444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20955" b="36830"/>
              <wp:wrapNone/>
              <wp:docPr id="948000127" name="Łącznik prosty 948000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B85030" id="Łącznik prosty 948000127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" strokeweight=".35mm">
              <o:lock v:ext="edit" shapetype="f"/>
            </v:line>
          </w:pict>
        </mc:Fallback>
      </mc:AlternateContent>
    </w:r>
  </w:p>
  <w:p w14:paraId="46111E4A" w14:textId="77777777" w:rsidR="007C0DCF" w:rsidRDefault="007C0DCF" w:rsidP="007C0DCF">
    <w:pPr>
      <w:pStyle w:val="Stopka"/>
      <w:jc w:val="center"/>
      <w:rPr>
        <w:sz w:val="24"/>
        <w:szCs w:val="24"/>
      </w:rPr>
    </w:pPr>
    <w:r>
      <w:rPr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14:paraId="19C3DE24" w14:textId="77777777" w:rsidR="007C0DCF" w:rsidRDefault="007C0DCF" w:rsidP="007C0DCF">
    <w:pPr>
      <w:pStyle w:val="Stopka"/>
      <w:jc w:val="center"/>
    </w:pPr>
    <w:bookmarkStart w:id="1" w:name="__DdeLink__206_3012478146"/>
    <w:r>
      <w:rPr>
        <w:rFonts w:cs="Calibri"/>
        <w:color w:val="000000"/>
        <w:sz w:val="20"/>
        <w:szCs w:val="20"/>
      </w:rPr>
      <w:t>nr umowy POWR.03.05.00-00-ZR28/18</w:t>
    </w:r>
    <w:bookmarkEnd w:id="1"/>
  </w:p>
  <w:p w14:paraId="4DECC628" w14:textId="77777777" w:rsidR="007C0DCF" w:rsidRDefault="007C0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9D53A" w14:textId="77777777" w:rsidR="00336E49" w:rsidRDefault="00336E49">
      <w:pPr>
        <w:spacing w:after="0" w:line="240" w:lineRule="auto"/>
      </w:pPr>
      <w:r>
        <w:separator/>
      </w:r>
    </w:p>
  </w:footnote>
  <w:footnote w:type="continuationSeparator" w:id="0">
    <w:p w14:paraId="3144938F" w14:textId="77777777" w:rsidR="00336E49" w:rsidRDefault="00336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9B591" w14:textId="2FD168B7" w:rsidR="00FB4349" w:rsidRDefault="007C0DCF">
    <w:pPr>
      <w:pStyle w:val="Nagwek"/>
    </w:pPr>
    <w:r>
      <w:rPr>
        <w:noProof/>
      </w:rPr>
      <w:drawing>
        <wp:inline distT="0" distB="0" distL="0" distR="0" wp14:anchorId="0FAAF0CD" wp14:editId="2D728669">
          <wp:extent cx="5760720" cy="691515"/>
          <wp:effectExtent l="0" t="0" r="0" b="0"/>
          <wp:docPr id="4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B31E6"/>
    <w:multiLevelType w:val="hybridMultilevel"/>
    <w:tmpl w:val="A44A5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D16F19"/>
    <w:multiLevelType w:val="hybridMultilevel"/>
    <w:tmpl w:val="8E4C8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C083A"/>
    <w:rsid w:val="00116210"/>
    <w:rsid w:val="00122831"/>
    <w:rsid w:val="001A3658"/>
    <w:rsid w:val="001B707C"/>
    <w:rsid w:val="00205FD6"/>
    <w:rsid w:val="00270840"/>
    <w:rsid w:val="0029456E"/>
    <w:rsid w:val="002A527A"/>
    <w:rsid w:val="002D36EB"/>
    <w:rsid w:val="003365FC"/>
    <w:rsid w:val="00336E49"/>
    <w:rsid w:val="00371F53"/>
    <w:rsid w:val="003A749D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37495"/>
    <w:rsid w:val="00676809"/>
    <w:rsid w:val="00685860"/>
    <w:rsid w:val="006E459C"/>
    <w:rsid w:val="006F2970"/>
    <w:rsid w:val="00701545"/>
    <w:rsid w:val="007C0DCF"/>
    <w:rsid w:val="00867057"/>
    <w:rsid w:val="008972A5"/>
    <w:rsid w:val="008A38A5"/>
    <w:rsid w:val="008F1116"/>
    <w:rsid w:val="008F13F6"/>
    <w:rsid w:val="00903333"/>
    <w:rsid w:val="009267B7"/>
    <w:rsid w:val="00997054"/>
    <w:rsid w:val="009E1C9E"/>
    <w:rsid w:val="009F4E0D"/>
    <w:rsid w:val="00A42A0A"/>
    <w:rsid w:val="00AD46F9"/>
    <w:rsid w:val="00B62779"/>
    <w:rsid w:val="00B656E1"/>
    <w:rsid w:val="00BD01F6"/>
    <w:rsid w:val="00C275DF"/>
    <w:rsid w:val="00CA7C03"/>
    <w:rsid w:val="00CD65AF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3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Danuta Karlikowska</cp:lastModifiedBy>
  <cp:revision>3</cp:revision>
  <cp:lastPrinted>2022-11-09T08:52:00Z</cp:lastPrinted>
  <dcterms:created xsi:type="dcterms:W3CDTF">2023-10-10T08:06:00Z</dcterms:created>
  <dcterms:modified xsi:type="dcterms:W3CDTF">2023-10-10T12:00:00Z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