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231C0" w14:textId="77777777" w:rsidR="004569AA" w:rsidRDefault="004569AA" w:rsidP="009F2C9B">
      <w:pPr>
        <w:pStyle w:val="Nagwek4"/>
        <w:spacing w:line="240" w:lineRule="auto"/>
        <w:ind w:left="0"/>
        <w:jc w:val="left"/>
        <w:rPr>
          <w:b/>
          <w:i w:val="0"/>
          <w:sz w:val="22"/>
          <w:szCs w:val="22"/>
        </w:rPr>
      </w:pPr>
    </w:p>
    <w:p w14:paraId="7ACB8080" w14:textId="32653294" w:rsidR="00205FD6" w:rsidRPr="00E77E4F" w:rsidRDefault="00205FD6" w:rsidP="00551042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77E4F">
        <w:rPr>
          <w:b/>
          <w:i w:val="0"/>
          <w:sz w:val="22"/>
          <w:szCs w:val="22"/>
        </w:rPr>
        <w:t xml:space="preserve">Załącznik nr </w:t>
      </w:r>
      <w:r w:rsidR="00702DDA" w:rsidRPr="00E77E4F">
        <w:rPr>
          <w:b/>
          <w:i w:val="0"/>
          <w:sz w:val="22"/>
          <w:szCs w:val="22"/>
        </w:rPr>
        <w:t>2</w:t>
      </w:r>
      <w:r w:rsidRPr="00E77E4F">
        <w:rPr>
          <w:b/>
          <w:i w:val="0"/>
          <w:sz w:val="22"/>
          <w:szCs w:val="22"/>
        </w:rPr>
        <w:t xml:space="preserve"> do SWZ</w:t>
      </w:r>
    </w:p>
    <w:p w14:paraId="6C0D9E5E" w14:textId="0E418ABF" w:rsidR="00DF0618" w:rsidRPr="00E77E4F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E77E4F">
        <w:rPr>
          <w:rFonts w:ascii="Times New Roman" w:hAnsi="Times New Roman"/>
          <w:b/>
        </w:rPr>
        <w:t>Znak sprawy: KA-2/</w:t>
      </w:r>
      <w:r w:rsidR="005F6B23">
        <w:rPr>
          <w:rFonts w:ascii="Times New Roman" w:hAnsi="Times New Roman"/>
          <w:b/>
        </w:rPr>
        <w:t>114</w:t>
      </w:r>
      <w:r w:rsidRPr="00E77E4F">
        <w:rPr>
          <w:rFonts w:ascii="Times New Roman" w:hAnsi="Times New Roman"/>
          <w:b/>
        </w:rPr>
        <w:t>/2023</w:t>
      </w:r>
    </w:p>
    <w:p w14:paraId="61815D54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AE64FFC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09742A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5E5AF4E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830F9D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9FAD06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61ACFF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AA40C6" w14:textId="77777777"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783F5BA" w14:textId="77777777"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C76958B" w14:textId="77777777"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0D0CF31" w14:textId="77777777" w:rsidTr="00ED67BA">
        <w:tc>
          <w:tcPr>
            <w:tcW w:w="9212" w:type="dxa"/>
            <w:shd w:val="clear" w:color="auto" w:fill="D9D9D9"/>
          </w:tcPr>
          <w:p w14:paraId="1C53DF72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AFEC42" w14:textId="6796A4AA" w:rsidR="00205FD6" w:rsidRPr="00E9699C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699C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E9699C">
              <w:rPr>
                <w:rFonts w:ascii="Times New Roman" w:hAnsi="Times New Roman"/>
              </w:rPr>
              <w:t>t.j</w:t>
            </w:r>
            <w:proofErr w:type="spellEnd"/>
            <w:r w:rsidR="00312C42" w:rsidRPr="00E9699C">
              <w:rPr>
                <w:rFonts w:ascii="Times New Roman" w:hAnsi="Times New Roman"/>
              </w:rPr>
              <w:t>. Dz. U. z 202</w:t>
            </w:r>
            <w:r w:rsidR="001A7E27">
              <w:rPr>
                <w:rFonts w:ascii="Times New Roman" w:hAnsi="Times New Roman"/>
              </w:rPr>
              <w:t xml:space="preserve">3 </w:t>
            </w:r>
            <w:r w:rsidR="00312C42" w:rsidRPr="00E9699C">
              <w:rPr>
                <w:rFonts w:ascii="Times New Roman" w:hAnsi="Times New Roman"/>
              </w:rPr>
              <w:t>r. poz. 1</w:t>
            </w:r>
            <w:r w:rsidR="001A7E27">
              <w:rPr>
                <w:rFonts w:ascii="Times New Roman" w:hAnsi="Times New Roman"/>
              </w:rPr>
              <w:t>605</w:t>
            </w:r>
            <w:r w:rsidR="00312C42" w:rsidRPr="00E9699C">
              <w:rPr>
                <w:rFonts w:ascii="Times New Roman" w:hAnsi="Times New Roman"/>
              </w:rPr>
              <w:t xml:space="preserve">) </w:t>
            </w:r>
            <w:r w:rsidRPr="00E9699C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E9699C">
              <w:rPr>
                <w:rFonts w:ascii="Times New Roman" w:hAnsi="Times New Roman"/>
              </w:rPr>
              <w:t>Pzp</w:t>
            </w:r>
            <w:proofErr w:type="spellEnd"/>
            <w:r w:rsidRPr="00E9699C">
              <w:rPr>
                <w:rFonts w:ascii="Times New Roman" w:hAnsi="Times New Roman"/>
              </w:rPr>
              <w:t>), dotyczące:</w:t>
            </w:r>
          </w:p>
          <w:p w14:paraId="700783A1" w14:textId="77777777"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51A7A7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99AEB9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2F1DC49D" w14:textId="77777777" w:rsidR="0007537E" w:rsidRDefault="00205FD6" w:rsidP="001A7E27">
      <w:pPr>
        <w:spacing w:after="240" w:line="276" w:lineRule="auto"/>
        <w:jc w:val="both"/>
        <w:rPr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29519F">
        <w:rPr>
          <w:rFonts w:ascii="Times New Roman" w:hAnsi="Times New Roman"/>
        </w:rPr>
        <w:t>.:</w:t>
      </w:r>
      <w:r w:rsidR="003D5D34">
        <w:rPr>
          <w:rFonts w:ascii="Times New Roman" w:hAnsi="Times New Roman"/>
          <w:b/>
        </w:rPr>
        <w:t xml:space="preserve"> </w:t>
      </w:r>
      <w:r w:rsidR="0007537E" w:rsidRPr="0007537E">
        <w:rPr>
          <w:rFonts w:ascii="Times New Roman" w:hAnsi="Times New Roman"/>
          <w:b/>
        </w:rPr>
        <w:t>Zakup, dostawa oraz wdrożenie Aplikacji mobilnej do komunikacji wewnętrznej rozbudowującej intranet (CMS)</w:t>
      </w:r>
    </w:p>
    <w:p w14:paraId="0AA83977" w14:textId="35B9AC8F" w:rsidR="00205FD6" w:rsidRDefault="00205FD6" w:rsidP="001A7E27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  <w:bookmarkStart w:id="0" w:name="_GoBack"/>
      <w:bookmarkEnd w:id="0"/>
    </w:p>
    <w:p w14:paraId="72B141E6" w14:textId="77777777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153A1330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FECB03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BF233C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6BB7730F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77C6047A" w14:textId="77777777"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14:paraId="02A6AA3F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4EDDD1F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ECD72A3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AB3A9A3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797FA48F" w14:textId="77777777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0D8F3B1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099CF4" w14:textId="77777777"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21D6F357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E421B02" w14:textId="77777777"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lastRenderedPageBreak/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14:paraId="591303BA" w14:textId="77777777"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9F2C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709" w:right="1417" w:bottom="1276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09B8D" w14:textId="77777777" w:rsidR="00825456" w:rsidRDefault="00825456">
      <w:pPr>
        <w:spacing w:after="0" w:line="240" w:lineRule="auto"/>
      </w:pPr>
      <w:r>
        <w:separator/>
      </w:r>
    </w:p>
  </w:endnote>
  <w:endnote w:type="continuationSeparator" w:id="0">
    <w:p w14:paraId="47CD57BD" w14:textId="77777777" w:rsidR="00825456" w:rsidRDefault="0082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FFAB4" w14:textId="77777777" w:rsidR="009F2C9B" w:rsidRDefault="009F2C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643C8" w14:textId="77777777" w:rsidR="00B2750A" w:rsidRDefault="00B27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2A812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Projekt „DROGA do DOSKONAŁOŚCI - kompleksowy program wsparcia uczelni”</w:t>
    </w:r>
  </w:p>
  <w:p w14:paraId="32A6C635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realizowany w ramach Programu Operacyjnego Wiedza Edukacja Rozwój 2014-2020</w:t>
    </w:r>
  </w:p>
  <w:p w14:paraId="430EA8E9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współfinansowany ze środków Europejskiego Funduszu Społecznego</w:t>
    </w:r>
  </w:p>
  <w:p w14:paraId="2472BB54" w14:textId="77777777" w:rsidR="009F2C9B" w:rsidRPr="00A5079E" w:rsidRDefault="009F2C9B" w:rsidP="009F2C9B">
    <w:pPr>
      <w:pStyle w:val="Bezodstpw"/>
      <w:jc w:val="center"/>
      <w:rPr>
        <w:bCs/>
        <w:sz w:val="20"/>
        <w:szCs w:val="20"/>
      </w:rPr>
    </w:pPr>
    <w:r w:rsidRPr="00082F33">
      <w:rPr>
        <w:bCs/>
        <w:sz w:val="20"/>
        <w:szCs w:val="20"/>
      </w:rPr>
      <w:t>WND-</w:t>
    </w:r>
    <w:r w:rsidRPr="00082F33">
      <w:rPr>
        <w:b/>
        <w:bCs/>
        <w:sz w:val="20"/>
        <w:szCs w:val="20"/>
      </w:rPr>
      <w:t>POWR.03.05.00-00-Z214/18</w:t>
    </w:r>
  </w:p>
  <w:p w14:paraId="5E8F4E77" w14:textId="77777777" w:rsidR="009F2C9B" w:rsidRDefault="009F2C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DF4807" w14:textId="77777777" w:rsidR="00825456" w:rsidRDefault="00825456">
      <w:pPr>
        <w:spacing w:after="0" w:line="240" w:lineRule="auto"/>
      </w:pPr>
      <w:r>
        <w:separator/>
      </w:r>
    </w:p>
  </w:footnote>
  <w:footnote w:type="continuationSeparator" w:id="0">
    <w:p w14:paraId="00AA3AF9" w14:textId="77777777" w:rsidR="00825456" w:rsidRDefault="00825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B081E" w14:textId="77777777" w:rsidR="009F2C9B" w:rsidRDefault="009F2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21692" w14:textId="77777777" w:rsidR="009F2C9B" w:rsidRDefault="009F2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4A8BE" w14:textId="17301C16" w:rsidR="004B2D8E" w:rsidRDefault="009F2C9B" w:rsidP="009F2C9B">
    <w:pPr>
      <w:pStyle w:val="Nagwek"/>
      <w:jc w:val="center"/>
    </w:pPr>
    <w:r w:rsidRPr="00A40689">
      <w:rPr>
        <w:noProof/>
        <w:color w:val="FFFFFF"/>
      </w:rPr>
      <w:drawing>
        <wp:inline distT="0" distB="0" distL="0" distR="0" wp14:anchorId="17F49725" wp14:editId="55BA645F">
          <wp:extent cx="5760720" cy="857953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7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7537E"/>
    <w:rsid w:val="0008637A"/>
    <w:rsid w:val="001561FE"/>
    <w:rsid w:val="001A7E27"/>
    <w:rsid w:val="00205FD6"/>
    <w:rsid w:val="00285B6F"/>
    <w:rsid w:val="0029519F"/>
    <w:rsid w:val="002E1167"/>
    <w:rsid w:val="00312C42"/>
    <w:rsid w:val="003C5526"/>
    <w:rsid w:val="003D5D34"/>
    <w:rsid w:val="004569AA"/>
    <w:rsid w:val="004B2D8E"/>
    <w:rsid w:val="004D3B43"/>
    <w:rsid w:val="005B488A"/>
    <w:rsid w:val="005E5609"/>
    <w:rsid w:val="005F6B23"/>
    <w:rsid w:val="005F7BAA"/>
    <w:rsid w:val="00643630"/>
    <w:rsid w:val="0067212F"/>
    <w:rsid w:val="00702DDA"/>
    <w:rsid w:val="00705FE2"/>
    <w:rsid w:val="007C3C0B"/>
    <w:rsid w:val="007C59E0"/>
    <w:rsid w:val="007F2E2E"/>
    <w:rsid w:val="00825456"/>
    <w:rsid w:val="008A3E35"/>
    <w:rsid w:val="008D7AA2"/>
    <w:rsid w:val="008F13F6"/>
    <w:rsid w:val="008F60D9"/>
    <w:rsid w:val="009267B7"/>
    <w:rsid w:val="009C7408"/>
    <w:rsid w:val="009F2C9B"/>
    <w:rsid w:val="00AB07F0"/>
    <w:rsid w:val="00AD5B60"/>
    <w:rsid w:val="00B2750A"/>
    <w:rsid w:val="00B32319"/>
    <w:rsid w:val="00B70E11"/>
    <w:rsid w:val="00B761FB"/>
    <w:rsid w:val="00BB1F1C"/>
    <w:rsid w:val="00BB399F"/>
    <w:rsid w:val="00C83EA4"/>
    <w:rsid w:val="00CA7C03"/>
    <w:rsid w:val="00CB1E58"/>
    <w:rsid w:val="00D16C80"/>
    <w:rsid w:val="00D76797"/>
    <w:rsid w:val="00DE3124"/>
    <w:rsid w:val="00DF0618"/>
    <w:rsid w:val="00E533F2"/>
    <w:rsid w:val="00E77E4F"/>
    <w:rsid w:val="00E9699C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D36A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4B2D8E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27</cp:revision>
  <dcterms:created xsi:type="dcterms:W3CDTF">2023-05-10T07:54:00Z</dcterms:created>
  <dcterms:modified xsi:type="dcterms:W3CDTF">2023-10-23T06:22:00Z</dcterms:modified>
</cp:coreProperties>
</file>