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5282A" w:rsidRPr="00A5282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5282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5282A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A5282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5282A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A5282A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5282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5282A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A5282A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282A" w:rsidRPr="0012157F" w:rsidTr="00981317">
        <w:tc>
          <w:tcPr>
            <w:tcW w:w="9104" w:type="dxa"/>
            <w:shd w:val="clear" w:color="auto" w:fill="D9D9D9"/>
          </w:tcPr>
          <w:p w:rsidR="00A5282A" w:rsidRPr="0012157F" w:rsidRDefault="00A5282A" w:rsidP="0098131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5282A" w:rsidRPr="0012157F" w:rsidRDefault="00A5282A" w:rsidP="009813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5282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5282A" w:rsidRPr="00612283" w:rsidRDefault="00A5282A" w:rsidP="0098131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5282A" w:rsidRPr="00612283" w:rsidRDefault="00A5282A" w:rsidP="0098131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5282A" w:rsidRPr="0012157F" w:rsidRDefault="00A5282A" w:rsidP="0098131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5282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5282A" w:rsidRPr="00A2540E" w:rsidTr="00981317">
        <w:tc>
          <w:tcPr>
            <w:tcW w:w="2269" w:type="dxa"/>
            <w:shd w:val="clear" w:color="auto" w:fill="auto"/>
          </w:tcPr>
          <w:p w:rsidR="00A5282A" w:rsidRPr="00A2540E" w:rsidRDefault="00A5282A" w:rsidP="009813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282A" w:rsidRPr="00A2540E" w:rsidRDefault="00A5282A" w:rsidP="009813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121/2023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282A" w:rsidRPr="00A5282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5282A" w:rsidRPr="0012157F" w:rsidTr="009813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82A" w:rsidRPr="0012157F" w:rsidRDefault="00A5282A" w:rsidP="009813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8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82A" w:rsidRPr="0012157F" w:rsidRDefault="00A5282A" w:rsidP="0098131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282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5282A" w:rsidRPr="0012157F" w:rsidRDefault="00A5282A" w:rsidP="009813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82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A5282A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D2" w:rsidRDefault="00AC07D2" w:rsidP="0038231F">
      <w:pPr>
        <w:spacing w:after="0" w:line="240" w:lineRule="auto"/>
      </w:pPr>
      <w:r>
        <w:separator/>
      </w:r>
    </w:p>
  </w:endnote>
  <w:endnote w:type="continuationSeparator" w:id="0">
    <w:p w:rsidR="00AC07D2" w:rsidRDefault="00AC0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82A" w:rsidRDefault="00A528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282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28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82A" w:rsidRDefault="00A528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D2" w:rsidRDefault="00AC07D2" w:rsidP="0038231F">
      <w:pPr>
        <w:spacing w:after="0" w:line="240" w:lineRule="auto"/>
      </w:pPr>
      <w:r>
        <w:separator/>
      </w:r>
    </w:p>
  </w:footnote>
  <w:footnote w:type="continuationSeparator" w:id="0">
    <w:p w:rsidR="00AC07D2" w:rsidRDefault="00AC07D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82A" w:rsidRDefault="00A52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82A" w:rsidRDefault="00A528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82A" w:rsidRDefault="00A528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7D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282A"/>
    <w:rsid w:val="00A90D0E"/>
    <w:rsid w:val="00AC07D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3670E-FF96-48CC-94F5-CEE830A62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710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2023-10-16T12:13:00Z</dcterms:created>
  <dcterms:modified xsi:type="dcterms:W3CDTF">2023-10-16T12:13:00Z</dcterms:modified>
</cp:coreProperties>
</file>