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61762" w:rsidRPr="00A6176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61762" w:rsidRPr="00A61762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A6176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617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61762" w:rsidRPr="00A2540E" w:rsidTr="00981317">
        <w:tc>
          <w:tcPr>
            <w:tcW w:w="2269" w:type="dxa"/>
            <w:shd w:val="clear" w:color="auto" w:fill="auto"/>
          </w:tcPr>
          <w:p w:rsidR="00A61762" w:rsidRPr="00A2540E" w:rsidRDefault="00A61762" w:rsidP="009813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61762" w:rsidRPr="00A2540E" w:rsidRDefault="00A61762" w:rsidP="009813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617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121/2023</w:t>
            </w:r>
          </w:p>
        </w:tc>
      </w:tr>
    </w:tbl>
    <w:p w:rsidR="00DC652A" w:rsidRPr="00053927" w:rsidRDefault="00A6176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A6176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6176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6EA" w:rsidRDefault="00ED06EA" w:rsidP="00025386">
      <w:pPr>
        <w:spacing w:after="0" w:line="240" w:lineRule="auto"/>
      </w:pPr>
      <w:r>
        <w:separator/>
      </w:r>
    </w:p>
  </w:endnote>
  <w:endnote w:type="continuationSeparator" w:id="0">
    <w:p w:rsidR="00ED06EA" w:rsidRDefault="00ED06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762" w:rsidRDefault="00A617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7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76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762" w:rsidRDefault="00A617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6EA" w:rsidRDefault="00ED06EA" w:rsidP="00025386">
      <w:pPr>
        <w:spacing w:after="0" w:line="240" w:lineRule="auto"/>
      </w:pPr>
      <w:r>
        <w:separator/>
      </w:r>
    </w:p>
  </w:footnote>
  <w:footnote w:type="continuationSeparator" w:id="0">
    <w:p w:rsidR="00ED06EA" w:rsidRDefault="00ED06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762" w:rsidRDefault="00A617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762" w:rsidRDefault="00A6176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1762" w:rsidRDefault="00A617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06E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61762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06EA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2023-10-16T12:14:00Z</dcterms:created>
  <dcterms:modified xsi:type="dcterms:W3CDTF">2023-10-16T12:14:00Z</dcterms:modified>
</cp:coreProperties>
</file>