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B4B07" w:rsidRPr="006B4B07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4B07" w:rsidRPr="00C14101" w:rsidTr="0002600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B4B07" w:rsidRPr="00C14101" w:rsidRDefault="006B4B07" w:rsidP="0002600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B4B07" w:rsidRPr="00C14101" w:rsidRDefault="006B4B07" w:rsidP="0002600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B4B07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6B4B07" w:rsidRPr="00C14101" w:rsidRDefault="006B4B07" w:rsidP="000260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B4B07" w:rsidRPr="00C14101" w:rsidRDefault="006B4B07" w:rsidP="000260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6B4B0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6B4B0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4B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B4B07" w:rsidRPr="00D62E6E" w:rsidTr="00026008">
        <w:tc>
          <w:tcPr>
            <w:tcW w:w="2269" w:type="dxa"/>
            <w:shd w:val="clear" w:color="auto" w:fill="auto"/>
          </w:tcPr>
          <w:p w:rsidR="006B4B07" w:rsidRPr="00D62E6E" w:rsidRDefault="006B4B07" w:rsidP="000260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4B07" w:rsidRPr="00D62E6E" w:rsidRDefault="006B4B07" w:rsidP="000260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4B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121/2023</w:t>
            </w:r>
          </w:p>
        </w:tc>
      </w:tr>
    </w:tbl>
    <w:p w:rsidR="00BC121E" w:rsidRDefault="006B4B0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B4B07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B4B0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66B46" w:rsidRDefault="00B66B46">
      <w:r>
        <w:separator/>
      </w:r>
    </w:p>
  </w:endnote>
  <w:endnote w:type="continuationSeparator" w:id="0">
    <w:p w:rsidR="00B66B46" w:rsidRDefault="00B66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B4B07" w:rsidRDefault="006B4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66B46" w:rsidRDefault="00B66B46">
      <w:r>
        <w:separator/>
      </w:r>
    </w:p>
  </w:footnote>
  <w:footnote w:type="continuationSeparator" w:id="0">
    <w:p w:rsidR="00B66B46" w:rsidRDefault="00B66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B4B07" w:rsidRDefault="006B4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B4B07" w:rsidRDefault="006B4B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B4B07" w:rsidRDefault="006B4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1560006">
    <w:abstractNumId w:val="13"/>
  </w:num>
  <w:num w:numId="2" w16cid:durableId="898903465">
    <w:abstractNumId w:val="0"/>
  </w:num>
  <w:num w:numId="3" w16cid:durableId="1632401590">
    <w:abstractNumId w:val="11"/>
  </w:num>
  <w:num w:numId="4" w16cid:durableId="676345003">
    <w:abstractNumId w:val="8"/>
  </w:num>
  <w:num w:numId="5" w16cid:durableId="1424452921">
    <w:abstractNumId w:val="7"/>
  </w:num>
  <w:num w:numId="6" w16cid:durableId="1858078237">
    <w:abstractNumId w:val="1"/>
  </w:num>
  <w:num w:numId="7" w16cid:durableId="905380832">
    <w:abstractNumId w:val="6"/>
  </w:num>
  <w:num w:numId="8" w16cid:durableId="1434517506">
    <w:abstractNumId w:val="3"/>
  </w:num>
  <w:num w:numId="9" w16cid:durableId="1958372321">
    <w:abstractNumId w:val="2"/>
  </w:num>
  <w:num w:numId="10" w16cid:durableId="2088919081">
    <w:abstractNumId w:val="5"/>
  </w:num>
  <w:num w:numId="11" w16cid:durableId="1504708239">
    <w:abstractNumId w:val="10"/>
  </w:num>
  <w:num w:numId="12" w16cid:durableId="1562978861">
    <w:abstractNumId w:val="4"/>
  </w:num>
  <w:num w:numId="13" w16cid:durableId="1180051036">
    <w:abstractNumId w:val="9"/>
  </w:num>
  <w:num w:numId="14" w16cid:durableId="14001285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B4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4B07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6B46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73F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DB1C58D-C2A1-4455-A1FE-60802F245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2023-10-17T11:43:00Z</dcterms:created>
  <dcterms:modified xsi:type="dcterms:W3CDTF">2023-10-17T11:43:00Z</dcterms:modified>
</cp:coreProperties>
</file>