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F78F9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35E16" w:rsidRPr="00E35E16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590F1F4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49EDD1C" w14:textId="77777777" w:rsidR="005D05C3" w:rsidRPr="0012157F" w:rsidRDefault="00E35E1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5E16">
        <w:rPr>
          <w:rFonts w:ascii="Arial" w:hAnsi="Arial" w:cs="Arial"/>
        </w:rPr>
        <w:t>10 Wojskowy Szpital Kliniczny z Polikliniką Samodzielny Publiczny Zakład Opieki Zdrowotnej</w:t>
      </w:r>
    </w:p>
    <w:p w14:paraId="2D9528E1" w14:textId="77777777" w:rsidR="005D05C3" w:rsidRPr="0012157F" w:rsidRDefault="00E35E1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5E16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E35E16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4E4E11EF" w14:textId="77777777" w:rsidR="005D05C3" w:rsidRDefault="00E35E1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35E16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E35E16">
        <w:rPr>
          <w:rFonts w:ascii="Arial" w:hAnsi="Arial" w:cs="Arial"/>
        </w:rPr>
        <w:t>Bydgoszcz</w:t>
      </w:r>
    </w:p>
    <w:p w14:paraId="2412E1A1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366B53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64366D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E2E2B46" w14:textId="77777777" w:rsidTr="001B7D97">
        <w:tc>
          <w:tcPr>
            <w:tcW w:w="2800" w:type="dxa"/>
            <w:shd w:val="clear" w:color="auto" w:fill="auto"/>
          </w:tcPr>
          <w:p w14:paraId="32CBECE4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4BAA9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DB37F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FE0C63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112C6CB" w14:textId="77777777" w:rsidTr="001B7D97">
        <w:tc>
          <w:tcPr>
            <w:tcW w:w="2800" w:type="dxa"/>
            <w:shd w:val="clear" w:color="auto" w:fill="auto"/>
          </w:tcPr>
          <w:p w14:paraId="3C3EF944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ED819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9065A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997B0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61133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5E16" w:rsidRPr="0012157F" w14:paraId="41C556C1" w14:textId="77777777" w:rsidTr="00026008">
        <w:tc>
          <w:tcPr>
            <w:tcW w:w="9104" w:type="dxa"/>
            <w:shd w:val="clear" w:color="auto" w:fill="D9D9D9"/>
          </w:tcPr>
          <w:p w14:paraId="5F2B0B08" w14:textId="77777777" w:rsidR="00E35E16" w:rsidRPr="0012157F" w:rsidRDefault="00E35E16" w:rsidP="000260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531AE2" w14:textId="77777777" w:rsidR="00E35E16" w:rsidRPr="00094F76" w:rsidRDefault="00E35E16" w:rsidP="0002600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35E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35E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35E1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C3B15EF" w14:textId="77777777" w:rsidR="00E35E16" w:rsidRPr="004B5FB1" w:rsidRDefault="00E35E16" w:rsidP="0002600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A9DF74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24AF2C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73E879E" w14:textId="77777777" w:rsidTr="001B7D97">
        <w:tc>
          <w:tcPr>
            <w:tcW w:w="2269" w:type="dxa"/>
            <w:shd w:val="clear" w:color="auto" w:fill="auto"/>
          </w:tcPr>
          <w:p w14:paraId="7F60E3ED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14FD19" w14:textId="77777777" w:rsidR="00ED79A4" w:rsidRPr="00A2540E" w:rsidRDefault="00E35E1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5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5E16" w:rsidRPr="00A2540E" w14:paraId="4011F49F" w14:textId="77777777" w:rsidTr="00026008">
        <w:tc>
          <w:tcPr>
            <w:tcW w:w="2269" w:type="dxa"/>
            <w:shd w:val="clear" w:color="auto" w:fill="auto"/>
          </w:tcPr>
          <w:p w14:paraId="54E58294" w14:textId="77777777" w:rsidR="00E35E16" w:rsidRPr="00A2540E" w:rsidRDefault="00E35E16" w:rsidP="000260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CF3ADD" w14:textId="77777777" w:rsidR="00E35E16" w:rsidRPr="00A2540E" w:rsidRDefault="00E35E16" w:rsidP="000260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5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121/2023</w:t>
            </w:r>
          </w:p>
        </w:tc>
      </w:tr>
    </w:tbl>
    <w:p w14:paraId="0BE2446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267696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35E16" w:rsidRPr="00E35E1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4428408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6CFFFE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499E97C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F9F115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C44E70C" w14:textId="2DE1F952" w:rsidR="00923F97" w:rsidRDefault="00923F97" w:rsidP="00923F97">
      <w:pPr>
        <w:numPr>
          <w:ilvl w:val="0"/>
          <w:numId w:val="15"/>
        </w:numPr>
        <w:spacing w:before="240"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1 i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74690188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B6CB0D2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3C8503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6BA256D" w14:textId="77777777" w:rsidR="000B3481" w:rsidRPr="00923F97" w:rsidRDefault="000B3481" w:rsidP="00923F9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3F97">
        <w:rPr>
          <w:rFonts w:ascii="Arial" w:hAnsi="Arial" w:cs="Arial"/>
          <w:b/>
          <w:sz w:val="24"/>
          <w:szCs w:val="24"/>
        </w:rPr>
        <w:t>są aktualne.</w:t>
      </w:r>
    </w:p>
    <w:p w14:paraId="2E3A791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449E4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780C37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F0EECDA" w14:textId="77777777" w:rsidTr="001B7D97">
        <w:tc>
          <w:tcPr>
            <w:tcW w:w="2660" w:type="dxa"/>
            <w:shd w:val="clear" w:color="auto" w:fill="auto"/>
          </w:tcPr>
          <w:p w14:paraId="4379635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E4AD6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9DD86D0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89A21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1C45F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B4E701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5E1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A138B7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74F6E" w14:textId="77777777" w:rsidR="00397052" w:rsidRDefault="00397052" w:rsidP="0038231F">
      <w:pPr>
        <w:spacing w:after="0" w:line="240" w:lineRule="auto"/>
      </w:pPr>
      <w:r>
        <w:separator/>
      </w:r>
    </w:p>
  </w:endnote>
  <w:endnote w:type="continuationSeparator" w:id="0">
    <w:p w14:paraId="36E4BFBE" w14:textId="77777777" w:rsidR="00397052" w:rsidRDefault="003970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CEDA3" w14:textId="77777777" w:rsidR="00E35E16" w:rsidRDefault="00E35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216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1E54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9462" w14:textId="77777777" w:rsidR="00E35E16" w:rsidRDefault="00E35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C1B2A" w14:textId="77777777" w:rsidR="00397052" w:rsidRDefault="00397052" w:rsidP="0038231F">
      <w:pPr>
        <w:spacing w:after="0" w:line="240" w:lineRule="auto"/>
      </w:pPr>
      <w:r>
        <w:separator/>
      </w:r>
    </w:p>
  </w:footnote>
  <w:footnote w:type="continuationSeparator" w:id="0">
    <w:p w14:paraId="6410DBAA" w14:textId="77777777" w:rsidR="00397052" w:rsidRDefault="003970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95F2" w14:textId="77777777" w:rsidR="00E35E16" w:rsidRDefault="00E35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6E26D" w14:textId="77777777" w:rsidR="00E35E16" w:rsidRDefault="00E35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697E" w14:textId="77777777" w:rsidR="00E35E16" w:rsidRDefault="00E35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201725">
    <w:abstractNumId w:val="12"/>
  </w:num>
  <w:num w:numId="2" w16cid:durableId="1028599458">
    <w:abstractNumId w:val="0"/>
  </w:num>
  <w:num w:numId="3" w16cid:durableId="1039936603">
    <w:abstractNumId w:val="11"/>
  </w:num>
  <w:num w:numId="4" w16cid:durableId="1445148873">
    <w:abstractNumId w:val="16"/>
  </w:num>
  <w:num w:numId="5" w16cid:durableId="1178889128">
    <w:abstractNumId w:val="13"/>
  </w:num>
  <w:num w:numId="6" w16cid:durableId="1697072388">
    <w:abstractNumId w:val="10"/>
  </w:num>
  <w:num w:numId="7" w16cid:durableId="1695032535">
    <w:abstractNumId w:val="1"/>
  </w:num>
  <w:num w:numId="8" w16cid:durableId="403841230">
    <w:abstractNumId w:val="6"/>
  </w:num>
  <w:num w:numId="9" w16cid:durableId="1142162978">
    <w:abstractNumId w:val="4"/>
  </w:num>
  <w:num w:numId="10" w16cid:durableId="130948444">
    <w:abstractNumId w:val="7"/>
  </w:num>
  <w:num w:numId="11" w16cid:durableId="2079092434">
    <w:abstractNumId w:val="5"/>
  </w:num>
  <w:num w:numId="12" w16cid:durableId="1337656021">
    <w:abstractNumId w:val="9"/>
  </w:num>
  <w:num w:numId="13" w16cid:durableId="1447651076">
    <w:abstractNumId w:val="3"/>
  </w:num>
  <w:num w:numId="14" w16cid:durableId="1152258392">
    <w:abstractNumId w:val="2"/>
  </w:num>
  <w:num w:numId="15" w16cid:durableId="2140415088">
    <w:abstractNumId w:val="15"/>
  </w:num>
  <w:num w:numId="16" w16cid:durableId="514196793">
    <w:abstractNumId w:val="8"/>
  </w:num>
  <w:num w:numId="17" w16cid:durableId="3982169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05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052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3F97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5E16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F4460"/>
  <w15:docId w15:val="{0DF238C2-7557-4F14-AACA-8948A6213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2023-10-17T11:43:00Z</dcterms:created>
  <dcterms:modified xsi:type="dcterms:W3CDTF">2023-10-17T11:45:00Z</dcterms:modified>
</cp:coreProperties>
</file>