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BB156" w14:textId="006F331D" w:rsidR="00205FD6" w:rsidRPr="00056F2C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056F2C">
        <w:rPr>
          <w:b/>
          <w:bCs/>
          <w:i w:val="0"/>
          <w:sz w:val="22"/>
          <w:szCs w:val="22"/>
        </w:rPr>
        <w:t>Załącznik nr 3 do SWZ</w:t>
      </w:r>
    </w:p>
    <w:p w14:paraId="773EE0DE" w14:textId="5A7ADFE9" w:rsidR="00CA7C03" w:rsidRPr="00056F2C" w:rsidRDefault="00056F2C" w:rsidP="00056F2C">
      <w:pPr>
        <w:spacing w:line="480" w:lineRule="auto"/>
        <w:ind w:left="5664" w:firstLine="708"/>
        <w:rPr>
          <w:rFonts w:ascii="Times New Roman" w:hAnsi="Times New Roman"/>
          <w:b/>
        </w:rPr>
      </w:pPr>
      <w:r w:rsidRPr="00056F2C">
        <w:rPr>
          <w:rFonts w:ascii="Times New Roman" w:hAnsi="Times New Roman"/>
          <w:bCs/>
        </w:rPr>
        <w:t>Z</w:t>
      </w:r>
      <w:r w:rsidR="00B656E1" w:rsidRPr="00056F2C">
        <w:rPr>
          <w:rFonts w:ascii="Times New Roman" w:hAnsi="Times New Roman"/>
          <w:bCs/>
        </w:rPr>
        <w:t>nak sprawy</w:t>
      </w:r>
      <w:r w:rsidR="00B656E1" w:rsidRPr="00056F2C">
        <w:rPr>
          <w:rFonts w:ascii="Times New Roman" w:hAnsi="Times New Roman"/>
          <w:b/>
        </w:rPr>
        <w:t xml:space="preserve"> </w:t>
      </w:r>
      <w:r w:rsidR="00997054" w:rsidRPr="00056F2C">
        <w:rPr>
          <w:rFonts w:ascii="Times New Roman" w:hAnsi="Times New Roman"/>
          <w:b/>
        </w:rPr>
        <w:t>KA-2/</w:t>
      </w:r>
      <w:r w:rsidR="00701545" w:rsidRPr="00056F2C">
        <w:rPr>
          <w:rFonts w:ascii="Times New Roman" w:hAnsi="Times New Roman"/>
          <w:b/>
        </w:rPr>
        <w:t>10</w:t>
      </w:r>
      <w:r w:rsidRPr="00056F2C">
        <w:rPr>
          <w:rFonts w:ascii="Times New Roman" w:hAnsi="Times New Roman"/>
          <w:b/>
        </w:rPr>
        <w:t>8</w:t>
      </w:r>
      <w:r w:rsidR="00116210" w:rsidRPr="00056F2C">
        <w:rPr>
          <w:rFonts w:ascii="Times New Roman" w:hAnsi="Times New Roman"/>
          <w:b/>
        </w:rPr>
        <w:t>/</w:t>
      </w:r>
      <w:r w:rsidR="00997054" w:rsidRPr="00056F2C">
        <w:rPr>
          <w:rFonts w:ascii="Times New Roman" w:hAnsi="Times New Roman"/>
          <w:b/>
        </w:rPr>
        <w:t>202</w:t>
      </w:r>
      <w:r w:rsidR="00DF5631" w:rsidRPr="00056F2C">
        <w:rPr>
          <w:rFonts w:ascii="Times New Roman" w:hAnsi="Times New Roman"/>
          <w:b/>
        </w:rPr>
        <w:t>3</w:t>
      </w:r>
    </w:p>
    <w:p w14:paraId="4245A06E" w14:textId="77777777" w:rsidR="00205FD6" w:rsidRPr="00056F2C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056F2C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056F2C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056F2C">
        <w:rPr>
          <w:sz w:val="22"/>
          <w:szCs w:val="22"/>
        </w:rPr>
        <w:t xml:space="preserve"> Politechnika Krakowska im. Tadeusza Kościuszki</w:t>
      </w:r>
    </w:p>
    <w:p w14:paraId="1FA3867E" w14:textId="5604B710" w:rsidR="00205FD6" w:rsidRPr="00056F2C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056F2C">
        <w:rPr>
          <w:sz w:val="22"/>
          <w:szCs w:val="22"/>
        </w:rPr>
        <w:t xml:space="preserve"> ul. Warszawska 24 </w:t>
      </w:r>
    </w:p>
    <w:p w14:paraId="5F6B47E5" w14:textId="2ABF3140" w:rsidR="00205FD6" w:rsidRPr="00056F2C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056F2C">
        <w:rPr>
          <w:sz w:val="22"/>
          <w:szCs w:val="22"/>
        </w:rPr>
        <w:t xml:space="preserve"> 31-155</w:t>
      </w:r>
      <w:r w:rsidR="00701545" w:rsidRPr="00056F2C">
        <w:rPr>
          <w:sz w:val="22"/>
          <w:szCs w:val="22"/>
        </w:rPr>
        <w:t xml:space="preserve"> Kraków</w:t>
      </w:r>
    </w:p>
    <w:p w14:paraId="31B1F7E8" w14:textId="77777777" w:rsidR="00205FD6" w:rsidRPr="00056F2C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056F2C">
        <w:rPr>
          <w:rFonts w:ascii="Times New Roman" w:hAnsi="Times New Roman"/>
          <w:b/>
        </w:rPr>
        <w:t>Wykonawca:</w:t>
      </w:r>
    </w:p>
    <w:p w14:paraId="13803F59" w14:textId="77777777" w:rsidR="00205FD6" w:rsidRPr="00056F2C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056F2C">
        <w:rPr>
          <w:rFonts w:ascii="Times New Roman" w:hAnsi="Times New Roman"/>
        </w:rPr>
        <w:t>…………………………………….…...</w:t>
      </w:r>
    </w:p>
    <w:p w14:paraId="3A0AF86C" w14:textId="77777777" w:rsidR="00205FD6" w:rsidRPr="00056F2C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056F2C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056F2C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056F2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056F2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056F2C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056F2C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056F2C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056F2C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056F2C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056F2C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056F2C">
        <w:rPr>
          <w:rFonts w:ascii="Times New Roman" w:hAnsi="Times New Roman"/>
        </w:rPr>
        <w:t>…………………………………………</w:t>
      </w:r>
    </w:p>
    <w:p w14:paraId="79009702" w14:textId="05F0D169" w:rsidR="00205FD6" w:rsidRPr="00056F2C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056F2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029E49BE" w14:textId="77777777" w:rsidR="00701545" w:rsidRPr="00056F2C" w:rsidRDefault="00701545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056F2C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056F2C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056F2C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056F2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2E12DDFE" w:rsidR="00205FD6" w:rsidRPr="00056F2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6F2C">
              <w:rPr>
                <w:rFonts w:ascii="Times New Roman" w:hAnsi="Times New Roman"/>
              </w:rPr>
              <w:t>składane na podstawie art. 125 ust. 1 ustawy z dnia 11 września 2019 r.  Prawo zamówień publicznych (Dz.U. 20</w:t>
            </w:r>
            <w:r w:rsidR="006F2970" w:rsidRPr="00056F2C">
              <w:rPr>
                <w:rFonts w:ascii="Times New Roman" w:hAnsi="Times New Roman"/>
              </w:rPr>
              <w:t>2</w:t>
            </w:r>
            <w:r w:rsidR="008972A5" w:rsidRPr="00056F2C">
              <w:rPr>
                <w:rFonts w:ascii="Times New Roman" w:hAnsi="Times New Roman"/>
              </w:rPr>
              <w:t>3</w:t>
            </w:r>
            <w:r w:rsidRPr="00056F2C">
              <w:rPr>
                <w:rFonts w:ascii="Times New Roman" w:hAnsi="Times New Roman"/>
              </w:rPr>
              <w:t xml:space="preserve"> poz. </w:t>
            </w:r>
            <w:r w:rsidR="008972A5" w:rsidRPr="00056F2C">
              <w:rPr>
                <w:rFonts w:ascii="Times New Roman" w:hAnsi="Times New Roman"/>
              </w:rPr>
              <w:t>1605</w:t>
            </w:r>
            <w:r w:rsidRPr="00056F2C">
              <w:rPr>
                <w:rFonts w:ascii="Times New Roman" w:hAnsi="Times New Roman"/>
              </w:rPr>
              <w:t>) (dalej jako: ustawa Pzp), dotyczące:</w:t>
            </w:r>
          </w:p>
          <w:p w14:paraId="32C6824A" w14:textId="77777777" w:rsidR="00056F2C" w:rsidRPr="00056F2C" w:rsidRDefault="00056F2C" w:rsidP="00056F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4811E10" w14:textId="77777777" w:rsidR="00056F2C" w:rsidRPr="00056F2C" w:rsidRDefault="00056F2C" w:rsidP="00056F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UWZGLĘDNIAJĄCE PRZESŁANKI WYKLUCZENIA Z ART. 7 UST. 1 USTAWY O SZCZEGÓLNYCH ROZWIĄZANIACH W ZAKRESIE PRZECIWDZIAŁANIA WSPIERANIU AGRESJI NA UKRAINĘ ORAZ SŁUŻĄCYCH OCHRONIE BEZPIECZEŃSTWA NARODOWEGO</w:t>
            </w:r>
          </w:p>
          <w:p w14:paraId="686B02BC" w14:textId="77777777" w:rsidR="00056F2C" w:rsidRPr="00056F2C" w:rsidRDefault="00056F2C" w:rsidP="00056F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ORAZ</w:t>
            </w:r>
          </w:p>
          <w:p w14:paraId="4DF5583D" w14:textId="6C54C59A" w:rsidR="00205FD6" w:rsidRPr="00056F2C" w:rsidRDefault="00056F2C" w:rsidP="00056F2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6F2C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6DC7CE6" w14:textId="77777777" w:rsidR="00C275DF" w:rsidRPr="00056F2C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056F2C">
        <w:rPr>
          <w:rFonts w:ascii="Times New Roman" w:hAnsi="Times New Roman"/>
        </w:rPr>
        <w:t>Na potrzeby postępowania o udzielenie zamówienia publicznego prowadzonego przez Politechnikę Krakowską im. Tadeusza Kościuszki, pn.:</w:t>
      </w:r>
      <w:r w:rsidR="005F7BAA" w:rsidRPr="00056F2C">
        <w:rPr>
          <w:rFonts w:ascii="Times New Roman" w:hAnsi="Times New Roman"/>
          <w:b/>
        </w:rPr>
        <w:t xml:space="preserve"> </w:t>
      </w:r>
    </w:p>
    <w:p w14:paraId="5661604A" w14:textId="629048B1" w:rsidR="00205FD6" w:rsidRPr="00056F2C" w:rsidRDefault="00056F2C" w:rsidP="0055104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6F2C">
        <w:rPr>
          <w:rFonts w:ascii="Times New Roman" w:eastAsia="Times New Roman" w:hAnsi="Times New Roman"/>
          <w:b/>
          <w:sz w:val="24"/>
          <w:szCs w:val="24"/>
          <w:lang w:eastAsia="pl-PL"/>
        </w:rPr>
        <w:t>„Zorganizowanie i przeprowadzenie szkoleń z technologii BIM dla studentów PK”</w:t>
      </w:r>
      <w:r w:rsidR="00A42A0A" w:rsidRPr="00056F2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205FD6" w:rsidRPr="00056F2C">
        <w:rPr>
          <w:rFonts w:ascii="Times New Roman" w:hAnsi="Times New Roman"/>
        </w:rPr>
        <w:t>oświadczam, co następuje:</w:t>
      </w:r>
    </w:p>
    <w:p w14:paraId="70B7DD02" w14:textId="77777777" w:rsidR="00205FD6" w:rsidRPr="00056F2C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49F0DFE9" w14:textId="77777777" w:rsidR="00056F2C" w:rsidRPr="00056F2C" w:rsidRDefault="00056F2C" w:rsidP="00056F2C">
      <w:pPr>
        <w:spacing w:after="0" w:line="276" w:lineRule="auto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>oświadczam, co następuje:</w:t>
      </w:r>
    </w:p>
    <w:p w14:paraId="38CAC11E" w14:textId="77777777" w:rsidR="00056F2C" w:rsidRPr="00056F2C" w:rsidRDefault="00056F2C" w:rsidP="00056F2C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 xml:space="preserve">Oświadczam, że nie podlegam wykluczeniu z postępowania na podstawie art. 108 ust 1 ustawy Pzp </w:t>
      </w:r>
    </w:p>
    <w:p w14:paraId="00D95FCB" w14:textId="2A101CB3" w:rsidR="00056F2C" w:rsidRDefault="00056F2C" w:rsidP="00056F2C">
      <w:pPr>
        <w:pStyle w:val="Akapitzlist"/>
        <w:numPr>
          <w:ilvl w:val="0"/>
          <w:numId w:val="11"/>
        </w:numPr>
        <w:spacing w:before="60" w:after="6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14:paraId="3090528D" w14:textId="77777777" w:rsidR="00056F2C" w:rsidRPr="00056F2C" w:rsidRDefault="00056F2C" w:rsidP="00056F2C">
      <w:pPr>
        <w:pStyle w:val="Akapitzlist"/>
        <w:numPr>
          <w:ilvl w:val="0"/>
          <w:numId w:val="11"/>
        </w:numPr>
        <w:spacing w:before="60" w:after="60" w:line="276" w:lineRule="auto"/>
        <w:ind w:left="714" w:hanging="357"/>
        <w:contextualSpacing w:val="0"/>
        <w:jc w:val="both"/>
        <w:rPr>
          <w:rFonts w:ascii="Times New Roman" w:hAnsi="Times New Roman"/>
          <w:sz w:val="18"/>
        </w:rPr>
      </w:pPr>
      <w:r w:rsidRPr="00056F2C">
        <w:rPr>
          <w:rFonts w:ascii="Times New Roman" w:hAnsi="Times New Roman"/>
          <w:color w:val="0070C0"/>
          <w:sz w:val="18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14:paraId="384E57F0" w14:textId="63332D10" w:rsidR="00056F2C" w:rsidRDefault="00056F2C" w:rsidP="00056F2C">
      <w:pPr>
        <w:pStyle w:val="Akapitzlist"/>
        <w:spacing w:after="60" w:line="276" w:lineRule="auto"/>
        <w:contextualSpacing w:val="0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056F2C">
        <w:rPr>
          <w:rFonts w:ascii="Times New Roman" w:hAnsi="Times New Roman"/>
          <w:i/>
        </w:rPr>
        <w:t>(podać mającą zastosowanie podstawę wykluczenia z art. 108 ust. 1 ustawy Pzp).</w:t>
      </w:r>
      <w:r w:rsidRPr="00056F2C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…………………………………………………………………………………………………</w:t>
      </w:r>
    </w:p>
    <w:p w14:paraId="2E3C8C92" w14:textId="77777777" w:rsidR="00056F2C" w:rsidRPr="00056F2C" w:rsidRDefault="00056F2C" w:rsidP="00056F2C">
      <w:pPr>
        <w:pStyle w:val="Akapitzlist"/>
        <w:numPr>
          <w:ilvl w:val="0"/>
          <w:numId w:val="12"/>
        </w:numPr>
        <w:spacing w:before="120" w:after="240" w:line="276" w:lineRule="auto"/>
        <w:contextualSpacing w:val="0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>Oświadczam, że spełniam, określone przez Zamawiającego</w:t>
      </w:r>
      <w:r w:rsidRPr="00056F2C">
        <w:rPr>
          <w:rFonts w:ascii="Times New Roman" w:hAnsi="Times New Roman"/>
          <w:sz w:val="24"/>
          <w:szCs w:val="24"/>
        </w:rPr>
        <w:t xml:space="preserve"> w SWZ</w:t>
      </w:r>
      <w:r w:rsidRPr="00056F2C">
        <w:rPr>
          <w:rFonts w:ascii="Times New Roman" w:hAnsi="Times New Roman"/>
        </w:rPr>
        <w:t>, warunki udziału w postępowaniu:</w:t>
      </w:r>
    </w:p>
    <w:p w14:paraId="63E97BC1" w14:textId="77777777" w:rsidR="00056F2C" w:rsidRPr="00056F2C" w:rsidRDefault="00056F2C" w:rsidP="00056F2C">
      <w:pPr>
        <w:spacing w:after="0" w:line="360" w:lineRule="auto"/>
        <w:jc w:val="both"/>
        <w:rPr>
          <w:rFonts w:ascii="Times New Roman" w:hAnsi="Times New Roman"/>
          <w:i/>
        </w:rPr>
      </w:pPr>
      <w:bookmarkStart w:id="0" w:name="_Hlk99009560"/>
      <w:r w:rsidRPr="00056F2C">
        <w:rPr>
          <w:rFonts w:ascii="Times New Roman" w:hAnsi="Times New Roman"/>
          <w:b/>
          <w:highlight w:val="lightGray"/>
        </w:rPr>
        <w:lastRenderedPageBreak/>
        <w:t>OŚWIADCZENIE DOTYCZĄCE PODANYCH INFORMACJI:</w:t>
      </w:r>
    </w:p>
    <w:bookmarkEnd w:id="0"/>
    <w:p w14:paraId="0F3D81BB" w14:textId="77777777" w:rsidR="00056F2C" w:rsidRPr="00056F2C" w:rsidRDefault="00056F2C" w:rsidP="00056F2C">
      <w:pPr>
        <w:spacing w:after="120" w:line="360" w:lineRule="auto"/>
        <w:jc w:val="both"/>
        <w:rPr>
          <w:rFonts w:ascii="Times New Roman" w:hAnsi="Times New Roman"/>
        </w:rPr>
      </w:pPr>
      <w:r w:rsidRPr="00056F2C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5A6A03A" w14:textId="77777777" w:rsidR="00056F2C" w:rsidRPr="00056F2C" w:rsidRDefault="00056F2C" w:rsidP="00056F2C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lang w:eastAsia="pl-PL"/>
        </w:rPr>
      </w:pPr>
      <w:r w:rsidRPr="00056F2C">
        <w:rPr>
          <w:rFonts w:ascii="Times New Roman" w:eastAsia="Times New Roman" w:hAnsi="Times New Roman"/>
          <w:b/>
          <w:color w:val="FF0000"/>
          <w:sz w:val="28"/>
          <w:lang w:eastAsia="pl-PL"/>
        </w:rPr>
        <w:t>Dokument należy podpisać kwalifikowanym podpisem elektronicznym/podpisem zaufanym/podpisem osobistym.</w:t>
      </w:r>
    </w:p>
    <w:p w14:paraId="245D9AE0" w14:textId="77777777" w:rsidR="00056F2C" w:rsidRPr="00056F2C" w:rsidRDefault="00056F2C" w:rsidP="00056F2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360B59FE" w14:textId="77777777" w:rsidR="00056F2C" w:rsidRPr="00056F2C" w:rsidRDefault="00056F2C" w:rsidP="00056F2C">
      <w:pPr>
        <w:jc w:val="both"/>
        <w:rPr>
          <w:rFonts w:ascii="Times New Roman" w:hAnsi="Times New Roman"/>
          <w:u w:val="single"/>
        </w:rPr>
      </w:pPr>
      <w:bookmarkStart w:id="1" w:name="_GoBack"/>
      <w:r w:rsidRPr="00056F2C">
        <w:rPr>
          <w:rFonts w:ascii="Times New Roman" w:hAnsi="Times New Roman"/>
          <w:b/>
          <w:bCs/>
          <w:u w:val="single"/>
        </w:rPr>
        <w:t>Uwaga: w przypadku oferty wspólnej (konsorcjum, spółka cywilna) dokument składa każdy z Wykonawców we własnym imieniu.</w:t>
      </w:r>
    </w:p>
    <w:bookmarkEnd w:id="1"/>
    <w:p w14:paraId="18948A89" w14:textId="3137EFA2" w:rsidR="00FD27E9" w:rsidRPr="00056F2C" w:rsidRDefault="00FD27E9" w:rsidP="00056F2C">
      <w:pPr>
        <w:pStyle w:val="Akapitzlist"/>
        <w:spacing w:after="0" w:line="240" w:lineRule="auto"/>
        <w:jc w:val="both"/>
        <w:rPr>
          <w:rFonts w:ascii="Times New Roman" w:hAnsi="Times New Roman"/>
          <w:sz w:val="18"/>
        </w:rPr>
      </w:pPr>
    </w:p>
    <w:sectPr w:rsidR="00FD27E9" w:rsidRPr="00056F2C" w:rsidSect="00056F2C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560" w:right="1417" w:bottom="1276" w:left="1417" w:header="284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EBA8E" w14:textId="77777777" w:rsidR="00E534A2" w:rsidRDefault="00E534A2">
      <w:pPr>
        <w:spacing w:after="0" w:line="240" w:lineRule="auto"/>
      </w:pPr>
      <w:r>
        <w:separator/>
      </w:r>
    </w:p>
  </w:endnote>
  <w:endnote w:type="continuationSeparator" w:id="0">
    <w:p w14:paraId="3D1FF101" w14:textId="77777777" w:rsidR="00E534A2" w:rsidRDefault="00E53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E53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8CE6A" w14:textId="77777777" w:rsidR="007C0DCF" w:rsidRDefault="007C0DCF" w:rsidP="007C0DCF">
    <w:pPr>
      <w:pStyle w:val="Stopka"/>
      <w:jc w:val="center"/>
      <w:rPr>
        <w:rFonts w:ascii="Times New Roman" w:eastAsia="Times New Roman" w:hAnsi="Times New Roman"/>
      </w:rPr>
    </w:pPr>
  </w:p>
  <w:p w14:paraId="5E538B3A" w14:textId="73A37A02" w:rsidR="007C0DCF" w:rsidRDefault="007C0DCF" w:rsidP="007C0DCF">
    <w:pPr>
      <w:pStyle w:val="Stopka"/>
      <w:jc w:val="center"/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FB224C2" wp14:editId="106E5444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85030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46111E4A" w14:textId="77777777" w:rsidR="007C0DCF" w:rsidRDefault="007C0DCF" w:rsidP="007C0DCF">
    <w:pPr>
      <w:pStyle w:val="Stopka"/>
      <w:jc w:val="center"/>
      <w:rPr>
        <w:sz w:val="24"/>
        <w:szCs w:val="24"/>
      </w:rPr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9C3DE24" w14:textId="77777777" w:rsidR="007C0DCF" w:rsidRDefault="007C0DCF" w:rsidP="007C0DCF">
    <w:pPr>
      <w:pStyle w:val="Stopka"/>
      <w:jc w:val="center"/>
    </w:pPr>
    <w:bookmarkStart w:id="2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2"/>
  </w:p>
  <w:p w14:paraId="4DECC628" w14:textId="77777777" w:rsidR="007C0DCF" w:rsidRDefault="007C0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84AED" w14:textId="77777777" w:rsidR="00E534A2" w:rsidRDefault="00E534A2">
      <w:pPr>
        <w:spacing w:after="0" w:line="240" w:lineRule="auto"/>
      </w:pPr>
      <w:r>
        <w:separator/>
      </w:r>
    </w:p>
  </w:footnote>
  <w:footnote w:type="continuationSeparator" w:id="0">
    <w:p w14:paraId="41858383" w14:textId="77777777" w:rsidR="00E534A2" w:rsidRDefault="00E53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2FD168B7" w:rsidR="00FB4349" w:rsidRDefault="007C0DCF">
    <w:pPr>
      <w:pStyle w:val="Nagwek"/>
    </w:pPr>
    <w:r>
      <w:rPr>
        <w:noProof/>
      </w:rPr>
      <w:drawing>
        <wp:inline distT="0" distB="0" distL="0" distR="0" wp14:anchorId="0FAAF0CD" wp14:editId="2D728669">
          <wp:extent cx="5760720" cy="691515"/>
          <wp:effectExtent l="0" t="0" r="0" b="0"/>
          <wp:docPr id="9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B31E6"/>
    <w:multiLevelType w:val="hybridMultilevel"/>
    <w:tmpl w:val="A44A5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46E55"/>
    <w:multiLevelType w:val="hybridMultilevel"/>
    <w:tmpl w:val="4AF0683E"/>
    <w:lvl w:ilvl="0" w:tplc="AE6A9DE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56EE7"/>
    <w:multiLevelType w:val="hybridMultilevel"/>
    <w:tmpl w:val="89B0868E"/>
    <w:lvl w:ilvl="0" w:tplc="72A4618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16F19"/>
    <w:multiLevelType w:val="hybridMultilevel"/>
    <w:tmpl w:val="8E4C8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5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56F2C"/>
    <w:rsid w:val="000B0C05"/>
    <w:rsid w:val="000C083A"/>
    <w:rsid w:val="00116210"/>
    <w:rsid w:val="00122831"/>
    <w:rsid w:val="001A3658"/>
    <w:rsid w:val="001B707C"/>
    <w:rsid w:val="00205FD6"/>
    <w:rsid w:val="0021417C"/>
    <w:rsid w:val="00270840"/>
    <w:rsid w:val="0029456E"/>
    <w:rsid w:val="002A527A"/>
    <w:rsid w:val="002D36EB"/>
    <w:rsid w:val="003365FC"/>
    <w:rsid w:val="00336E49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76809"/>
    <w:rsid w:val="00685860"/>
    <w:rsid w:val="006E459C"/>
    <w:rsid w:val="006F2970"/>
    <w:rsid w:val="00701545"/>
    <w:rsid w:val="007C0DCF"/>
    <w:rsid w:val="00867057"/>
    <w:rsid w:val="008972A5"/>
    <w:rsid w:val="008A38A5"/>
    <w:rsid w:val="008F1116"/>
    <w:rsid w:val="008F13F6"/>
    <w:rsid w:val="00903333"/>
    <w:rsid w:val="009267B7"/>
    <w:rsid w:val="00997054"/>
    <w:rsid w:val="009E1C9E"/>
    <w:rsid w:val="009F4E0D"/>
    <w:rsid w:val="00A42A0A"/>
    <w:rsid w:val="00AD46F9"/>
    <w:rsid w:val="00B62779"/>
    <w:rsid w:val="00B656E1"/>
    <w:rsid w:val="00BD01F6"/>
    <w:rsid w:val="00C275DF"/>
    <w:rsid w:val="00CA7C03"/>
    <w:rsid w:val="00CD65AF"/>
    <w:rsid w:val="00DB1C8B"/>
    <w:rsid w:val="00DF5631"/>
    <w:rsid w:val="00E527C1"/>
    <w:rsid w:val="00E534A2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3</cp:revision>
  <cp:lastPrinted>2022-11-09T08:52:00Z</cp:lastPrinted>
  <dcterms:created xsi:type="dcterms:W3CDTF">2023-10-11T11:04:00Z</dcterms:created>
  <dcterms:modified xsi:type="dcterms:W3CDTF">2023-10-11T11:13:00Z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