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0E4DA9" w:rsidRPr="000E4DA9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0E4DA9" w:rsidRPr="000E4DA9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E4DA9">
        <w:rPr>
          <w:rFonts w:ascii="Arial" w:hAnsi="Arial" w:cs="Arial"/>
          <w:b/>
          <w:bCs/>
          <w:sz w:val="24"/>
          <w:szCs w:val="24"/>
        </w:rPr>
        <w:t>2</w:t>
      </w:r>
      <w:r w:rsidR="000E4DA9" w:rsidRPr="000E4DA9">
        <w:rPr>
          <w:rFonts w:ascii="Arial" w:hAnsi="Arial" w:cs="Arial"/>
          <w:b/>
          <w:bCs/>
          <w:sz w:val="24"/>
          <w:szCs w:val="24"/>
        </w:rPr>
        <w:t xml:space="preserve"> do SWZ</w:t>
      </w:r>
    </w:p>
    <w:p w:rsidR="00B04206" w:rsidRPr="0002728B" w:rsidRDefault="000E4DA9" w:rsidP="000E4DA9">
      <w:pPr>
        <w:pStyle w:val="Nagwek"/>
        <w:tabs>
          <w:tab w:val="clear" w:pos="4536"/>
          <w:tab w:val="left" w:pos="3390"/>
        </w:tabs>
        <w:jc w:val="right"/>
        <w:rPr>
          <w:rFonts w:ascii="Arial" w:hAnsi="Arial" w:cs="Arial"/>
          <w:sz w:val="24"/>
          <w:szCs w:val="24"/>
        </w:rPr>
      </w:pPr>
      <w:r w:rsidRPr="000E4DA9">
        <w:rPr>
          <w:rFonts w:ascii="Arial" w:hAnsi="Arial" w:cs="Arial"/>
          <w:b/>
          <w:bCs/>
          <w:sz w:val="24"/>
          <w:szCs w:val="24"/>
        </w:rPr>
        <w:t xml:space="preserve">           Znak sprawy: KA-2/112/2023</w:t>
      </w:r>
    </w:p>
    <w:p w:rsidR="000E4DA9" w:rsidRDefault="000E4DA9" w:rsidP="003B310D">
      <w:pPr>
        <w:pStyle w:val="Nagwek2"/>
        <w:ind w:left="0"/>
        <w:rPr>
          <w:sz w:val="22"/>
        </w:rPr>
      </w:pPr>
    </w:p>
    <w:p w:rsidR="000E4DA9" w:rsidRDefault="000E4DA9" w:rsidP="003B310D">
      <w:pPr>
        <w:pStyle w:val="Nagwek2"/>
        <w:ind w:left="0"/>
        <w:rPr>
          <w:sz w:val="22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przetarg nieograniczony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3B740C" w:rsidRPr="00A624F5">
        <w:rPr>
          <w:rFonts w:ascii="Arial" w:hAnsi="Arial" w:cs="Arial"/>
          <w:b/>
          <w:sz w:val="22"/>
          <w:szCs w:val="22"/>
        </w:rPr>
        <w:t>„</w:t>
      </w:r>
      <w:r w:rsidR="000E4DA9" w:rsidRPr="000E4DA9">
        <w:rPr>
          <w:rFonts w:ascii="Arial" w:hAnsi="Arial" w:cs="Arial"/>
          <w:b/>
          <w:sz w:val="22"/>
          <w:szCs w:val="22"/>
        </w:rPr>
        <w:t xml:space="preserve">Dostawa specjalistycznych </w:t>
      </w:r>
      <w:proofErr w:type="spellStart"/>
      <w:r w:rsidR="000E4DA9" w:rsidRPr="000E4DA9">
        <w:rPr>
          <w:rFonts w:ascii="Arial" w:hAnsi="Arial" w:cs="Arial"/>
          <w:b/>
          <w:sz w:val="22"/>
          <w:szCs w:val="22"/>
        </w:rPr>
        <w:t>notbooków</w:t>
      </w:r>
      <w:proofErr w:type="spellEnd"/>
      <w:r w:rsidR="000E4DA9" w:rsidRPr="000E4DA9">
        <w:rPr>
          <w:rFonts w:ascii="Arial" w:hAnsi="Arial" w:cs="Arial"/>
          <w:b/>
          <w:sz w:val="22"/>
          <w:szCs w:val="22"/>
        </w:rPr>
        <w:t xml:space="preserve"> i okularów VR dla Katedry Zarządzania w Budownictwie L-7 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”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574"/>
        <w:gridCol w:w="596"/>
        <w:gridCol w:w="1959"/>
        <w:gridCol w:w="918"/>
        <w:gridCol w:w="3713"/>
      </w:tblGrid>
      <w:tr w:rsidR="007A48E1" w:rsidRPr="00C52E4B" w:rsidTr="003D0AB1">
        <w:trPr>
          <w:trHeight w:val="635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Nr zadania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Urządzenie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04" w:rsidRPr="00D97FA8" w:rsidRDefault="000B1D04" w:rsidP="003D0AB1">
            <w:pPr>
              <w:spacing w:before="240"/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18"/>
              </w:rPr>
              <w:t>Ilość szt.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jednostkowa netto (zł) za jedną sztukę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Stawka</w:t>
            </w:r>
          </w:p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podatku VAT</w:t>
            </w:r>
          </w:p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(%)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brutto wraz z podatkiem VAT (zł)</w:t>
            </w:r>
          </w:p>
          <w:p w:rsidR="000B1D04" w:rsidRPr="00D97FA8" w:rsidRDefault="000B1D04" w:rsidP="003D0AB1">
            <w:pPr>
              <w:jc w:val="center"/>
              <w:rPr>
                <w:bCs/>
                <w:i/>
                <w:sz w:val="20"/>
                <w:szCs w:val="22"/>
              </w:rPr>
            </w:pPr>
            <w:r w:rsidRPr="00D97FA8">
              <w:rPr>
                <w:bCs/>
                <w:i/>
                <w:sz w:val="20"/>
                <w:szCs w:val="22"/>
              </w:rPr>
              <w:t>cena jednostkowa netto * ilość, powiększona o podatek VAT</w:t>
            </w:r>
          </w:p>
        </w:tc>
      </w:tr>
      <w:tr w:rsidR="007A48E1" w:rsidRPr="00C52E4B" w:rsidTr="003D0AB1">
        <w:trPr>
          <w:trHeight w:val="687"/>
        </w:trPr>
        <w:tc>
          <w:tcPr>
            <w:tcW w:w="45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D97FA8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7A48E1" w:rsidRDefault="007A48E1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 xml:space="preserve">Laptop nr 1 - </w:t>
            </w:r>
            <w:r w:rsidRPr="007A48E1">
              <w:rPr>
                <w:sz w:val="20"/>
              </w:rPr>
              <w:t>Specjalistyczny  notebook do przetwarzania obrazu z kamery 360</w:t>
            </w:r>
            <w:r w:rsidRPr="007A48E1">
              <w:rPr>
                <w:sz w:val="20"/>
                <w:vertAlign w:val="superscript"/>
              </w:rPr>
              <w:t>o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1D04" w:rsidRPr="00F54748" w:rsidRDefault="000B1D04" w:rsidP="003D0AB1">
            <w:pPr>
              <w:jc w:val="center"/>
              <w:rPr>
                <w:b/>
                <w:sz w:val="20"/>
                <w:szCs w:val="22"/>
              </w:rPr>
            </w:pPr>
          </w:p>
          <w:p w:rsidR="000B1D04" w:rsidRPr="00F54748" w:rsidRDefault="007A48E1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4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0B1D04" w:rsidRPr="00451095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7A48E1" w:rsidRPr="00C52E4B" w:rsidTr="003D0AB1">
        <w:trPr>
          <w:trHeight w:val="687"/>
        </w:trPr>
        <w:tc>
          <w:tcPr>
            <w:tcW w:w="45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D97FA8" w:rsidRDefault="000B1D04" w:rsidP="003D0A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7A48E1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 xml:space="preserve">Laptop nr 2 - </w:t>
            </w:r>
            <w:r w:rsidRPr="007A48E1">
              <w:rPr>
                <w:sz w:val="20"/>
              </w:rPr>
              <w:t>Wysokowydajny notebook do obróbki filmów 3D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1D04" w:rsidRPr="00F54748" w:rsidRDefault="000B1D04" w:rsidP="003D0AB1">
            <w:pPr>
              <w:jc w:val="center"/>
              <w:rPr>
                <w:b/>
                <w:sz w:val="20"/>
                <w:szCs w:val="22"/>
              </w:rPr>
            </w:pPr>
          </w:p>
          <w:p w:rsidR="000B1D04" w:rsidRPr="00F54748" w:rsidRDefault="008F019A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451095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0B1D04" w:rsidRPr="00C52E4B" w:rsidTr="003D0AB1">
        <w:trPr>
          <w:trHeight w:val="687"/>
        </w:trPr>
        <w:tc>
          <w:tcPr>
            <w:tcW w:w="3049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1</w:t>
            </w:r>
            <w:r w:rsidR="0019153D">
              <w:rPr>
                <w:b/>
                <w:sz w:val="20"/>
                <w:szCs w:val="22"/>
              </w:rPr>
              <w:t xml:space="preserve"> (suma)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7E0475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:rsidR="000B1D04" w:rsidRPr="00451095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7A48E1" w:rsidRPr="00451095" w:rsidTr="00990B27">
        <w:trPr>
          <w:trHeight w:val="687"/>
        </w:trPr>
        <w:tc>
          <w:tcPr>
            <w:tcW w:w="45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D97FA8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B131FF" w:rsidP="003D0AB1">
            <w:pPr>
              <w:jc w:val="center"/>
              <w:rPr>
                <w:b/>
                <w:sz w:val="20"/>
                <w:szCs w:val="22"/>
              </w:rPr>
            </w:pPr>
            <w:r w:rsidRPr="0019153D">
              <w:rPr>
                <w:b/>
                <w:sz w:val="18"/>
                <w:szCs w:val="22"/>
              </w:rPr>
              <w:t xml:space="preserve">Okulary </w:t>
            </w:r>
            <w:r w:rsidR="0019153D" w:rsidRPr="0019153D">
              <w:rPr>
                <w:b/>
                <w:sz w:val="18"/>
                <w:szCs w:val="22"/>
              </w:rPr>
              <w:t>VR nr 1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90B27" w:rsidRPr="00F54748" w:rsidRDefault="00990B27" w:rsidP="003D0AB1">
            <w:pPr>
              <w:jc w:val="center"/>
              <w:rPr>
                <w:b/>
                <w:sz w:val="20"/>
                <w:szCs w:val="22"/>
              </w:rPr>
            </w:pPr>
          </w:p>
          <w:p w:rsidR="00990B27" w:rsidRPr="00F54748" w:rsidRDefault="0019153D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  <w:r w:rsidR="00990B27"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990B27" w:rsidRPr="00451095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7A48E1" w:rsidRPr="00451095" w:rsidTr="00990B27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D97FA8" w:rsidRDefault="00990B27" w:rsidP="003D0A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19153D" w:rsidP="003D0AB1">
            <w:pPr>
              <w:jc w:val="center"/>
              <w:rPr>
                <w:b/>
                <w:sz w:val="20"/>
                <w:szCs w:val="22"/>
              </w:rPr>
            </w:pPr>
            <w:r w:rsidRPr="0019153D">
              <w:rPr>
                <w:b/>
                <w:sz w:val="18"/>
                <w:szCs w:val="22"/>
              </w:rPr>
              <w:t xml:space="preserve">Okulary VR nr </w:t>
            </w:r>
            <w:r>
              <w:rPr>
                <w:b/>
                <w:sz w:val="18"/>
                <w:szCs w:val="22"/>
              </w:rPr>
              <w:t>2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90B27" w:rsidRPr="00F54748" w:rsidRDefault="00990B27" w:rsidP="003D0AB1">
            <w:pPr>
              <w:jc w:val="center"/>
              <w:rPr>
                <w:b/>
                <w:sz w:val="20"/>
                <w:szCs w:val="22"/>
              </w:rPr>
            </w:pPr>
          </w:p>
          <w:p w:rsidR="00990B27" w:rsidRPr="00F54748" w:rsidRDefault="0019153D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  <w:r w:rsidR="00990B27"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451095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990B27" w:rsidRPr="00451095" w:rsidTr="003D0AB1">
        <w:trPr>
          <w:trHeight w:val="687"/>
        </w:trPr>
        <w:tc>
          <w:tcPr>
            <w:tcW w:w="3049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F54748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2</w:t>
            </w:r>
            <w:r w:rsidR="0019153D">
              <w:rPr>
                <w:b/>
                <w:sz w:val="20"/>
                <w:szCs w:val="22"/>
              </w:rPr>
              <w:t xml:space="preserve"> (suma)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B27" w:rsidRPr="007E0475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:rsidR="00990B27" w:rsidRPr="00451095" w:rsidRDefault="00990B27" w:rsidP="003D0A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</w:tbl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257D3C" w:rsidRPr="005638BE" w:rsidRDefault="00257D3C" w:rsidP="00257D3C">
      <w:pPr>
        <w:rPr>
          <w:highlight w:val="yellow"/>
        </w:rPr>
      </w:pPr>
    </w:p>
    <w:p w:rsidR="00990B27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C52E4B">
        <w:lastRenderedPageBreak/>
        <w:t>Ofer</w:t>
      </w:r>
      <w:r>
        <w:t>ujemy następujący</w:t>
      </w:r>
      <w:r w:rsidRPr="00C52E4B">
        <w:t xml:space="preserve"> sprzęt</w:t>
      </w:r>
      <w:r>
        <w:t>: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990B27" w:rsidRPr="00C52E4B" w:rsidTr="00FF5476">
        <w:trPr>
          <w:trHeight w:val="569"/>
        </w:trPr>
        <w:tc>
          <w:tcPr>
            <w:tcW w:w="584" w:type="pct"/>
            <w:vMerge w:val="restart"/>
            <w:shd w:val="clear" w:color="auto" w:fill="auto"/>
            <w:vAlign w:val="center"/>
          </w:tcPr>
          <w:p w:rsidR="00990B27" w:rsidRPr="00B60887" w:rsidRDefault="00990B27" w:rsidP="003D0AB1">
            <w:pPr>
              <w:rPr>
                <w:b/>
                <w:sz w:val="20"/>
              </w:rPr>
            </w:pPr>
            <w:bookmarkStart w:id="0" w:name="_GoBack"/>
            <w:bookmarkEnd w:id="0"/>
            <w:r w:rsidRPr="00B60887">
              <w:rPr>
                <w:b/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990B27" w:rsidRPr="0050554A" w:rsidRDefault="00990B27" w:rsidP="003D0AB1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 w:rsidR="00BA406E">
              <w:rPr>
                <w:sz w:val="20"/>
              </w:rPr>
              <w:t xml:space="preserve"> laptopa nr 1</w:t>
            </w:r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auto"/>
            <w:vAlign w:val="center"/>
          </w:tcPr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990B27" w:rsidRPr="00C52E4B" w:rsidTr="00FF5476">
        <w:trPr>
          <w:trHeight w:val="690"/>
        </w:trPr>
        <w:tc>
          <w:tcPr>
            <w:tcW w:w="584" w:type="pct"/>
            <w:vMerge/>
            <w:shd w:val="clear" w:color="auto" w:fill="auto"/>
            <w:vAlign w:val="center"/>
          </w:tcPr>
          <w:p w:rsidR="00990B27" w:rsidRPr="0050554A" w:rsidRDefault="00990B27" w:rsidP="003D0AB1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B27" w:rsidRPr="0050554A" w:rsidRDefault="00990B27" w:rsidP="003D0AB1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</w:t>
            </w:r>
            <w:r w:rsidR="007A48E1">
              <w:rPr>
                <w:sz w:val="20"/>
              </w:rPr>
              <w:t>-laptop nr 1</w:t>
            </w:r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990B27" w:rsidRPr="00C52E4B" w:rsidTr="00B6088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990B27" w:rsidRPr="0050554A" w:rsidRDefault="00990B27" w:rsidP="003D0AB1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90B27" w:rsidRPr="00CC3C4F" w:rsidRDefault="00990B27" w:rsidP="003D0AB1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  <w:r w:rsidRPr="00CC3C4F">
              <w:rPr>
                <w:sz w:val="20"/>
              </w:rPr>
              <w:t xml:space="preserve"> </w:t>
            </w:r>
          </w:p>
          <w:p w:rsidR="00990B27" w:rsidRPr="00CC3C4F" w:rsidRDefault="00990B27" w:rsidP="003D0AB1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90B27" w:rsidRPr="0050554A" w:rsidRDefault="00990B27" w:rsidP="003D0A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 w:rsidR="008F019A">
              <w:rPr>
                <w:b/>
                <w:i/>
                <w:sz w:val="14"/>
              </w:rPr>
              <w:t>15 140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BA406E" w:rsidRPr="00C52E4B" w:rsidTr="00B6088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BA406E" w:rsidRPr="0050554A" w:rsidRDefault="00BA406E" w:rsidP="00BA406E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06E" w:rsidRPr="00CC3C4F" w:rsidRDefault="00BA406E" w:rsidP="00BA406E">
            <w:pPr>
              <w:rPr>
                <w:sz w:val="20"/>
              </w:rPr>
            </w:pPr>
            <w:r w:rsidRPr="00CC3C4F">
              <w:rPr>
                <w:sz w:val="20"/>
              </w:rPr>
              <w:t>Model laptopa nr 2: ………………………..</w:t>
            </w:r>
          </w:p>
        </w:tc>
        <w:tc>
          <w:tcPr>
            <w:tcW w:w="1617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06E" w:rsidRPr="0050554A" w:rsidRDefault="00BA406E" w:rsidP="00BA406E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:rsidR="00BA406E" w:rsidRPr="0050554A" w:rsidRDefault="00BA406E" w:rsidP="00BA406E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BA406E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BA406E" w:rsidRPr="0050554A" w:rsidRDefault="00BA406E" w:rsidP="00BA406E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06E" w:rsidRPr="00CC3C4F" w:rsidRDefault="00BA406E" w:rsidP="00BA406E">
            <w:pPr>
              <w:rPr>
                <w:sz w:val="20"/>
              </w:rPr>
            </w:pPr>
            <w:r w:rsidRPr="00CC3C4F">
              <w:rPr>
                <w:sz w:val="20"/>
              </w:rPr>
              <w:t>Model procesora CPU</w:t>
            </w:r>
            <w:r w:rsidR="007A48E1" w:rsidRPr="00CC3C4F">
              <w:rPr>
                <w:sz w:val="20"/>
              </w:rPr>
              <w:t>-laptop nr 2</w:t>
            </w:r>
            <w:r w:rsidRPr="00CC3C4F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06E" w:rsidRPr="0050554A" w:rsidRDefault="00BA406E" w:rsidP="00BA406E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:rsidR="00BA406E" w:rsidRPr="0050554A" w:rsidRDefault="00BA406E" w:rsidP="00BA406E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FE7E85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E7E85" w:rsidRPr="0050554A" w:rsidRDefault="00FE7E85" w:rsidP="00FE7E8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CC3C4F" w:rsidRDefault="00FE7E85" w:rsidP="00FE7E85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Model </w:t>
            </w:r>
            <w:r>
              <w:rPr>
                <w:sz w:val="20"/>
              </w:rPr>
              <w:t xml:space="preserve">karty </w:t>
            </w:r>
            <w:proofErr w:type="spellStart"/>
            <w:r>
              <w:rPr>
                <w:sz w:val="20"/>
              </w:rPr>
              <w:t>graficznej</w:t>
            </w:r>
            <w:r w:rsidRPr="00CC3C4F">
              <w:rPr>
                <w:sz w:val="20"/>
              </w:rPr>
              <w:t>-laptop</w:t>
            </w:r>
            <w:proofErr w:type="spellEnd"/>
            <w:r w:rsidRPr="00CC3C4F">
              <w:rPr>
                <w:sz w:val="20"/>
              </w:rPr>
              <w:t xml:space="preserve"> nr 2: 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karty graficznej</w:t>
            </w:r>
            <w:r w:rsidRPr="0050554A">
              <w:rPr>
                <w:sz w:val="20"/>
              </w:rPr>
              <w:t>:</w:t>
            </w:r>
          </w:p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FE7E85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E7E85" w:rsidRPr="0050554A" w:rsidRDefault="00FE7E85" w:rsidP="00FE7E8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CC3C4F" w:rsidRDefault="00FE7E85" w:rsidP="00FE7E85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  <w:r w:rsidRPr="00CC3C4F">
              <w:rPr>
                <w:sz w:val="20"/>
              </w:rPr>
              <w:t xml:space="preserve"> </w:t>
            </w:r>
          </w:p>
          <w:p w:rsidR="00FE7E85" w:rsidRPr="00CC3C4F" w:rsidRDefault="00FE7E85" w:rsidP="00FE7E85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>
              <w:rPr>
                <w:b/>
                <w:i/>
                <w:sz w:val="14"/>
              </w:rPr>
              <w:t>26 476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FE7E85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E7E85" w:rsidRPr="0050554A" w:rsidRDefault="00FE7E85" w:rsidP="00FE7E8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CC3C4F" w:rsidRDefault="00FE7E85" w:rsidP="00FE7E85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</w:t>
            </w:r>
            <w:r>
              <w:rPr>
                <w:sz w:val="20"/>
              </w:rPr>
              <w:t xml:space="preserve">karty graficznej </w:t>
            </w:r>
            <w:r w:rsidRPr="00CC3C4F">
              <w:rPr>
                <w:sz w:val="20"/>
              </w:rPr>
              <w:t xml:space="preserve">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  <w:r w:rsidRPr="00CC3C4F">
              <w:rPr>
                <w:sz w:val="20"/>
              </w:rPr>
              <w:t xml:space="preserve"> </w:t>
            </w:r>
          </w:p>
          <w:p w:rsidR="00FE7E85" w:rsidRPr="00CC3C4F" w:rsidRDefault="00FE7E85" w:rsidP="00FE7E85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>
              <w:rPr>
                <w:b/>
                <w:i/>
                <w:sz w:val="14"/>
              </w:rPr>
              <w:t>13 402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FE7E85" w:rsidRPr="00C52E4B" w:rsidTr="00B60887">
        <w:trPr>
          <w:trHeight w:val="572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7E85" w:rsidRPr="00B60887" w:rsidRDefault="00FE7E85" w:rsidP="00FE7E85">
            <w:pPr>
              <w:rPr>
                <w:b/>
                <w:sz w:val="20"/>
              </w:rPr>
            </w:pPr>
            <w:r w:rsidRPr="00B60887">
              <w:rPr>
                <w:b/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okularów nr 1: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FE7E85" w:rsidRPr="00C52E4B" w:rsidTr="00B60887">
        <w:trPr>
          <w:trHeight w:val="572"/>
        </w:trPr>
        <w:tc>
          <w:tcPr>
            <w:tcW w:w="584" w:type="pct"/>
            <w:vMerge/>
            <w:shd w:val="clear" w:color="auto" w:fill="auto"/>
            <w:vAlign w:val="center"/>
          </w:tcPr>
          <w:p w:rsidR="00FE7E85" w:rsidRPr="00771EC3" w:rsidRDefault="00FE7E85" w:rsidP="00FE7E8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okularów nr 2: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FE7E85" w:rsidRPr="0050554A" w:rsidRDefault="00FE7E85" w:rsidP="00FE7E8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CC3C4F">
        <w:rPr>
          <w:i/>
          <w:sz w:val="22"/>
          <w:szCs w:val="22"/>
        </w:rPr>
        <w:t xml:space="preserve">/Należy </w:t>
      </w:r>
      <w:r w:rsidR="00896200" w:rsidRPr="00CC3C4F">
        <w:rPr>
          <w:i/>
          <w:sz w:val="22"/>
          <w:szCs w:val="22"/>
        </w:rPr>
        <w:t>wypełnić powyższ</w:t>
      </w:r>
      <w:r w:rsidR="00AB1AED" w:rsidRPr="00CC3C4F">
        <w:rPr>
          <w:i/>
          <w:sz w:val="22"/>
          <w:szCs w:val="22"/>
        </w:rPr>
        <w:t>e</w:t>
      </w:r>
      <w:r w:rsidR="00C86D2C" w:rsidRPr="00CC3C4F">
        <w:rPr>
          <w:i/>
          <w:sz w:val="22"/>
          <w:szCs w:val="22"/>
          <w:lang w:eastAsia="en-US"/>
        </w:rPr>
        <w:t>/</w:t>
      </w: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5638BE" w:rsidRPr="00310B59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b/>
          <w:sz w:val="22"/>
          <w:szCs w:val="22"/>
        </w:rPr>
        <w:t>Udzielamy Zamawiającemu gwarancji na warunkach</w:t>
      </w:r>
      <w:r w:rsidRPr="005638BE">
        <w:rPr>
          <w:b/>
          <w:sz w:val="22"/>
          <w:szCs w:val="22"/>
        </w:rPr>
        <w:t xml:space="preserve"> </w:t>
      </w:r>
      <w:r w:rsidRPr="00C52E4B">
        <w:rPr>
          <w:b/>
          <w:sz w:val="22"/>
          <w:szCs w:val="22"/>
        </w:rPr>
        <w:t>i na okres zgodnie z SWZ</w:t>
      </w:r>
      <w:r>
        <w:rPr>
          <w:b/>
          <w:sz w:val="22"/>
          <w:szCs w:val="22"/>
        </w:rPr>
        <w:t>.</w:t>
      </w:r>
      <w:r w:rsidRPr="00C52E4B">
        <w:rPr>
          <w:b/>
          <w:sz w:val="22"/>
          <w:szCs w:val="22"/>
        </w:rPr>
        <w:t xml:space="preserve"> 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8F1C2B" w:rsidRPr="000E4DA9" w:rsidRDefault="008F1C2B" w:rsidP="00407ABE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0E4DA9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</w:t>
      </w:r>
      <w:r w:rsidR="00D5241F" w:rsidRPr="000E4DA9">
        <w:rPr>
          <w:rFonts w:ascii="Arial" w:hAnsi="Arial" w:cs="Arial"/>
          <w:sz w:val="22"/>
          <w:szCs w:val="22"/>
        </w:rPr>
        <w:t xml:space="preserve"> w </w:t>
      </w:r>
      <w:r w:rsidRPr="000E4DA9">
        <w:rPr>
          <w:rFonts w:ascii="Arial" w:hAnsi="Arial" w:cs="Arial"/>
          <w:sz w:val="22"/>
          <w:szCs w:val="22"/>
        </w:rPr>
        <w:t>Załącznik</w:t>
      </w:r>
      <w:r w:rsidR="00D5241F" w:rsidRPr="000E4DA9">
        <w:rPr>
          <w:rFonts w:ascii="Arial" w:hAnsi="Arial" w:cs="Arial"/>
          <w:sz w:val="22"/>
          <w:szCs w:val="22"/>
        </w:rPr>
        <w:t>u</w:t>
      </w:r>
      <w:r w:rsidRPr="000E4DA9">
        <w:rPr>
          <w:rFonts w:ascii="Arial" w:hAnsi="Arial" w:cs="Arial"/>
          <w:sz w:val="22"/>
          <w:szCs w:val="22"/>
        </w:rPr>
        <w:t xml:space="preserve"> nr </w:t>
      </w:r>
      <w:r w:rsidR="000E4DA9" w:rsidRPr="000E4DA9">
        <w:rPr>
          <w:rFonts w:ascii="Arial" w:hAnsi="Arial" w:cs="Arial"/>
          <w:sz w:val="22"/>
          <w:szCs w:val="22"/>
        </w:rPr>
        <w:t>1</w:t>
      </w:r>
      <w:r w:rsidRPr="000E4DA9">
        <w:rPr>
          <w:rFonts w:ascii="Arial" w:hAnsi="Arial" w:cs="Arial"/>
          <w:sz w:val="22"/>
          <w:szCs w:val="22"/>
        </w:rPr>
        <w:t xml:space="preserve"> do SWZ. </w:t>
      </w:r>
    </w:p>
    <w:p w:rsidR="008F1C2B" w:rsidRPr="00F23017" w:rsidRDefault="008F1C2B" w:rsidP="00407ABE">
      <w:pPr>
        <w:shd w:val="clear" w:color="auto" w:fill="FFFFFF"/>
        <w:overflowPunct w:val="0"/>
        <w:autoSpaceDE w:val="0"/>
        <w:autoSpaceDN w:val="0"/>
        <w:adjustRightInd w:val="0"/>
        <w:spacing w:before="60"/>
        <w:ind w:left="709"/>
        <w:jc w:val="both"/>
        <w:textAlignment w:val="baseline"/>
        <w:rPr>
          <w:sz w:val="22"/>
          <w:szCs w:val="22"/>
        </w:rPr>
      </w:pPr>
      <w:r w:rsidRPr="00F23017">
        <w:rPr>
          <w:sz w:val="22"/>
          <w:szCs w:val="22"/>
        </w:rPr>
        <w:t xml:space="preserve">Na potwierdzenie powyższego, składamy </w:t>
      </w:r>
      <w:r w:rsidR="00146740" w:rsidRPr="00F23017">
        <w:rPr>
          <w:sz w:val="22"/>
          <w:szCs w:val="22"/>
        </w:rPr>
        <w:t xml:space="preserve">przedmiotowy środek dowodowy </w:t>
      </w:r>
      <w:r w:rsidRPr="00F23017">
        <w:rPr>
          <w:sz w:val="22"/>
          <w:szCs w:val="22"/>
        </w:rPr>
        <w:t>"</w:t>
      </w:r>
      <w:r w:rsidR="003664D7" w:rsidRPr="00F23017">
        <w:rPr>
          <w:sz w:val="22"/>
          <w:szCs w:val="22"/>
        </w:rPr>
        <w:t xml:space="preserve">opis </w:t>
      </w:r>
      <w:r w:rsidR="008C6D2E" w:rsidRPr="00F23017">
        <w:rPr>
          <w:sz w:val="22"/>
          <w:szCs w:val="22"/>
        </w:rPr>
        <w:t>techniczn</w:t>
      </w:r>
      <w:r w:rsidR="003664D7" w:rsidRPr="00F23017">
        <w:rPr>
          <w:sz w:val="22"/>
          <w:szCs w:val="22"/>
        </w:rPr>
        <w:t>y</w:t>
      </w:r>
      <w:r w:rsidR="008C6D2E" w:rsidRPr="00F23017">
        <w:rPr>
          <w:sz w:val="22"/>
          <w:szCs w:val="22"/>
        </w:rPr>
        <w:t xml:space="preserve"> oferowanego sprzętu</w:t>
      </w:r>
      <w:r w:rsidRPr="00F23017">
        <w:rPr>
          <w:sz w:val="22"/>
          <w:szCs w:val="22"/>
        </w:rPr>
        <w:t>”</w:t>
      </w:r>
      <w:r w:rsidR="00146740" w:rsidRPr="00F23017">
        <w:rPr>
          <w:sz w:val="22"/>
          <w:szCs w:val="22"/>
        </w:rPr>
        <w:t>.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t xml:space="preserve">Oświadczamy, że uważamy się za związanych niniejszą ofertą na czas: </w:t>
      </w:r>
      <w:r w:rsidRPr="00F23017">
        <w:rPr>
          <w:b/>
          <w:sz w:val="22"/>
          <w:szCs w:val="22"/>
        </w:rPr>
        <w:t>zgodnie z SWZ.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2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3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4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CD1038" w:rsidRPr="00E06F04" w:rsidRDefault="00CD1038" w:rsidP="00CD1038">
      <w:pPr>
        <w:jc w:val="both"/>
        <w:rPr>
          <w:color w:val="FF0000"/>
          <w:sz w:val="22"/>
          <w:szCs w:val="18"/>
        </w:rPr>
      </w:pPr>
      <w:r w:rsidRPr="00E06F04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E06F04">
        <w:rPr>
          <w:color w:val="FF0000"/>
          <w:sz w:val="22"/>
          <w:szCs w:val="18"/>
        </w:rPr>
        <w:t>.</w:t>
      </w:r>
    </w:p>
    <w:p w:rsidR="001C340B" w:rsidRPr="00811AA8" w:rsidRDefault="001C340B" w:rsidP="00CD1038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A96E81">
      <w:headerReference w:type="default" r:id="rId8"/>
      <w:footerReference w:type="even" r:id="rId9"/>
      <w:footerReference w:type="default" r:id="rId10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D2E" w:rsidRDefault="00430D2E">
      <w:r>
        <w:separator/>
      </w:r>
    </w:p>
  </w:endnote>
  <w:endnote w:type="continuationSeparator" w:id="0">
    <w:p w:rsidR="00430D2E" w:rsidRDefault="0043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  <w:p w:rsidR="000E4DA9" w:rsidRPr="00DA3238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:rsidR="000E4DA9" w:rsidRPr="00DA3238" w:rsidRDefault="000E4DA9" w:rsidP="000E4DA9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  <w:p w:rsidR="00313C41" w:rsidRPr="000E4DA9" w:rsidRDefault="00313C41" w:rsidP="000E4D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D2E" w:rsidRDefault="00430D2E">
      <w:r>
        <w:separator/>
      </w:r>
    </w:p>
  </w:footnote>
  <w:footnote w:type="continuationSeparator" w:id="0">
    <w:p w:rsidR="00430D2E" w:rsidRDefault="00430D2E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>
    <w:pPr>
      <w:pStyle w:val="Nagwek"/>
    </w:pPr>
    <w:r>
      <w:rPr>
        <w:noProof/>
      </w:rPr>
      <w:drawing>
        <wp:inline distT="0" distB="0" distL="0" distR="0" wp14:anchorId="33089217" wp14:editId="6AD954FE">
          <wp:extent cx="5761355" cy="859790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B1D04"/>
    <w:rsid w:val="000B7EA8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2E3436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4450"/>
    <w:rsid w:val="004175E0"/>
    <w:rsid w:val="00417B4B"/>
    <w:rsid w:val="00430D2E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D2E06"/>
    <w:rsid w:val="004E0E5D"/>
    <w:rsid w:val="004F5756"/>
    <w:rsid w:val="00504246"/>
    <w:rsid w:val="005046F9"/>
    <w:rsid w:val="0051633B"/>
    <w:rsid w:val="005175CD"/>
    <w:rsid w:val="00522D5D"/>
    <w:rsid w:val="00523D48"/>
    <w:rsid w:val="005434A6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52D"/>
    <w:rsid w:val="00705D30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9153E"/>
    <w:rsid w:val="00791AF5"/>
    <w:rsid w:val="00792229"/>
    <w:rsid w:val="007A2FD9"/>
    <w:rsid w:val="007A48E1"/>
    <w:rsid w:val="007C2D5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F2A"/>
    <w:rsid w:val="00A13003"/>
    <w:rsid w:val="00A23458"/>
    <w:rsid w:val="00A278C2"/>
    <w:rsid w:val="00A30BA9"/>
    <w:rsid w:val="00A624F5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66F2"/>
    <w:rsid w:val="00BD2A46"/>
    <w:rsid w:val="00BD3742"/>
    <w:rsid w:val="00BE2535"/>
    <w:rsid w:val="00BE751B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A6A4D"/>
    <w:rsid w:val="00CB7259"/>
    <w:rsid w:val="00CB7BDD"/>
    <w:rsid w:val="00CC3C4F"/>
    <w:rsid w:val="00CD1038"/>
    <w:rsid w:val="00D21C78"/>
    <w:rsid w:val="00D24480"/>
    <w:rsid w:val="00D316CC"/>
    <w:rsid w:val="00D31A71"/>
    <w:rsid w:val="00D32490"/>
    <w:rsid w:val="00D5241F"/>
    <w:rsid w:val="00D5327F"/>
    <w:rsid w:val="00D57E55"/>
    <w:rsid w:val="00DC034D"/>
    <w:rsid w:val="00DD7759"/>
    <w:rsid w:val="00DD7835"/>
    <w:rsid w:val="00DD7F6D"/>
    <w:rsid w:val="00DF26B7"/>
    <w:rsid w:val="00E20050"/>
    <w:rsid w:val="00E20F07"/>
    <w:rsid w:val="00E26FD6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C0743"/>
    <w:rsid w:val="00EC3567"/>
    <w:rsid w:val="00ED095C"/>
    <w:rsid w:val="00ED16DB"/>
    <w:rsid w:val="00ED54E0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61BBC"/>
    <w:rsid w:val="00F63FC6"/>
    <w:rsid w:val="00F81194"/>
    <w:rsid w:val="00FB10B9"/>
    <w:rsid w:val="00FB3621"/>
    <w:rsid w:val="00FB3629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56D9EF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90B2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B7D1D-2926-40D5-B3D7-1CFCB71C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3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18</cp:revision>
  <cp:lastPrinted>2014-06-05T14:00:00Z</cp:lastPrinted>
  <dcterms:created xsi:type="dcterms:W3CDTF">2023-07-19T09:41:00Z</dcterms:created>
  <dcterms:modified xsi:type="dcterms:W3CDTF">2023-10-23T11:28:00Z</dcterms:modified>
</cp:coreProperties>
</file>