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4D8FD" w14:textId="77777777" w:rsidR="00081D13" w:rsidRPr="00C91AF6" w:rsidRDefault="00B81466" w:rsidP="00081D13">
      <w:pPr>
        <w:spacing w:after="60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C91AF6">
        <w:rPr>
          <w:rFonts w:ascii="Arial" w:hAnsi="Arial" w:cs="Arial"/>
          <w:sz w:val="22"/>
          <w:szCs w:val="22"/>
        </w:rPr>
        <w:t>Poznań</w:t>
      </w:r>
      <w:r w:rsidR="00081D13" w:rsidRPr="00C91AF6">
        <w:rPr>
          <w:rFonts w:ascii="Arial" w:hAnsi="Arial" w:cs="Arial"/>
          <w:sz w:val="22"/>
          <w:szCs w:val="22"/>
        </w:rPr>
        <w:t xml:space="preserve"> dnia: </w:t>
      </w:r>
      <w:r w:rsidRPr="00C91AF6">
        <w:rPr>
          <w:rFonts w:ascii="Arial" w:hAnsi="Arial" w:cs="Arial"/>
          <w:sz w:val="22"/>
          <w:szCs w:val="22"/>
        </w:rPr>
        <w:t>2023-10-25</w:t>
      </w:r>
    </w:p>
    <w:p w14:paraId="75253EE5" w14:textId="77777777" w:rsidR="00081D13" w:rsidRPr="00C91AF6" w:rsidRDefault="00B81466" w:rsidP="00081D13">
      <w:pPr>
        <w:spacing w:line="360" w:lineRule="auto"/>
        <w:ind w:right="3969"/>
        <w:rPr>
          <w:rFonts w:ascii="Arial" w:hAnsi="Arial" w:cs="Arial"/>
          <w:b/>
          <w:bCs/>
          <w:sz w:val="22"/>
          <w:szCs w:val="22"/>
        </w:rPr>
      </w:pPr>
      <w:r w:rsidRPr="00C91AF6">
        <w:rPr>
          <w:rFonts w:ascii="Arial" w:hAnsi="Arial" w:cs="Arial"/>
          <w:b/>
          <w:bCs/>
          <w:sz w:val="22"/>
          <w:szCs w:val="22"/>
        </w:rPr>
        <w:t>Uniwersytet im. Adama Mickiewicza w Poznaniu</w:t>
      </w:r>
    </w:p>
    <w:p w14:paraId="30EAC0FE" w14:textId="77777777" w:rsidR="00081D13" w:rsidRPr="00C91AF6" w:rsidRDefault="00B81466" w:rsidP="00081D13">
      <w:pPr>
        <w:spacing w:line="360" w:lineRule="auto"/>
        <w:ind w:right="3969"/>
        <w:rPr>
          <w:rFonts w:ascii="Arial" w:hAnsi="Arial" w:cs="Arial"/>
          <w:sz w:val="22"/>
          <w:szCs w:val="22"/>
        </w:rPr>
      </w:pPr>
      <w:r w:rsidRPr="00C91AF6">
        <w:rPr>
          <w:rFonts w:ascii="Arial" w:hAnsi="Arial" w:cs="Arial"/>
          <w:sz w:val="22"/>
          <w:szCs w:val="22"/>
        </w:rPr>
        <w:t>ul. Wieniawskiego</w:t>
      </w:r>
      <w:r w:rsidR="00081D13" w:rsidRPr="00C91AF6">
        <w:rPr>
          <w:rFonts w:ascii="Arial" w:hAnsi="Arial" w:cs="Arial"/>
          <w:sz w:val="22"/>
          <w:szCs w:val="22"/>
        </w:rPr>
        <w:t xml:space="preserve"> </w:t>
      </w:r>
      <w:r w:rsidRPr="00C91AF6">
        <w:rPr>
          <w:rFonts w:ascii="Arial" w:hAnsi="Arial" w:cs="Arial"/>
          <w:sz w:val="22"/>
          <w:szCs w:val="22"/>
        </w:rPr>
        <w:t>1</w:t>
      </w:r>
    </w:p>
    <w:p w14:paraId="38FA9608" w14:textId="77777777" w:rsidR="00081D13" w:rsidRPr="00C91AF6" w:rsidRDefault="00B81466" w:rsidP="00081D13">
      <w:pPr>
        <w:ind w:right="3969"/>
        <w:rPr>
          <w:rFonts w:ascii="Arial" w:hAnsi="Arial" w:cs="Arial"/>
          <w:sz w:val="22"/>
          <w:szCs w:val="22"/>
        </w:rPr>
      </w:pPr>
      <w:r w:rsidRPr="00C91AF6">
        <w:rPr>
          <w:rFonts w:ascii="Arial" w:hAnsi="Arial" w:cs="Arial"/>
          <w:sz w:val="22"/>
          <w:szCs w:val="22"/>
        </w:rPr>
        <w:t>61-712</w:t>
      </w:r>
      <w:r w:rsidR="00081D13" w:rsidRPr="00C91AF6">
        <w:rPr>
          <w:rFonts w:ascii="Arial" w:hAnsi="Arial" w:cs="Arial"/>
          <w:sz w:val="22"/>
          <w:szCs w:val="22"/>
        </w:rPr>
        <w:t xml:space="preserve"> </w:t>
      </w:r>
      <w:r w:rsidRPr="00C91AF6">
        <w:rPr>
          <w:rFonts w:ascii="Arial" w:hAnsi="Arial" w:cs="Arial"/>
          <w:sz w:val="22"/>
          <w:szCs w:val="22"/>
        </w:rPr>
        <w:t>Poznań</w:t>
      </w:r>
    </w:p>
    <w:p w14:paraId="65FC3FD3" w14:textId="77777777" w:rsidR="00081D13" w:rsidRPr="00C91AF6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C91AF6" w14:paraId="3EAC76B1" w14:textId="77777777" w:rsidTr="00C13EA9">
        <w:tc>
          <w:tcPr>
            <w:tcW w:w="10065" w:type="dxa"/>
            <w:shd w:val="clear" w:color="auto" w:fill="F2F2F2"/>
            <w:hideMark/>
          </w:tcPr>
          <w:p w14:paraId="192972DF" w14:textId="77777777" w:rsidR="00081D13" w:rsidRPr="00C91AF6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C91AF6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6289A18" w14:textId="77777777" w:rsidR="00081D13" w:rsidRPr="00C91AF6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C91AF6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79523452" w14:textId="77777777" w:rsidR="00081D13" w:rsidRPr="00C91AF6" w:rsidRDefault="00081D13" w:rsidP="00081D13">
      <w:pPr>
        <w:keepNext/>
        <w:spacing w:after="240"/>
        <w:outlineLvl w:val="0"/>
        <w:rPr>
          <w:rFonts w:ascii="Arial" w:hAnsi="Arial" w:cs="Arial"/>
          <w:b/>
          <w:sz w:val="22"/>
          <w:szCs w:val="22"/>
        </w:rPr>
      </w:pPr>
    </w:p>
    <w:p w14:paraId="61AE2DB1" w14:textId="4343A58D" w:rsidR="00081D13" w:rsidRPr="00C91AF6" w:rsidRDefault="00081D13" w:rsidP="00081D13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91AF6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C91AF6">
        <w:rPr>
          <w:rFonts w:ascii="Arial" w:hAnsi="Arial" w:cs="Arial"/>
          <w:sz w:val="22"/>
          <w:szCs w:val="22"/>
        </w:rPr>
        <w:t>postępowania o udzielenie zamówienia publicznego</w:t>
      </w:r>
      <w:r w:rsidRPr="00C91AF6">
        <w:rPr>
          <w:rFonts w:ascii="Arial" w:eastAsia="Calibri" w:hAnsi="Arial" w:cs="Arial"/>
          <w:sz w:val="22"/>
          <w:szCs w:val="22"/>
          <w:lang w:eastAsia="en-US"/>
        </w:rPr>
        <w:t>:</w:t>
      </w:r>
      <w:r w:rsidR="00C91AF6" w:rsidRPr="00C91AF6">
        <w:rPr>
          <w:rFonts w:ascii="Arial" w:hAnsi="Arial" w:cs="Arial"/>
          <w:bCs/>
          <w:sz w:val="22"/>
          <w:szCs w:val="22"/>
        </w:rPr>
        <w:t xml:space="preserve"> </w:t>
      </w:r>
      <w:r w:rsidR="00C91AF6" w:rsidRPr="00C91AF6">
        <w:rPr>
          <w:rFonts w:ascii="Arial" w:hAnsi="Arial" w:cs="Arial"/>
          <w:bCs/>
          <w:sz w:val="22"/>
          <w:szCs w:val="22"/>
        </w:rPr>
        <w:t>usługa stworzenia 5 kursów online dotyczących umiejętności transferowalnych</w:t>
      </w:r>
      <w:r w:rsidR="00C91AF6">
        <w:rPr>
          <w:rFonts w:ascii="Arial" w:hAnsi="Arial" w:cs="Arial"/>
          <w:bCs/>
          <w:sz w:val="22"/>
          <w:szCs w:val="22"/>
        </w:rPr>
        <w:t>, ZP/1035/U/23_2</w:t>
      </w:r>
    </w:p>
    <w:p w14:paraId="2685F050" w14:textId="77777777" w:rsidR="00081D13" w:rsidRPr="00C91AF6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</w:p>
    <w:p w14:paraId="7B610699" w14:textId="2CE3BA4B" w:rsidR="00081D13" w:rsidRPr="00C91AF6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C91AF6">
        <w:rPr>
          <w:rFonts w:ascii="Arial" w:hAnsi="Arial" w:cs="Arial"/>
          <w:sz w:val="22"/>
          <w:szCs w:val="22"/>
        </w:rPr>
        <w:t xml:space="preserve">Zamawiający, </w:t>
      </w:r>
      <w:r w:rsidR="00B81466" w:rsidRPr="00C91AF6">
        <w:rPr>
          <w:rFonts w:ascii="Arial" w:hAnsi="Arial" w:cs="Arial"/>
          <w:b/>
          <w:sz w:val="22"/>
          <w:szCs w:val="22"/>
        </w:rPr>
        <w:t>Uniwersytet im. Adama Mickiewicza w Poznaniu</w:t>
      </w:r>
      <w:r w:rsidRPr="00C91AF6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C91AF6">
        <w:rPr>
          <w:rFonts w:ascii="Arial" w:hAnsi="Arial" w:cs="Arial"/>
          <w:sz w:val="22"/>
          <w:szCs w:val="22"/>
        </w:rPr>
        <w:t xml:space="preserve">ust. 1 pkt. 1 i </w:t>
      </w:r>
      <w:r w:rsidRPr="00C91AF6">
        <w:rPr>
          <w:rFonts w:ascii="Arial" w:hAnsi="Arial" w:cs="Arial"/>
          <w:sz w:val="22"/>
          <w:szCs w:val="22"/>
        </w:rPr>
        <w:t xml:space="preserve">ust. </w:t>
      </w:r>
      <w:r w:rsidR="00A17CDB" w:rsidRPr="00C91AF6">
        <w:rPr>
          <w:rFonts w:ascii="Arial" w:hAnsi="Arial" w:cs="Arial"/>
          <w:sz w:val="22"/>
          <w:szCs w:val="22"/>
        </w:rPr>
        <w:t>2</w:t>
      </w:r>
      <w:r w:rsidRPr="00C91AF6">
        <w:rPr>
          <w:rFonts w:ascii="Arial" w:hAnsi="Arial" w:cs="Arial"/>
          <w:sz w:val="22"/>
          <w:szCs w:val="22"/>
        </w:rPr>
        <w:t xml:space="preserve"> </w:t>
      </w:r>
      <w:r w:rsidR="00081D13" w:rsidRPr="00C91AF6">
        <w:rPr>
          <w:rFonts w:ascii="Arial" w:hAnsi="Arial" w:cs="Arial"/>
          <w:sz w:val="22"/>
          <w:szCs w:val="22"/>
        </w:rPr>
        <w:t xml:space="preserve">ustawy z dnia 11 września 2019r. Prawo zamówień publicznych </w:t>
      </w:r>
      <w:r w:rsidR="00B81466" w:rsidRPr="00C91AF6">
        <w:rPr>
          <w:rFonts w:ascii="Arial" w:hAnsi="Arial" w:cs="Arial"/>
          <w:sz w:val="22"/>
          <w:szCs w:val="22"/>
        </w:rPr>
        <w:t>(</w:t>
      </w:r>
      <w:proofErr w:type="spellStart"/>
      <w:r w:rsidR="00B81466" w:rsidRPr="00C91AF6">
        <w:rPr>
          <w:rFonts w:ascii="Arial" w:hAnsi="Arial" w:cs="Arial"/>
          <w:sz w:val="22"/>
          <w:szCs w:val="22"/>
        </w:rPr>
        <w:t>t.j</w:t>
      </w:r>
      <w:proofErr w:type="spellEnd"/>
      <w:r w:rsidR="00B81466" w:rsidRPr="00C91AF6">
        <w:rPr>
          <w:rFonts w:ascii="Arial" w:hAnsi="Arial" w:cs="Arial"/>
          <w:sz w:val="22"/>
          <w:szCs w:val="22"/>
        </w:rPr>
        <w:t>. Dz. U. z 2023r. poz. 1605)</w:t>
      </w:r>
      <w:r w:rsidR="00081D13" w:rsidRPr="00C91AF6">
        <w:rPr>
          <w:rFonts w:ascii="Arial" w:hAnsi="Arial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C91AF6">
        <w:rPr>
          <w:rFonts w:ascii="Arial" w:hAnsi="Arial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81466" w:rsidRPr="00C91AF6" w14:paraId="4114D97A" w14:textId="77777777" w:rsidTr="00C91A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4471E1B" w14:textId="77777777" w:rsidR="00B81466" w:rsidRPr="00C91AF6" w:rsidRDefault="00B81466" w:rsidP="00FB5B74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C91AF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CreativeStudio.com.pl Adrian </w:t>
            </w:r>
            <w:proofErr w:type="spellStart"/>
            <w:r w:rsidRPr="00C91AF6">
              <w:rPr>
                <w:rFonts w:ascii="Arial" w:hAnsi="Arial" w:cs="Arial"/>
                <w:b/>
                <w:sz w:val="22"/>
                <w:szCs w:val="22"/>
                <w:lang w:val="en-GB"/>
              </w:rPr>
              <w:t>Łapczyński</w:t>
            </w:r>
            <w:proofErr w:type="spellEnd"/>
          </w:p>
          <w:p w14:paraId="475ADBD5" w14:textId="77777777" w:rsidR="00B81466" w:rsidRPr="00C91AF6" w:rsidRDefault="00B81466" w:rsidP="00FB5B74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91AF6">
              <w:rPr>
                <w:rFonts w:ascii="Arial" w:hAnsi="Arial" w:cs="Arial"/>
                <w:bCs/>
                <w:sz w:val="22"/>
                <w:szCs w:val="22"/>
              </w:rPr>
              <w:t>ul. Lipska</w:t>
            </w:r>
            <w:r w:rsidRPr="00C91AF6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91AF6">
              <w:rPr>
                <w:rFonts w:ascii="Arial" w:hAnsi="Arial" w:cs="Arial"/>
                <w:bCs/>
                <w:sz w:val="22"/>
                <w:szCs w:val="22"/>
              </w:rPr>
              <w:t>57</w:t>
            </w:r>
            <w:r w:rsidRPr="00C91AF6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91AF6">
              <w:rPr>
                <w:rFonts w:ascii="Arial" w:hAnsi="Arial" w:cs="Arial"/>
                <w:bCs/>
                <w:sz w:val="22"/>
                <w:szCs w:val="22"/>
              </w:rPr>
              <w:t>/33</w:t>
            </w:r>
          </w:p>
          <w:p w14:paraId="03B0550C" w14:textId="77777777" w:rsidR="00B81466" w:rsidRPr="00C91AF6" w:rsidRDefault="00B81466" w:rsidP="00FB5B74">
            <w:pPr>
              <w:ind w:left="-75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91AF6">
              <w:rPr>
                <w:rFonts w:ascii="Arial" w:hAnsi="Arial" w:cs="Arial"/>
                <w:bCs/>
                <w:sz w:val="22"/>
                <w:szCs w:val="22"/>
              </w:rPr>
              <w:t>30-721</w:t>
            </w:r>
            <w:r w:rsidRPr="00C91AF6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91AF6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  <w:p w14:paraId="1EBB5898" w14:textId="77777777" w:rsidR="00B81466" w:rsidRPr="00C91AF6" w:rsidRDefault="00B81466" w:rsidP="00FB5B74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1AF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C91AF6"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End w:id="1"/>
            <w:r w:rsidRPr="00C91AF6">
              <w:rPr>
                <w:rFonts w:ascii="Arial" w:hAnsi="Arial" w:cs="Arial"/>
                <w:b/>
                <w:sz w:val="22"/>
                <w:szCs w:val="22"/>
              </w:rPr>
              <w:t>123 000.00 zł</w:t>
            </w:r>
            <w:r w:rsidRPr="00C91AF6">
              <w:rPr>
                <w:rFonts w:ascii="Arial" w:hAnsi="Arial" w:cs="Arial"/>
                <w:b/>
                <w:sz w:val="22"/>
                <w:szCs w:val="22"/>
              </w:rPr>
              <w:t xml:space="preserve"> brutto</w:t>
            </w:r>
            <w:r w:rsidRPr="00C91AF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58DA12EC" w14:textId="4FFAB9BE" w:rsidR="00B81466" w:rsidRPr="00C91AF6" w:rsidRDefault="00B81466" w:rsidP="00C91AF6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1AF6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  <w:r w:rsidR="00C91AF6" w:rsidRPr="00C91AF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C91AF6">
              <w:rPr>
                <w:rFonts w:ascii="Arial" w:hAnsi="Arial" w:cs="Arial"/>
                <w:sz w:val="22"/>
                <w:szCs w:val="22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14:paraId="57E7ECD1" w14:textId="77777777" w:rsidR="00081D13" w:rsidRPr="00C91AF6" w:rsidRDefault="00081D13" w:rsidP="00081D13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C91AF6">
        <w:rPr>
          <w:rFonts w:ascii="Arial" w:hAnsi="Arial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C91AF6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565"/>
        <w:gridCol w:w="1275"/>
        <w:gridCol w:w="1560"/>
        <w:gridCol w:w="1559"/>
      </w:tblGrid>
      <w:tr w:rsidR="00C91AF6" w:rsidRPr="00C91AF6" w14:paraId="536DF49C" w14:textId="77777777" w:rsidTr="00FB5B7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FA4850C" w14:textId="77777777" w:rsidR="00C91AF6" w:rsidRPr="00C91AF6" w:rsidRDefault="00C91AF6" w:rsidP="00FB5B7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53517864"/>
            <w:r w:rsidRPr="00C91AF6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4565" w:type="dxa"/>
            <w:shd w:val="clear" w:color="auto" w:fill="F2F2F2"/>
            <w:vAlign w:val="center"/>
          </w:tcPr>
          <w:p w14:paraId="2590E42B" w14:textId="77777777" w:rsidR="00C91AF6" w:rsidRPr="00C91AF6" w:rsidRDefault="00C91AF6" w:rsidP="00FB5B7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AF6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428E120C" w14:textId="77777777" w:rsidR="00C91AF6" w:rsidRPr="00C91AF6" w:rsidRDefault="00C91AF6" w:rsidP="00FB5B74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91AF6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5F573AB0" w14:textId="77777777" w:rsidR="00C91AF6" w:rsidRPr="00C91AF6" w:rsidRDefault="00C91AF6" w:rsidP="00FB5B74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91AF6">
              <w:rPr>
                <w:rFonts w:ascii="Arial" w:hAnsi="Arial" w:cs="Arial"/>
                <w:bCs/>
                <w:sz w:val="18"/>
                <w:szCs w:val="18"/>
              </w:rPr>
              <w:t>Warunki płatności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30735418" w14:textId="77777777" w:rsidR="00C91AF6" w:rsidRPr="00C91AF6" w:rsidRDefault="00C91AF6" w:rsidP="00FB5B7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AF6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C91AF6" w:rsidRPr="00C91AF6" w14:paraId="60DE613C" w14:textId="77777777" w:rsidTr="00FB5B74">
        <w:tc>
          <w:tcPr>
            <w:tcW w:w="851" w:type="dxa"/>
            <w:vAlign w:val="center"/>
          </w:tcPr>
          <w:p w14:paraId="3C4DE0FC" w14:textId="77777777" w:rsidR="00C91AF6" w:rsidRPr="00C91AF6" w:rsidRDefault="00C91AF6" w:rsidP="00FB5B7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AF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5" w:type="dxa"/>
            <w:vAlign w:val="center"/>
          </w:tcPr>
          <w:p w14:paraId="12BCF4FF" w14:textId="77777777" w:rsidR="00C91AF6" w:rsidRPr="00C91AF6" w:rsidRDefault="00C91AF6" w:rsidP="00FB5B74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91AF6">
              <w:rPr>
                <w:rFonts w:ascii="Arial" w:hAnsi="Arial" w:cs="Arial"/>
                <w:b/>
                <w:sz w:val="18"/>
                <w:szCs w:val="18"/>
              </w:rPr>
              <w:t>CreativeStudio.com.pl Adrian Łapczyński</w:t>
            </w:r>
          </w:p>
          <w:p w14:paraId="760F9F1E" w14:textId="77777777" w:rsidR="00C91AF6" w:rsidRPr="00C91AF6" w:rsidRDefault="00C91AF6" w:rsidP="00FB5B74">
            <w:pPr>
              <w:pStyle w:val="Zwykytekst"/>
              <w:spacing w:line="276" w:lineRule="auto"/>
              <w:rPr>
                <w:rStyle w:val="Wyrnieniedelikatne"/>
                <w:sz w:val="18"/>
                <w:szCs w:val="18"/>
              </w:rPr>
            </w:pPr>
            <w:r w:rsidRPr="00C91AF6">
              <w:rPr>
                <w:rFonts w:ascii="Arial" w:hAnsi="Arial" w:cs="Arial"/>
                <w:bCs/>
                <w:sz w:val="18"/>
                <w:szCs w:val="18"/>
              </w:rPr>
              <w:t>ul. Lipska 57 /33</w:t>
            </w:r>
          </w:p>
          <w:p w14:paraId="505842D9" w14:textId="77777777" w:rsidR="00C91AF6" w:rsidRPr="00C91AF6" w:rsidRDefault="00C91AF6" w:rsidP="00FB5B74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91AF6">
              <w:rPr>
                <w:rFonts w:ascii="Arial" w:hAnsi="Arial" w:cs="Arial"/>
                <w:bCs/>
                <w:sz w:val="18"/>
                <w:szCs w:val="18"/>
              </w:rPr>
              <w:t>30-721 Kraków</w:t>
            </w:r>
          </w:p>
        </w:tc>
        <w:tc>
          <w:tcPr>
            <w:tcW w:w="1275" w:type="dxa"/>
            <w:vAlign w:val="center"/>
          </w:tcPr>
          <w:p w14:paraId="65096FE6" w14:textId="77777777" w:rsidR="00C91AF6" w:rsidRPr="00C91AF6" w:rsidRDefault="00C91AF6" w:rsidP="00FB5B7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AF6">
              <w:rPr>
                <w:rFonts w:ascii="Arial" w:hAnsi="Arial" w:cs="Arial"/>
                <w:sz w:val="18"/>
                <w:szCs w:val="18"/>
              </w:rPr>
              <w:t>123 000,00</w:t>
            </w:r>
          </w:p>
          <w:p w14:paraId="3616A811" w14:textId="77777777" w:rsidR="00C91AF6" w:rsidRPr="00C91AF6" w:rsidRDefault="00C91AF6" w:rsidP="00FB5B7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AF6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14:paraId="1E3A6207" w14:textId="77777777" w:rsidR="00C91AF6" w:rsidRPr="00C91AF6" w:rsidRDefault="00C91AF6" w:rsidP="00FB5B7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AF6">
              <w:rPr>
                <w:rFonts w:ascii="Arial" w:hAnsi="Arial" w:cs="Arial"/>
                <w:sz w:val="18"/>
                <w:szCs w:val="18"/>
              </w:rPr>
              <w:t xml:space="preserve">30 dni   </w:t>
            </w:r>
          </w:p>
          <w:p w14:paraId="40CF75D1" w14:textId="77777777" w:rsidR="00C91AF6" w:rsidRPr="00C91AF6" w:rsidRDefault="00C91AF6" w:rsidP="00FB5B7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AF6">
              <w:rPr>
                <w:rFonts w:ascii="Arial" w:hAnsi="Arial" w:cs="Arial"/>
                <w:sz w:val="18"/>
                <w:szCs w:val="18"/>
              </w:rPr>
              <w:t>40,00</w:t>
            </w:r>
          </w:p>
        </w:tc>
        <w:tc>
          <w:tcPr>
            <w:tcW w:w="1559" w:type="dxa"/>
            <w:vAlign w:val="center"/>
          </w:tcPr>
          <w:p w14:paraId="71E7B381" w14:textId="77777777" w:rsidR="00C91AF6" w:rsidRPr="00C91AF6" w:rsidRDefault="00C91AF6" w:rsidP="00FB5B7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AF6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C91AF6" w:rsidRPr="00C91AF6" w14:paraId="0B2A2E3D" w14:textId="77777777" w:rsidTr="00FB5B74">
        <w:tc>
          <w:tcPr>
            <w:tcW w:w="851" w:type="dxa"/>
            <w:vAlign w:val="center"/>
          </w:tcPr>
          <w:p w14:paraId="4E4520EC" w14:textId="77777777" w:rsidR="00C91AF6" w:rsidRPr="00C91AF6" w:rsidRDefault="00C91AF6" w:rsidP="00FB5B7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A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565" w:type="dxa"/>
            <w:vAlign w:val="center"/>
          </w:tcPr>
          <w:p w14:paraId="4D0CEDAD" w14:textId="77777777" w:rsidR="00C91AF6" w:rsidRPr="00C91AF6" w:rsidRDefault="00C91AF6" w:rsidP="00FB5B74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91AF6">
              <w:rPr>
                <w:rFonts w:ascii="Arial" w:hAnsi="Arial" w:cs="Arial"/>
                <w:b/>
                <w:sz w:val="18"/>
                <w:szCs w:val="18"/>
              </w:rPr>
              <w:t>SOFTHAR Janusz karaś</w:t>
            </w:r>
          </w:p>
          <w:p w14:paraId="0406EDED" w14:textId="77777777" w:rsidR="00C91AF6" w:rsidRPr="00C91AF6" w:rsidRDefault="00C91AF6" w:rsidP="00FB5B74">
            <w:pPr>
              <w:pStyle w:val="Zwykytekst"/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91AF6">
              <w:rPr>
                <w:rFonts w:ascii="Arial" w:hAnsi="Arial" w:cs="Arial"/>
                <w:bCs/>
                <w:sz w:val="18"/>
                <w:szCs w:val="18"/>
              </w:rPr>
              <w:t>Ul. Orzeszkowej 6 /7</w:t>
            </w:r>
          </w:p>
          <w:p w14:paraId="18E25C0A" w14:textId="77777777" w:rsidR="00C91AF6" w:rsidRPr="00C91AF6" w:rsidRDefault="00C91AF6" w:rsidP="00FB5B74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91AF6">
              <w:rPr>
                <w:rFonts w:ascii="Arial" w:hAnsi="Arial" w:cs="Arial"/>
                <w:bCs/>
                <w:sz w:val="18"/>
                <w:szCs w:val="18"/>
              </w:rPr>
              <w:t>41-902 Bytom</w:t>
            </w:r>
          </w:p>
        </w:tc>
        <w:tc>
          <w:tcPr>
            <w:tcW w:w="1275" w:type="dxa"/>
            <w:vAlign w:val="center"/>
          </w:tcPr>
          <w:p w14:paraId="3EF1B54A" w14:textId="77777777" w:rsidR="00C91AF6" w:rsidRPr="00C91AF6" w:rsidRDefault="00C91AF6" w:rsidP="00FB5B7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AF6">
              <w:rPr>
                <w:rFonts w:ascii="Arial" w:hAnsi="Arial" w:cs="Arial"/>
                <w:sz w:val="18"/>
                <w:szCs w:val="18"/>
              </w:rPr>
              <w:t>134 000,00</w:t>
            </w:r>
          </w:p>
          <w:p w14:paraId="59C4A090" w14:textId="77777777" w:rsidR="00C91AF6" w:rsidRPr="00C91AF6" w:rsidRDefault="00C91AF6" w:rsidP="00FB5B7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AF6">
              <w:rPr>
                <w:rFonts w:ascii="Arial" w:hAnsi="Arial" w:cs="Arial"/>
                <w:sz w:val="18"/>
                <w:szCs w:val="18"/>
              </w:rPr>
              <w:t xml:space="preserve">  54,91</w:t>
            </w:r>
          </w:p>
        </w:tc>
        <w:tc>
          <w:tcPr>
            <w:tcW w:w="1560" w:type="dxa"/>
            <w:vAlign w:val="center"/>
          </w:tcPr>
          <w:p w14:paraId="6750957E" w14:textId="77777777" w:rsidR="00C91AF6" w:rsidRPr="00C91AF6" w:rsidRDefault="00C91AF6" w:rsidP="00FB5B7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AF6">
              <w:rPr>
                <w:rFonts w:ascii="Arial" w:hAnsi="Arial" w:cs="Arial"/>
                <w:sz w:val="18"/>
                <w:szCs w:val="18"/>
              </w:rPr>
              <w:t>30 dni</w:t>
            </w:r>
          </w:p>
          <w:p w14:paraId="1983F32B" w14:textId="77777777" w:rsidR="00C91AF6" w:rsidRPr="00C91AF6" w:rsidRDefault="00C91AF6" w:rsidP="00FB5B7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AF6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76147DC7" w14:textId="77777777" w:rsidR="00C91AF6" w:rsidRPr="00C91AF6" w:rsidRDefault="00C91AF6" w:rsidP="00FB5B7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AF6">
              <w:rPr>
                <w:rFonts w:ascii="Arial" w:hAnsi="Arial" w:cs="Arial"/>
                <w:sz w:val="18"/>
                <w:szCs w:val="18"/>
              </w:rPr>
              <w:t xml:space="preserve">  94,91</w:t>
            </w:r>
          </w:p>
        </w:tc>
      </w:tr>
      <w:tr w:rsidR="00C91AF6" w:rsidRPr="00C91AF6" w14:paraId="672DB340" w14:textId="77777777" w:rsidTr="00FB5B74">
        <w:tc>
          <w:tcPr>
            <w:tcW w:w="851" w:type="dxa"/>
            <w:vAlign w:val="center"/>
          </w:tcPr>
          <w:p w14:paraId="6C3C7FD9" w14:textId="77777777" w:rsidR="00C91AF6" w:rsidRPr="00C91AF6" w:rsidRDefault="00C91AF6" w:rsidP="00FB5B7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AF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5" w:type="dxa"/>
            <w:vAlign w:val="center"/>
          </w:tcPr>
          <w:p w14:paraId="68018FAE" w14:textId="77777777" w:rsidR="00C91AF6" w:rsidRPr="00C91AF6" w:rsidRDefault="00C91AF6" w:rsidP="00FB5B74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91AF6">
              <w:rPr>
                <w:rFonts w:ascii="Arial" w:hAnsi="Arial" w:cs="Arial"/>
                <w:b/>
                <w:sz w:val="18"/>
                <w:szCs w:val="18"/>
              </w:rPr>
              <w:t xml:space="preserve">FYD-STUDIO Antoni </w:t>
            </w:r>
            <w:proofErr w:type="spellStart"/>
            <w:r w:rsidRPr="00C91AF6">
              <w:rPr>
                <w:rFonts w:ascii="Arial" w:hAnsi="Arial" w:cs="Arial"/>
                <w:b/>
                <w:sz w:val="18"/>
                <w:szCs w:val="18"/>
              </w:rPr>
              <w:t>Cepel</w:t>
            </w:r>
            <w:proofErr w:type="spellEnd"/>
          </w:p>
          <w:p w14:paraId="1EF1FD20" w14:textId="77777777" w:rsidR="00C91AF6" w:rsidRPr="00C91AF6" w:rsidRDefault="00C91AF6" w:rsidP="00FB5B74">
            <w:pPr>
              <w:pStyle w:val="Zwykytekst"/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91AF6">
              <w:rPr>
                <w:rFonts w:ascii="Arial" w:hAnsi="Arial" w:cs="Arial"/>
                <w:bCs/>
                <w:sz w:val="18"/>
                <w:szCs w:val="18"/>
              </w:rPr>
              <w:t xml:space="preserve">ul. Modlińska 20 </w:t>
            </w:r>
          </w:p>
          <w:p w14:paraId="44887237" w14:textId="77777777" w:rsidR="00C91AF6" w:rsidRPr="00C91AF6" w:rsidRDefault="00C91AF6" w:rsidP="00FB5B74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91AF6">
              <w:rPr>
                <w:rFonts w:ascii="Arial" w:hAnsi="Arial" w:cs="Arial"/>
                <w:bCs/>
                <w:sz w:val="18"/>
                <w:szCs w:val="18"/>
              </w:rPr>
              <w:t>61-049 Poznań</w:t>
            </w:r>
          </w:p>
        </w:tc>
        <w:tc>
          <w:tcPr>
            <w:tcW w:w="1275" w:type="dxa"/>
            <w:vAlign w:val="center"/>
          </w:tcPr>
          <w:p w14:paraId="41928DA9" w14:textId="77777777" w:rsidR="00C91AF6" w:rsidRPr="00C91AF6" w:rsidRDefault="00C91AF6" w:rsidP="00FB5B7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AF6">
              <w:rPr>
                <w:rFonts w:ascii="Arial" w:hAnsi="Arial" w:cs="Arial"/>
                <w:sz w:val="18"/>
                <w:szCs w:val="18"/>
              </w:rPr>
              <w:t>290 000,00</w:t>
            </w:r>
          </w:p>
          <w:p w14:paraId="2E515287" w14:textId="77777777" w:rsidR="00C91AF6" w:rsidRPr="00C91AF6" w:rsidRDefault="00C91AF6" w:rsidP="00FB5B7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AF6">
              <w:rPr>
                <w:rFonts w:ascii="Arial" w:hAnsi="Arial" w:cs="Arial"/>
                <w:sz w:val="18"/>
                <w:szCs w:val="18"/>
              </w:rPr>
              <w:t xml:space="preserve">  25,45</w:t>
            </w:r>
          </w:p>
        </w:tc>
        <w:tc>
          <w:tcPr>
            <w:tcW w:w="1560" w:type="dxa"/>
            <w:vAlign w:val="center"/>
          </w:tcPr>
          <w:p w14:paraId="00D7DF7C" w14:textId="77777777" w:rsidR="00C91AF6" w:rsidRPr="00C91AF6" w:rsidRDefault="00C91AF6" w:rsidP="00FB5B7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AF6">
              <w:rPr>
                <w:rFonts w:ascii="Arial" w:hAnsi="Arial" w:cs="Arial"/>
                <w:sz w:val="18"/>
                <w:szCs w:val="18"/>
              </w:rPr>
              <w:t>30 dni</w:t>
            </w:r>
          </w:p>
          <w:p w14:paraId="74A554BC" w14:textId="77777777" w:rsidR="00C91AF6" w:rsidRPr="00C91AF6" w:rsidRDefault="00C91AF6" w:rsidP="00FB5B7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AF6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05B0B573" w14:textId="77777777" w:rsidR="00C91AF6" w:rsidRPr="00C91AF6" w:rsidRDefault="00C91AF6" w:rsidP="00FB5B7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AF6">
              <w:rPr>
                <w:rFonts w:ascii="Arial" w:hAnsi="Arial" w:cs="Arial"/>
                <w:sz w:val="18"/>
                <w:szCs w:val="18"/>
              </w:rPr>
              <w:t xml:space="preserve">  65,45</w:t>
            </w:r>
          </w:p>
        </w:tc>
      </w:tr>
    </w:tbl>
    <w:p w14:paraId="750E0F61" w14:textId="77777777" w:rsidR="00E85D70" w:rsidRPr="00C91AF6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3770EAE9" w14:textId="77777777" w:rsidR="00F960D7" w:rsidRPr="00C91AF6" w:rsidRDefault="00F960D7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bookmarkEnd w:id="0"/>
    <w:sectPr w:rsidR="00F960D7" w:rsidRPr="00C91AF6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B684E" w14:textId="77777777" w:rsidR="00253B7B" w:rsidRDefault="00253B7B">
      <w:r>
        <w:separator/>
      </w:r>
    </w:p>
  </w:endnote>
  <w:endnote w:type="continuationSeparator" w:id="0">
    <w:p w14:paraId="70D00731" w14:textId="77777777" w:rsidR="00253B7B" w:rsidRDefault="00253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243D2" w14:textId="77777777" w:rsidR="00B81466" w:rsidRDefault="00B814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A73B5" w14:textId="4BFFCDB9" w:rsidR="000C1E6F" w:rsidRPr="00C91AF6" w:rsidRDefault="000C1E6F" w:rsidP="00C91AF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B055B" w14:textId="77777777" w:rsidR="00B81466" w:rsidRDefault="00B814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BB052" w14:textId="77777777" w:rsidR="00253B7B" w:rsidRDefault="00253B7B">
      <w:r>
        <w:separator/>
      </w:r>
    </w:p>
  </w:footnote>
  <w:footnote w:type="continuationSeparator" w:id="0">
    <w:p w14:paraId="07ADF018" w14:textId="77777777" w:rsidR="00253B7B" w:rsidRDefault="00253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11E51" w14:textId="77777777" w:rsidR="00B81466" w:rsidRDefault="00B814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C7E8C" w14:textId="77777777" w:rsidR="00B81466" w:rsidRDefault="00B814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F2A47" w14:textId="77777777" w:rsidR="00B81466" w:rsidRDefault="00B814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3B7B"/>
    <w:rsid w:val="00005838"/>
    <w:rsid w:val="00022322"/>
    <w:rsid w:val="00042497"/>
    <w:rsid w:val="00081D13"/>
    <w:rsid w:val="000C1E6F"/>
    <w:rsid w:val="000E4E56"/>
    <w:rsid w:val="001A1468"/>
    <w:rsid w:val="001B7815"/>
    <w:rsid w:val="00253B7B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466"/>
    <w:rsid w:val="00B8185B"/>
    <w:rsid w:val="00BD2174"/>
    <w:rsid w:val="00C13EA9"/>
    <w:rsid w:val="00C423DD"/>
    <w:rsid w:val="00C60D7B"/>
    <w:rsid w:val="00C65E53"/>
    <w:rsid w:val="00C91AF6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09792B"/>
  <w15:chartTrackingRefBased/>
  <w15:docId w15:val="{636FE591-4DC9-4785-A0FA-BF615C367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Wyrnieniedelikatne">
    <w:name w:val="Subtle Emphasis"/>
    <w:uiPriority w:val="19"/>
    <w:qFormat/>
    <w:rsid w:val="00C91AF6"/>
    <w:rPr>
      <w:i/>
      <w:iCs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2023-10-25T12:02:00Z</dcterms:created>
  <dcterms:modified xsi:type="dcterms:W3CDTF">2023-10-25T12:02:00Z</dcterms:modified>
</cp:coreProperties>
</file>