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5F0F3B" w:rsidRDefault="00205FD6" w:rsidP="00551042">
      <w:pPr>
        <w:pStyle w:val="Nagwek4"/>
        <w:spacing w:line="240" w:lineRule="auto"/>
        <w:rPr>
          <w:b/>
          <w:bCs/>
          <w:i w:val="0"/>
          <w:sz w:val="22"/>
          <w:szCs w:val="22"/>
        </w:rPr>
      </w:pPr>
      <w:r w:rsidRPr="005F0F3B">
        <w:rPr>
          <w:b/>
          <w:bCs/>
          <w:i w:val="0"/>
          <w:sz w:val="22"/>
          <w:szCs w:val="22"/>
        </w:rPr>
        <w:t xml:space="preserve">Załącznik nr </w:t>
      </w:r>
      <w:r w:rsidR="00702DDA" w:rsidRPr="005F0F3B">
        <w:rPr>
          <w:b/>
          <w:bCs/>
          <w:i w:val="0"/>
          <w:sz w:val="22"/>
          <w:szCs w:val="22"/>
        </w:rPr>
        <w:t>2</w:t>
      </w:r>
      <w:r w:rsidRPr="005F0F3B">
        <w:rPr>
          <w:b/>
          <w:bCs/>
          <w:i w:val="0"/>
          <w:sz w:val="22"/>
          <w:szCs w:val="22"/>
        </w:rPr>
        <w:t xml:space="preserve"> do SWZ</w:t>
      </w:r>
    </w:p>
    <w:p w:rsidR="00DF0618" w:rsidRPr="005F0F3B" w:rsidRDefault="00DF0618" w:rsidP="007C59E0">
      <w:pPr>
        <w:spacing w:after="0" w:line="276" w:lineRule="auto"/>
        <w:jc w:val="right"/>
        <w:rPr>
          <w:rFonts w:ascii="Times New Roman" w:hAnsi="Times New Roman"/>
          <w:b/>
        </w:rPr>
      </w:pPr>
      <w:r w:rsidRPr="005F0F3B">
        <w:rPr>
          <w:rFonts w:ascii="Times New Roman" w:hAnsi="Times New Roman"/>
          <w:b/>
        </w:rPr>
        <w:t>Znak sprawy: KA-2/</w:t>
      </w:r>
      <w:r w:rsidR="001574CC" w:rsidRPr="005F0F3B">
        <w:rPr>
          <w:rFonts w:ascii="Times New Roman" w:hAnsi="Times New Roman"/>
          <w:b/>
        </w:rPr>
        <w:t>100</w:t>
      </w:r>
      <w:r w:rsidRPr="005F0F3B">
        <w:rPr>
          <w:rFonts w:ascii="Times New Roman" w:hAnsi="Times New Roman"/>
          <w:b/>
        </w:rPr>
        <w:t>/2023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5F0F3B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F0F3B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="00312C42" w:rsidRPr="005F0F3B">
              <w:rPr>
                <w:rFonts w:ascii="Times New Roman" w:hAnsi="Times New Roman"/>
              </w:rPr>
              <w:t>t.j</w:t>
            </w:r>
            <w:proofErr w:type="spellEnd"/>
            <w:r w:rsidR="00312C42" w:rsidRPr="005F0F3B">
              <w:rPr>
                <w:rFonts w:ascii="Times New Roman" w:hAnsi="Times New Roman"/>
              </w:rPr>
              <w:t>. Dz. U. z 202</w:t>
            </w:r>
            <w:r w:rsidR="00D3337D" w:rsidRPr="005F0F3B">
              <w:rPr>
                <w:rFonts w:ascii="Times New Roman" w:hAnsi="Times New Roman"/>
              </w:rPr>
              <w:t xml:space="preserve">3 </w:t>
            </w:r>
            <w:r w:rsidR="00312C42" w:rsidRPr="005F0F3B">
              <w:rPr>
                <w:rFonts w:ascii="Times New Roman" w:hAnsi="Times New Roman"/>
              </w:rPr>
              <w:t>r. poz. 1</w:t>
            </w:r>
            <w:r w:rsidR="00D3337D" w:rsidRPr="005F0F3B">
              <w:rPr>
                <w:rFonts w:ascii="Times New Roman" w:hAnsi="Times New Roman"/>
              </w:rPr>
              <w:t>605</w:t>
            </w:r>
            <w:r w:rsidR="00312C42" w:rsidRPr="005F0F3B">
              <w:rPr>
                <w:rFonts w:ascii="Times New Roman" w:hAnsi="Times New Roman"/>
              </w:rPr>
              <w:t xml:space="preserve">) </w:t>
            </w:r>
            <w:r w:rsidRPr="005F0F3B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5F0F3B">
              <w:rPr>
                <w:rFonts w:ascii="Times New Roman" w:hAnsi="Times New Roman"/>
              </w:rPr>
              <w:t>Pzp</w:t>
            </w:r>
            <w:proofErr w:type="spellEnd"/>
            <w:r w:rsidRPr="005F0F3B">
              <w:rPr>
                <w:rFonts w:ascii="Times New Roman" w:hAnsi="Times New Roman"/>
              </w:rPr>
              <w:t>), dotyczące:</w:t>
            </w:r>
          </w:p>
          <w:p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701B22" w:rsidRDefault="00205FD6" w:rsidP="007E307E">
      <w:pPr>
        <w:spacing w:after="240" w:line="276" w:lineRule="auto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bookmarkStart w:id="0" w:name="_Hlk146615774"/>
      <w:r w:rsidR="007E307E">
        <w:rPr>
          <w:rFonts w:ascii="Times New Roman" w:hAnsi="Times New Roman"/>
          <w:b/>
        </w:rPr>
        <w:t>Z</w:t>
      </w:r>
      <w:r w:rsidR="007E307E" w:rsidRPr="007E307E">
        <w:rPr>
          <w:rFonts w:ascii="Times New Roman" w:hAnsi="Times New Roman"/>
          <w:b/>
        </w:rPr>
        <w:t>akup i dostawa laptopów dla Laboratorium Metrologii Współrzędnościowej Politechniki Krakowskiej</w:t>
      </w:r>
      <w:bookmarkEnd w:id="0"/>
      <w:r w:rsidR="007E307E" w:rsidRPr="007E307E">
        <w:rPr>
          <w:rFonts w:ascii="Times New Roman" w:hAnsi="Times New Roman"/>
          <w:b/>
        </w:rPr>
        <w:t xml:space="preserve"> </w:t>
      </w:r>
    </w:p>
    <w:p w:rsidR="00205FD6" w:rsidRDefault="00205FD6" w:rsidP="003E4013">
      <w:pPr>
        <w:spacing w:after="240" w:line="276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:rsidR="00C6457D" w:rsidRPr="00E77505" w:rsidRDefault="00C6457D" w:rsidP="00E7750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1" w:name="_GoBack"/>
      <w:bookmarkEnd w:id="1"/>
    </w:p>
    <w:p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3E4013">
      <w:headerReference w:type="default" r:id="rId7"/>
      <w:footerReference w:type="default" r:id="rId8"/>
      <w:endnotePr>
        <w:numFmt w:val="decimal"/>
      </w:endnotePr>
      <w:pgSz w:w="11906" w:h="16838"/>
      <w:pgMar w:top="709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0D3" w:rsidRDefault="00C740D3">
      <w:pPr>
        <w:spacing w:after="0" w:line="240" w:lineRule="auto"/>
      </w:pPr>
      <w:r>
        <w:separator/>
      </w:r>
    </w:p>
  </w:endnote>
  <w:endnote w:type="continuationSeparator" w:id="0">
    <w:p w:rsidR="00C740D3" w:rsidRDefault="00C7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3E4013" w:rsidRDefault="003E4013" w:rsidP="003E4013">
    <w:pPr>
      <w:pStyle w:val="Stopka"/>
      <w:jc w:val="center"/>
    </w:pPr>
  </w:p>
  <w:p w:rsidR="003E4013" w:rsidRDefault="003E4013" w:rsidP="003E4013">
    <w:pPr>
      <w:pStyle w:val="Stopka"/>
      <w:jc w:val="center"/>
    </w:pPr>
    <w:r>
      <w:rPr>
        <w:sz w:val="20"/>
        <w:szCs w:val="20"/>
      </w:rPr>
      <w:t xml:space="preserve">Projekt  „REG – region uczący się” jest finansowany ze środków Europejskiego Funduszu Społecznego w ramach Programu Operacyjnego Wiedza Edukacja Rozwój </w:t>
    </w:r>
  </w:p>
  <w:p w:rsidR="003E4013" w:rsidRPr="00D159D8" w:rsidRDefault="003E4013" w:rsidP="003E4013">
    <w:pPr>
      <w:pStyle w:val="Stopka"/>
      <w:jc w:val="center"/>
    </w:pPr>
    <w:bookmarkStart w:id="2" w:name="__DdeLink__206_3012478146"/>
    <w:r>
      <w:rPr>
        <w:rFonts w:cs="Calibri"/>
        <w:color w:val="000000"/>
        <w:sz w:val="20"/>
        <w:szCs w:val="20"/>
      </w:rPr>
      <w:t>nr umowy POWR.03.05.00-00-ZR28/18</w:t>
    </w:r>
    <w:bookmarkEnd w:id="2"/>
  </w:p>
  <w:p w:rsidR="001C6945" w:rsidRDefault="00C740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0D3" w:rsidRDefault="00C740D3">
      <w:pPr>
        <w:spacing w:after="0" w:line="240" w:lineRule="auto"/>
      </w:pPr>
      <w:r>
        <w:separator/>
      </w:r>
    </w:p>
  </w:footnote>
  <w:footnote w:type="continuationSeparator" w:id="0">
    <w:p w:rsidR="00C740D3" w:rsidRDefault="00C74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74CC" w:rsidRDefault="001574CC">
    <w:pPr>
      <w:pStyle w:val="Nagwek"/>
    </w:pPr>
    <w:r w:rsidRPr="00D8135B">
      <w:rPr>
        <w:noProof/>
        <w:color w:val="FFFFFF"/>
      </w:rPr>
      <w:drawing>
        <wp:inline distT="0" distB="0" distL="0" distR="0" wp14:anchorId="0179D39D" wp14:editId="39B7D872">
          <wp:extent cx="5760720" cy="858776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87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1574CC"/>
    <w:rsid w:val="00205FD6"/>
    <w:rsid w:val="002E1167"/>
    <w:rsid w:val="00312C42"/>
    <w:rsid w:val="003E4013"/>
    <w:rsid w:val="004D3B43"/>
    <w:rsid w:val="005B488A"/>
    <w:rsid w:val="005E5609"/>
    <w:rsid w:val="005F0F3B"/>
    <w:rsid w:val="005F7BAA"/>
    <w:rsid w:val="00643630"/>
    <w:rsid w:val="0067212F"/>
    <w:rsid w:val="00701B22"/>
    <w:rsid w:val="00702DDA"/>
    <w:rsid w:val="00705FE2"/>
    <w:rsid w:val="007C3C0B"/>
    <w:rsid w:val="007C59E0"/>
    <w:rsid w:val="007E307E"/>
    <w:rsid w:val="008D7AA2"/>
    <w:rsid w:val="008F13F6"/>
    <w:rsid w:val="0092052B"/>
    <w:rsid w:val="009267B7"/>
    <w:rsid w:val="009320D4"/>
    <w:rsid w:val="00995FCD"/>
    <w:rsid w:val="00AD5B60"/>
    <w:rsid w:val="00B70E11"/>
    <w:rsid w:val="00B761FB"/>
    <w:rsid w:val="00BB399F"/>
    <w:rsid w:val="00C6457D"/>
    <w:rsid w:val="00C740D3"/>
    <w:rsid w:val="00CA7C03"/>
    <w:rsid w:val="00CB1E58"/>
    <w:rsid w:val="00D16C80"/>
    <w:rsid w:val="00D3337D"/>
    <w:rsid w:val="00D76797"/>
    <w:rsid w:val="00DE3124"/>
    <w:rsid w:val="00DF0618"/>
    <w:rsid w:val="00E533F2"/>
    <w:rsid w:val="00E77505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54915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23</cp:revision>
  <dcterms:created xsi:type="dcterms:W3CDTF">2023-05-10T07:54:00Z</dcterms:created>
  <dcterms:modified xsi:type="dcterms:W3CDTF">2023-10-13T07:10:00Z</dcterms:modified>
</cp:coreProperties>
</file>