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28146E" w:rsidP="000146DD">
      <w:pPr>
        <w:jc w:val="right"/>
        <w:rPr>
          <w:rFonts w:ascii="Arial" w:hAnsi="Arial" w:cs="Arial"/>
          <w:sz w:val="24"/>
          <w:szCs w:val="24"/>
        </w:rPr>
      </w:pPr>
      <w:r w:rsidRPr="0028146E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28146E">
        <w:rPr>
          <w:rFonts w:ascii="Arial" w:hAnsi="Arial" w:cs="Arial"/>
          <w:sz w:val="24"/>
          <w:szCs w:val="24"/>
        </w:rPr>
        <w:t>2023-10-26</w:t>
      </w:r>
    </w:p>
    <w:p w:rsidR="00D665F5" w:rsidRPr="00355C9D" w:rsidRDefault="0028146E" w:rsidP="000146DD">
      <w:pPr>
        <w:rPr>
          <w:rFonts w:ascii="Arial" w:hAnsi="Arial" w:cs="Arial"/>
          <w:b/>
          <w:bCs/>
          <w:sz w:val="24"/>
          <w:szCs w:val="24"/>
        </w:rPr>
      </w:pPr>
      <w:r w:rsidRPr="0028146E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28146E" w:rsidP="000146DD">
      <w:pPr>
        <w:rPr>
          <w:rFonts w:ascii="Arial" w:hAnsi="Arial" w:cs="Arial"/>
          <w:sz w:val="24"/>
          <w:szCs w:val="24"/>
        </w:rPr>
      </w:pPr>
      <w:r w:rsidRPr="0028146E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8146E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28146E" w:rsidP="000146DD">
      <w:pPr>
        <w:rPr>
          <w:rFonts w:ascii="Arial" w:hAnsi="Arial" w:cs="Arial"/>
          <w:sz w:val="24"/>
          <w:szCs w:val="24"/>
        </w:rPr>
      </w:pPr>
      <w:r w:rsidRPr="0028146E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8146E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0146D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D665F5" w:rsidP="000146DD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28146E" w:rsidRPr="0028146E">
        <w:rPr>
          <w:rFonts w:ascii="Arial" w:hAnsi="Arial" w:cs="Arial"/>
          <w:b/>
          <w:sz w:val="24"/>
          <w:szCs w:val="24"/>
        </w:rPr>
        <w:t>KA-2/098/2023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0146D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0146D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0146DD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23E89" w:rsidRDefault="00A80738" w:rsidP="000146DD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  <w:szCs w:val="24"/>
        </w:rPr>
      </w:pPr>
    </w:p>
    <w:p w:rsidR="00A80738" w:rsidRPr="00B23E89" w:rsidRDefault="00C659E2" w:rsidP="000146DD">
      <w:pPr>
        <w:spacing w:before="120"/>
        <w:jc w:val="both"/>
        <w:rPr>
          <w:rFonts w:ascii="Arial" w:hAnsi="Arial" w:cs="Arial"/>
          <w:b/>
          <w:bCs/>
          <w:sz w:val="24"/>
          <w:szCs w:val="24"/>
        </w:rPr>
      </w:pPr>
      <w:r w:rsidRPr="00B23E89">
        <w:rPr>
          <w:rFonts w:ascii="Arial" w:hAnsi="Arial" w:cs="Arial"/>
          <w:bCs/>
          <w:sz w:val="24"/>
          <w:szCs w:val="24"/>
        </w:rPr>
        <w:t xml:space="preserve">Dotyczy </w:t>
      </w:r>
      <w:r w:rsidRPr="00B23E8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8146E" w:rsidRPr="00B23E89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28146E" w:rsidRPr="00B23E89">
        <w:rPr>
          <w:rFonts w:ascii="Arial" w:hAnsi="Arial" w:cs="Arial"/>
          <w:sz w:val="24"/>
          <w:szCs w:val="24"/>
        </w:rPr>
        <w:t>Pzp</w:t>
      </w:r>
      <w:proofErr w:type="spellEnd"/>
      <w:r w:rsidRPr="00B23E89">
        <w:rPr>
          <w:rFonts w:ascii="Arial" w:hAnsi="Arial" w:cs="Arial"/>
          <w:sz w:val="24"/>
          <w:szCs w:val="24"/>
        </w:rPr>
        <w:t xml:space="preserve"> na: </w:t>
      </w:r>
      <w:r w:rsidR="0028146E" w:rsidRPr="00B23E89">
        <w:rPr>
          <w:rFonts w:ascii="Arial" w:hAnsi="Arial" w:cs="Arial"/>
          <w:b/>
          <w:sz w:val="24"/>
          <w:szCs w:val="24"/>
        </w:rPr>
        <w:t xml:space="preserve">Remont pomieszczeń </w:t>
      </w:r>
      <w:proofErr w:type="spellStart"/>
      <w:r w:rsidR="0028146E" w:rsidRPr="00B23E89">
        <w:rPr>
          <w:rFonts w:ascii="Arial" w:hAnsi="Arial" w:cs="Arial"/>
          <w:b/>
          <w:sz w:val="24"/>
          <w:szCs w:val="24"/>
        </w:rPr>
        <w:t>CeWSA</w:t>
      </w:r>
      <w:proofErr w:type="spellEnd"/>
      <w:r w:rsidR="0028146E" w:rsidRPr="00B23E89">
        <w:rPr>
          <w:rFonts w:ascii="Arial" w:hAnsi="Arial" w:cs="Arial"/>
          <w:b/>
          <w:sz w:val="24"/>
          <w:szCs w:val="24"/>
        </w:rPr>
        <w:t xml:space="preserve"> PK w budynku W-7 ( 10-36) GIL </w:t>
      </w:r>
      <w:proofErr w:type="spellStart"/>
      <w:r w:rsidR="0028146E" w:rsidRPr="00B23E89">
        <w:rPr>
          <w:rFonts w:ascii="Arial" w:hAnsi="Arial" w:cs="Arial"/>
          <w:b/>
          <w:sz w:val="24"/>
          <w:szCs w:val="24"/>
        </w:rPr>
        <w:t>ul.Warszawska</w:t>
      </w:r>
      <w:proofErr w:type="spellEnd"/>
      <w:r w:rsidR="0028146E" w:rsidRPr="00B23E89">
        <w:rPr>
          <w:rFonts w:ascii="Arial" w:hAnsi="Arial" w:cs="Arial"/>
          <w:b/>
          <w:sz w:val="24"/>
          <w:szCs w:val="24"/>
        </w:rPr>
        <w:t xml:space="preserve"> 24 Kraków</w:t>
      </w:r>
    </w:p>
    <w:p w:rsidR="00B23E89" w:rsidRDefault="00B23E89" w:rsidP="000146DD">
      <w:pPr>
        <w:spacing w:before="120"/>
        <w:jc w:val="both"/>
        <w:rPr>
          <w:rFonts w:ascii="Arial" w:hAnsi="Arial" w:cs="Arial"/>
          <w:sz w:val="24"/>
          <w:szCs w:val="24"/>
        </w:rPr>
      </w:pPr>
    </w:p>
    <w:p w:rsidR="00D665F5" w:rsidRPr="00355C9D" w:rsidRDefault="00D665F5" w:rsidP="000146DD">
      <w:pPr>
        <w:spacing w:before="120"/>
        <w:ind w:firstLine="708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8146E" w:rsidRPr="0028146E">
        <w:rPr>
          <w:rFonts w:ascii="Arial" w:hAnsi="Arial" w:cs="Arial"/>
          <w:sz w:val="24"/>
          <w:szCs w:val="24"/>
        </w:rPr>
        <w:t>(</w:t>
      </w:r>
      <w:proofErr w:type="spellStart"/>
      <w:r w:rsidR="0028146E" w:rsidRPr="0028146E">
        <w:rPr>
          <w:rFonts w:ascii="Arial" w:hAnsi="Arial" w:cs="Arial"/>
          <w:sz w:val="24"/>
          <w:szCs w:val="24"/>
        </w:rPr>
        <w:t>t.j</w:t>
      </w:r>
      <w:proofErr w:type="spellEnd"/>
      <w:r w:rsidR="0028146E" w:rsidRPr="0028146E">
        <w:rPr>
          <w:rFonts w:ascii="Arial" w:hAnsi="Arial" w:cs="Arial"/>
          <w:sz w:val="24"/>
          <w:szCs w:val="24"/>
        </w:rPr>
        <w:t>. Dz. U. z 202</w:t>
      </w:r>
      <w:r w:rsidR="00B23E89">
        <w:rPr>
          <w:rFonts w:ascii="Arial" w:hAnsi="Arial" w:cs="Arial"/>
          <w:sz w:val="24"/>
          <w:szCs w:val="24"/>
        </w:rPr>
        <w:t>3</w:t>
      </w:r>
      <w:r w:rsidR="0028146E" w:rsidRPr="0028146E">
        <w:rPr>
          <w:rFonts w:ascii="Arial" w:hAnsi="Arial" w:cs="Arial"/>
          <w:sz w:val="24"/>
          <w:szCs w:val="24"/>
        </w:rPr>
        <w:t xml:space="preserve">r. poz. </w:t>
      </w:r>
      <w:r w:rsidR="00B23E89">
        <w:rPr>
          <w:rFonts w:ascii="Arial" w:hAnsi="Arial" w:cs="Arial"/>
          <w:sz w:val="24"/>
          <w:szCs w:val="24"/>
        </w:rPr>
        <w:t>1605</w:t>
      </w:r>
      <w:r w:rsidR="0028146E" w:rsidRPr="0028146E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0146DD">
      <w:pPr>
        <w:spacing w:before="12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8146E" w:rsidRPr="0028146E">
        <w:rPr>
          <w:rFonts w:ascii="Arial" w:hAnsi="Arial" w:cs="Arial"/>
          <w:sz w:val="24"/>
          <w:szCs w:val="24"/>
        </w:rPr>
        <w:t>26/10/2023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28146E" w:rsidRPr="0028146E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0146DD">
            <w:pPr>
              <w:spacing w:before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0146DD">
            <w:pPr>
              <w:spacing w:before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0146DD">
            <w:pPr>
              <w:spacing w:before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28146E" w:rsidRPr="00355C9D" w:rsidTr="00E42B53">
        <w:tc>
          <w:tcPr>
            <w:tcW w:w="993" w:type="dxa"/>
            <w:shd w:val="clear" w:color="auto" w:fill="auto"/>
            <w:vAlign w:val="center"/>
          </w:tcPr>
          <w:p w:rsidR="0028146E" w:rsidRPr="00355C9D" w:rsidRDefault="0028146E" w:rsidP="000146DD">
            <w:pPr>
              <w:spacing w:before="80"/>
              <w:jc w:val="center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8146E" w:rsidRPr="00355C9D" w:rsidRDefault="0028146E" w:rsidP="000146DD">
            <w:pPr>
              <w:spacing w:before="80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 xml:space="preserve">Zakład Remontowo - Budowlany Maciej </w:t>
            </w:r>
            <w:proofErr w:type="spellStart"/>
            <w:r w:rsidRPr="0028146E">
              <w:rPr>
                <w:rFonts w:ascii="Arial" w:hAnsi="Arial" w:cs="Arial"/>
              </w:rPr>
              <w:t>Knutel</w:t>
            </w:r>
            <w:bookmarkStart w:id="0" w:name="_GoBack"/>
            <w:bookmarkEnd w:id="0"/>
            <w:proofErr w:type="spellEnd"/>
          </w:p>
          <w:p w:rsidR="0028146E" w:rsidRPr="00355C9D" w:rsidRDefault="0028146E" w:rsidP="000146DD">
            <w:pPr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Barbary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8146E">
              <w:rPr>
                <w:rFonts w:ascii="Arial" w:hAnsi="Arial" w:cs="Arial"/>
              </w:rPr>
              <w:t>14/167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28146E" w:rsidRPr="00355C9D" w:rsidRDefault="0028146E" w:rsidP="000146DD">
            <w:pPr>
              <w:jc w:val="both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30-838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8146E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146E" w:rsidRPr="00355C9D" w:rsidRDefault="0028146E" w:rsidP="000146DD">
            <w:pPr>
              <w:spacing w:before="80"/>
              <w:jc w:val="center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232 729.51 zł</w:t>
            </w:r>
          </w:p>
        </w:tc>
      </w:tr>
      <w:tr w:rsidR="0028146E" w:rsidRPr="00355C9D" w:rsidTr="00E42B53">
        <w:tc>
          <w:tcPr>
            <w:tcW w:w="993" w:type="dxa"/>
            <w:shd w:val="clear" w:color="auto" w:fill="auto"/>
            <w:vAlign w:val="center"/>
          </w:tcPr>
          <w:p w:rsidR="0028146E" w:rsidRPr="00355C9D" w:rsidRDefault="0028146E" w:rsidP="000146DD">
            <w:pPr>
              <w:spacing w:before="80"/>
              <w:jc w:val="center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28146E" w:rsidRPr="00355C9D" w:rsidRDefault="0028146E" w:rsidP="000146DD">
            <w:pPr>
              <w:spacing w:before="80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Przedsiębiorstwo Remontowo-Budowlane "REMONT" Kazimierz Pietrzyk, Ireneusz Czuba</w:t>
            </w:r>
          </w:p>
          <w:p w:rsidR="0028146E" w:rsidRPr="00355C9D" w:rsidRDefault="0028146E" w:rsidP="000146DD">
            <w:pPr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Klimeckiego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8146E">
              <w:rPr>
                <w:rFonts w:ascii="Arial" w:hAnsi="Arial" w:cs="Arial"/>
              </w:rPr>
              <w:t>14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28146E" w:rsidRPr="00355C9D" w:rsidRDefault="0028146E" w:rsidP="000146DD">
            <w:pPr>
              <w:jc w:val="both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30-175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8146E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146E" w:rsidRPr="00355C9D" w:rsidRDefault="0028146E" w:rsidP="000146DD">
            <w:pPr>
              <w:spacing w:before="80"/>
              <w:jc w:val="center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179 112.82 zł</w:t>
            </w:r>
          </w:p>
        </w:tc>
      </w:tr>
      <w:tr w:rsidR="0028146E" w:rsidRPr="00355C9D" w:rsidTr="00E42B53">
        <w:tc>
          <w:tcPr>
            <w:tcW w:w="993" w:type="dxa"/>
            <w:shd w:val="clear" w:color="auto" w:fill="auto"/>
            <w:vAlign w:val="center"/>
          </w:tcPr>
          <w:p w:rsidR="0028146E" w:rsidRPr="00355C9D" w:rsidRDefault="0028146E" w:rsidP="000146DD">
            <w:pPr>
              <w:spacing w:before="80"/>
              <w:jc w:val="center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28146E" w:rsidRPr="00355C9D" w:rsidRDefault="0028146E" w:rsidP="000146DD">
            <w:pPr>
              <w:spacing w:before="80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Maciej Kowalik MAKO</w:t>
            </w:r>
          </w:p>
          <w:p w:rsidR="0028146E" w:rsidRPr="00355C9D" w:rsidRDefault="0028146E" w:rsidP="000146DD">
            <w:pPr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Słoneczna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8146E">
              <w:rPr>
                <w:rFonts w:ascii="Arial" w:hAnsi="Arial" w:cs="Arial"/>
              </w:rPr>
              <w:t>20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28146E" w:rsidRPr="00355C9D" w:rsidRDefault="0028146E" w:rsidP="000146DD">
            <w:pPr>
              <w:jc w:val="both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32-087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8146E">
              <w:rPr>
                <w:rFonts w:ascii="Arial" w:hAnsi="Arial" w:cs="Arial"/>
              </w:rPr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146E" w:rsidRPr="00355C9D" w:rsidRDefault="0028146E" w:rsidP="000146DD">
            <w:pPr>
              <w:spacing w:before="80"/>
              <w:jc w:val="center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299 808.20 zł</w:t>
            </w:r>
          </w:p>
        </w:tc>
      </w:tr>
      <w:tr w:rsidR="0028146E" w:rsidRPr="00355C9D" w:rsidTr="00E42B53">
        <w:tc>
          <w:tcPr>
            <w:tcW w:w="993" w:type="dxa"/>
            <w:shd w:val="clear" w:color="auto" w:fill="auto"/>
            <w:vAlign w:val="center"/>
          </w:tcPr>
          <w:p w:rsidR="0028146E" w:rsidRPr="00355C9D" w:rsidRDefault="0028146E" w:rsidP="000146DD">
            <w:pPr>
              <w:spacing w:before="80"/>
              <w:jc w:val="center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28146E" w:rsidRPr="00355C9D" w:rsidRDefault="00AD169A" w:rsidP="000146DD">
            <w:pPr>
              <w:spacing w:before="80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 xml:space="preserve">Przedsiębiorstwo Usługowo- Produkcyjne "Unibud" Sp. </w:t>
            </w:r>
            <w:r w:rsidR="00FC3B6B">
              <w:rPr>
                <w:rFonts w:ascii="Arial" w:hAnsi="Arial" w:cs="Arial"/>
              </w:rPr>
              <w:t>z</w:t>
            </w:r>
            <w:r w:rsidRPr="0028146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o</w:t>
            </w:r>
            <w:r w:rsidRPr="0028146E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o</w:t>
            </w:r>
            <w:r w:rsidRPr="0028146E">
              <w:rPr>
                <w:rFonts w:ascii="Arial" w:hAnsi="Arial" w:cs="Arial"/>
              </w:rPr>
              <w:t>.</w:t>
            </w:r>
          </w:p>
          <w:p w:rsidR="0028146E" w:rsidRPr="00355C9D" w:rsidRDefault="00AD169A" w:rsidP="000146DD">
            <w:pPr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Jana Pawła I</w:t>
            </w:r>
            <w:r w:rsidR="005B5B53">
              <w:rPr>
                <w:rFonts w:ascii="Arial" w:hAnsi="Arial" w:cs="Arial"/>
              </w:rPr>
              <w:t xml:space="preserve">I </w:t>
            </w:r>
            <w:r w:rsidRPr="0028146E">
              <w:rPr>
                <w:rFonts w:ascii="Arial" w:hAnsi="Arial" w:cs="Arial"/>
              </w:rPr>
              <w:t>42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28146E" w:rsidRPr="00355C9D" w:rsidRDefault="00AD169A" w:rsidP="000146DD">
            <w:pPr>
              <w:jc w:val="both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34-600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8146E">
              <w:rPr>
                <w:rFonts w:ascii="Arial" w:hAnsi="Arial" w:cs="Arial"/>
              </w:rPr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146E" w:rsidRPr="00355C9D" w:rsidRDefault="0028146E" w:rsidP="000146DD">
            <w:pPr>
              <w:spacing w:before="80"/>
              <w:jc w:val="center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212 379.12 zł</w:t>
            </w:r>
          </w:p>
        </w:tc>
      </w:tr>
      <w:tr w:rsidR="0028146E" w:rsidRPr="00355C9D" w:rsidTr="00E42B53">
        <w:tc>
          <w:tcPr>
            <w:tcW w:w="993" w:type="dxa"/>
            <w:shd w:val="clear" w:color="auto" w:fill="auto"/>
            <w:vAlign w:val="center"/>
          </w:tcPr>
          <w:p w:rsidR="0028146E" w:rsidRPr="00355C9D" w:rsidRDefault="0028146E" w:rsidP="000146DD">
            <w:pPr>
              <w:spacing w:before="80"/>
              <w:jc w:val="center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28146E" w:rsidRPr="00355C9D" w:rsidRDefault="0028146E" w:rsidP="000146DD">
            <w:pPr>
              <w:spacing w:before="80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FLIZER Konrad Baran</w:t>
            </w:r>
          </w:p>
          <w:p w:rsidR="0028146E" w:rsidRPr="00355C9D" w:rsidRDefault="0028146E" w:rsidP="000146DD">
            <w:pPr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Końskie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8146E">
              <w:rPr>
                <w:rFonts w:ascii="Arial" w:hAnsi="Arial" w:cs="Arial"/>
              </w:rPr>
              <w:t>93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28146E" w:rsidRPr="00355C9D" w:rsidRDefault="0028146E" w:rsidP="000146DD">
            <w:pPr>
              <w:jc w:val="both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36-204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8146E">
              <w:rPr>
                <w:rFonts w:ascii="Arial" w:hAnsi="Arial" w:cs="Arial"/>
              </w:rPr>
              <w:t>Dydnia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146E" w:rsidRPr="00355C9D" w:rsidRDefault="0028146E" w:rsidP="000146DD">
            <w:pPr>
              <w:spacing w:before="80"/>
              <w:jc w:val="center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232 687.96 zł</w:t>
            </w:r>
          </w:p>
        </w:tc>
      </w:tr>
      <w:tr w:rsidR="0028146E" w:rsidRPr="00355C9D" w:rsidTr="00E42B53">
        <w:tc>
          <w:tcPr>
            <w:tcW w:w="993" w:type="dxa"/>
            <w:shd w:val="clear" w:color="auto" w:fill="auto"/>
            <w:vAlign w:val="center"/>
          </w:tcPr>
          <w:p w:rsidR="0028146E" w:rsidRPr="00355C9D" w:rsidRDefault="0028146E" w:rsidP="000146DD">
            <w:pPr>
              <w:spacing w:before="80"/>
              <w:jc w:val="center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28146E" w:rsidRPr="00355C9D" w:rsidRDefault="0028146E" w:rsidP="000146DD">
            <w:pPr>
              <w:spacing w:before="80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 xml:space="preserve">WYŻBUD Grzegorz </w:t>
            </w:r>
            <w:proofErr w:type="spellStart"/>
            <w:r w:rsidRPr="0028146E">
              <w:rPr>
                <w:rFonts w:ascii="Arial" w:hAnsi="Arial" w:cs="Arial"/>
              </w:rPr>
              <w:t>Wyżycki</w:t>
            </w:r>
            <w:proofErr w:type="spellEnd"/>
          </w:p>
          <w:p w:rsidR="0028146E" w:rsidRPr="00355C9D" w:rsidRDefault="0028146E" w:rsidP="000146DD">
            <w:pPr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Paderewskiego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8146E">
              <w:rPr>
                <w:rFonts w:ascii="Arial" w:hAnsi="Arial" w:cs="Arial"/>
              </w:rPr>
              <w:t>77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28146E" w:rsidRPr="00355C9D" w:rsidRDefault="0028146E" w:rsidP="000146DD">
            <w:pPr>
              <w:jc w:val="both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32-310</w:t>
            </w:r>
            <w:r w:rsidRPr="00355C9D">
              <w:rPr>
                <w:rFonts w:ascii="Arial" w:hAnsi="Arial" w:cs="Arial"/>
              </w:rPr>
              <w:t xml:space="preserve"> </w:t>
            </w:r>
            <w:proofErr w:type="spellStart"/>
            <w:r w:rsidRPr="0028146E">
              <w:rPr>
                <w:rFonts w:ascii="Arial" w:hAnsi="Arial" w:cs="Arial"/>
              </w:rPr>
              <w:t>Krzywopłoty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28146E" w:rsidRPr="00355C9D" w:rsidRDefault="0028146E" w:rsidP="000146DD">
            <w:pPr>
              <w:spacing w:before="80"/>
              <w:jc w:val="center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256 901.37 zł</w:t>
            </w:r>
          </w:p>
        </w:tc>
      </w:tr>
      <w:tr w:rsidR="0028146E" w:rsidRPr="00355C9D" w:rsidTr="00E42B53">
        <w:tc>
          <w:tcPr>
            <w:tcW w:w="993" w:type="dxa"/>
            <w:shd w:val="clear" w:color="auto" w:fill="auto"/>
            <w:vAlign w:val="center"/>
          </w:tcPr>
          <w:p w:rsidR="0028146E" w:rsidRPr="00355C9D" w:rsidRDefault="0028146E" w:rsidP="000146DD">
            <w:pPr>
              <w:spacing w:before="80"/>
              <w:jc w:val="center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:rsidR="0028146E" w:rsidRPr="00355C9D" w:rsidRDefault="0028146E" w:rsidP="000146DD">
            <w:pPr>
              <w:spacing w:before="80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"RAD-REM" Usługi Remontowo Budowlane Radomir Kowalczyk</w:t>
            </w:r>
          </w:p>
          <w:p w:rsidR="0028146E" w:rsidRPr="00355C9D" w:rsidRDefault="0028146E" w:rsidP="000146DD">
            <w:pPr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Filtrowa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8146E">
              <w:rPr>
                <w:rFonts w:ascii="Arial" w:hAnsi="Arial" w:cs="Arial"/>
              </w:rPr>
              <w:t>4/22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28146E" w:rsidRPr="00355C9D" w:rsidRDefault="0028146E" w:rsidP="000146DD">
            <w:pPr>
              <w:jc w:val="both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30-148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8146E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146E" w:rsidRPr="00355C9D" w:rsidRDefault="0028146E" w:rsidP="000146DD">
            <w:pPr>
              <w:spacing w:before="80"/>
              <w:jc w:val="center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186 731.17 zł</w:t>
            </w:r>
          </w:p>
        </w:tc>
      </w:tr>
      <w:tr w:rsidR="0028146E" w:rsidRPr="00355C9D" w:rsidTr="00E42B53">
        <w:tc>
          <w:tcPr>
            <w:tcW w:w="993" w:type="dxa"/>
            <w:shd w:val="clear" w:color="auto" w:fill="auto"/>
            <w:vAlign w:val="center"/>
          </w:tcPr>
          <w:p w:rsidR="0028146E" w:rsidRPr="00355C9D" w:rsidRDefault="0028146E" w:rsidP="000146DD">
            <w:pPr>
              <w:spacing w:before="80"/>
              <w:jc w:val="center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8</w:t>
            </w:r>
          </w:p>
        </w:tc>
        <w:tc>
          <w:tcPr>
            <w:tcW w:w="5244" w:type="dxa"/>
            <w:shd w:val="clear" w:color="auto" w:fill="auto"/>
          </w:tcPr>
          <w:p w:rsidR="00EB5EEC" w:rsidRDefault="00EB5EEC" w:rsidP="000146DD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</w:t>
            </w:r>
          </w:p>
          <w:p w:rsidR="0028146E" w:rsidRPr="00355C9D" w:rsidRDefault="00EB5EEC" w:rsidP="000146DD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Lider: </w:t>
            </w:r>
            <w:proofErr w:type="spellStart"/>
            <w:r w:rsidR="0028146E" w:rsidRPr="0028146E">
              <w:rPr>
                <w:rFonts w:ascii="Arial" w:hAnsi="Arial" w:cs="Arial"/>
              </w:rPr>
              <w:t>Stambud</w:t>
            </w:r>
            <w:proofErr w:type="spellEnd"/>
            <w:r w:rsidR="0028146E" w:rsidRPr="0028146E">
              <w:rPr>
                <w:rFonts w:ascii="Arial" w:hAnsi="Arial" w:cs="Arial"/>
              </w:rPr>
              <w:t xml:space="preserve"> Sp. z o.o.</w:t>
            </w:r>
          </w:p>
          <w:p w:rsidR="0028146E" w:rsidRPr="00355C9D" w:rsidRDefault="0028146E" w:rsidP="000146DD">
            <w:pPr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Św. Wojciecha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8146E">
              <w:rPr>
                <w:rFonts w:ascii="Arial" w:hAnsi="Arial" w:cs="Arial"/>
              </w:rPr>
              <w:t>89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28146E" w:rsidRDefault="0028146E" w:rsidP="000146DD">
            <w:pPr>
              <w:jc w:val="both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32-085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8146E">
              <w:rPr>
                <w:rFonts w:ascii="Arial" w:hAnsi="Arial" w:cs="Arial"/>
              </w:rPr>
              <w:t>Modlnica</w:t>
            </w:r>
          </w:p>
          <w:p w:rsidR="00EB5EEC" w:rsidRPr="00355C9D" w:rsidRDefault="00EB5EEC" w:rsidP="000146D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Partner: 2K-Budownictwo sp. z o.o. sp.k.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146E" w:rsidRPr="00355C9D" w:rsidRDefault="0028146E" w:rsidP="000146DD">
            <w:pPr>
              <w:spacing w:before="80"/>
              <w:jc w:val="center"/>
              <w:rPr>
                <w:rFonts w:ascii="Arial" w:hAnsi="Arial" w:cs="Arial"/>
              </w:rPr>
            </w:pPr>
            <w:r w:rsidRPr="0028146E">
              <w:rPr>
                <w:rFonts w:ascii="Arial" w:hAnsi="Arial" w:cs="Arial"/>
              </w:rPr>
              <w:t>271 696.41 zł</w:t>
            </w:r>
          </w:p>
        </w:tc>
      </w:tr>
    </w:tbl>
    <w:p w:rsidR="0069085C" w:rsidRPr="00355C9D" w:rsidRDefault="0069085C" w:rsidP="000146DD">
      <w:pPr>
        <w:spacing w:before="120"/>
        <w:jc w:val="both"/>
        <w:rPr>
          <w:rFonts w:ascii="Arial" w:hAnsi="Arial" w:cs="Arial"/>
          <w:sz w:val="24"/>
        </w:rPr>
      </w:pPr>
    </w:p>
    <w:p w:rsidR="00577BC6" w:rsidRPr="00355C9D" w:rsidRDefault="00577BC6" w:rsidP="000146DD">
      <w:pPr>
        <w:spacing w:before="120"/>
        <w:jc w:val="both"/>
        <w:rPr>
          <w:rFonts w:ascii="Arial" w:hAnsi="Arial" w:cs="Arial"/>
          <w:sz w:val="24"/>
        </w:rPr>
      </w:pPr>
    </w:p>
    <w:sectPr w:rsidR="00577BC6" w:rsidRPr="00355C9D" w:rsidSect="000146D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08B8" w:rsidRDefault="003F08B8">
      <w:r>
        <w:separator/>
      </w:r>
    </w:p>
  </w:endnote>
  <w:endnote w:type="continuationSeparator" w:id="0">
    <w:p w:rsidR="003F08B8" w:rsidRDefault="003F0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08B8" w:rsidRDefault="003F08B8">
      <w:r>
        <w:separator/>
      </w:r>
    </w:p>
  </w:footnote>
  <w:footnote w:type="continuationSeparator" w:id="0">
    <w:p w:rsidR="003F08B8" w:rsidRDefault="003F0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46E" w:rsidRDefault="002814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46E" w:rsidRDefault="002814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46E" w:rsidRDefault="002814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08B8"/>
    <w:rsid w:val="00007727"/>
    <w:rsid w:val="000146DD"/>
    <w:rsid w:val="00017720"/>
    <w:rsid w:val="00035488"/>
    <w:rsid w:val="000D7F25"/>
    <w:rsid w:val="000E00E5"/>
    <w:rsid w:val="001146A4"/>
    <w:rsid w:val="00173B20"/>
    <w:rsid w:val="001C69FF"/>
    <w:rsid w:val="0023318D"/>
    <w:rsid w:val="0028146E"/>
    <w:rsid w:val="00355C9D"/>
    <w:rsid w:val="003B6B36"/>
    <w:rsid w:val="003D72FD"/>
    <w:rsid w:val="003F08B8"/>
    <w:rsid w:val="003F57CD"/>
    <w:rsid w:val="00423179"/>
    <w:rsid w:val="00490DC0"/>
    <w:rsid w:val="00493F8C"/>
    <w:rsid w:val="004C7E9B"/>
    <w:rsid w:val="00577BC6"/>
    <w:rsid w:val="005B5B53"/>
    <w:rsid w:val="00601802"/>
    <w:rsid w:val="0069085C"/>
    <w:rsid w:val="00843263"/>
    <w:rsid w:val="00861E75"/>
    <w:rsid w:val="008A26A5"/>
    <w:rsid w:val="009D19BD"/>
    <w:rsid w:val="009F189D"/>
    <w:rsid w:val="00A80738"/>
    <w:rsid w:val="00AD169A"/>
    <w:rsid w:val="00B23E89"/>
    <w:rsid w:val="00C236D3"/>
    <w:rsid w:val="00C27E2C"/>
    <w:rsid w:val="00C659E2"/>
    <w:rsid w:val="00C90C17"/>
    <w:rsid w:val="00CB0802"/>
    <w:rsid w:val="00D665F5"/>
    <w:rsid w:val="00D7128F"/>
    <w:rsid w:val="00EA3476"/>
    <w:rsid w:val="00EB5EEC"/>
    <w:rsid w:val="00F44906"/>
    <w:rsid w:val="00F95C33"/>
    <w:rsid w:val="00FC3B6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1A8517"/>
  <w15:chartTrackingRefBased/>
  <w15:docId w15:val="{4A18F4C8-56C3-49DE-AF94-2B5BA5CEE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224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10</cp:revision>
  <dcterms:created xsi:type="dcterms:W3CDTF">2023-10-26T08:45:00Z</dcterms:created>
  <dcterms:modified xsi:type="dcterms:W3CDTF">2023-10-26T08:50:00Z</dcterms:modified>
</cp:coreProperties>
</file>