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4D962" w14:textId="77777777" w:rsidR="00D665F5" w:rsidRPr="008F303C" w:rsidRDefault="00D3462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8F303C">
        <w:rPr>
          <w:sz w:val="22"/>
          <w:szCs w:val="22"/>
        </w:rPr>
        <w:t>Poznań</w:t>
      </w:r>
      <w:r w:rsidR="00D665F5" w:rsidRPr="008F303C">
        <w:rPr>
          <w:sz w:val="22"/>
          <w:szCs w:val="22"/>
        </w:rPr>
        <w:t xml:space="preserve"> dnia: </w:t>
      </w:r>
      <w:r w:rsidRPr="008F303C">
        <w:rPr>
          <w:sz w:val="22"/>
          <w:szCs w:val="22"/>
        </w:rPr>
        <w:t>2023-10-26</w:t>
      </w:r>
    </w:p>
    <w:p w14:paraId="38307188" w14:textId="77777777" w:rsidR="00D34623" w:rsidRPr="008F303C" w:rsidRDefault="00D34623" w:rsidP="00577BC6">
      <w:pPr>
        <w:spacing w:after="40"/>
        <w:rPr>
          <w:b/>
          <w:bCs/>
          <w:sz w:val="22"/>
          <w:szCs w:val="22"/>
        </w:rPr>
      </w:pPr>
      <w:r w:rsidRPr="008F303C">
        <w:rPr>
          <w:b/>
          <w:bCs/>
          <w:sz w:val="22"/>
          <w:szCs w:val="22"/>
        </w:rPr>
        <w:t>Szpital Wojewódzki w Poznaniu</w:t>
      </w:r>
    </w:p>
    <w:p w14:paraId="358036CA" w14:textId="77777777" w:rsidR="00D665F5" w:rsidRPr="008F303C" w:rsidRDefault="00D34623" w:rsidP="00577BC6">
      <w:pPr>
        <w:spacing w:after="40"/>
        <w:rPr>
          <w:b/>
          <w:bCs/>
          <w:sz w:val="22"/>
          <w:szCs w:val="22"/>
        </w:rPr>
      </w:pPr>
      <w:r w:rsidRPr="008F303C">
        <w:rPr>
          <w:b/>
          <w:bCs/>
          <w:sz w:val="22"/>
          <w:szCs w:val="22"/>
        </w:rPr>
        <w:t>Dział Zamówień Publicznych</w:t>
      </w:r>
    </w:p>
    <w:p w14:paraId="12C2A8B2" w14:textId="7F22A227" w:rsidR="00D665F5" w:rsidRPr="008F303C" w:rsidRDefault="008F303C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34623" w:rsidRPr="008F303C">
        <w:rPr>
          <w:sz w:val="22"/>
          <w:szCs w:val="22"/>
        </w:rPr>
        <w:t>Juraszów</w:t>
      </w:r>
      <w:r w:rsidR="00D665F5" w:rsidRPr="008F303C">
        <w:rPr>
          <w:sz w:val="22"/>
          <w:szCs w:val="22"/>
        </w:rPr>
        <w:t xml:space="preserve"> </w:t>
      </w:r>
      <w:r w:rsidR="00D34623" w:rsidRPr="008F303C">
        <w:rPr>
          <w:sz w:val="22"/>
          <w:szCs w:val="22"/>
        </w:rPr>
        <w:t>7/19</w:t>
      </w:r>
    </w:p>
    <w:p w14:paraId="50CE68D0" w14:textId="77777777" w:rsidR="00D665F5" w:rsidRPr="008F303C" w:rsidRDefault="00D34623" w:rsidP="00D665F5">
      <w:pPr>
        <w:rPr>
          <w:sz w:val="22"/>
          <w:szCs w:val="22"/>
        </w:rPr>
      </w:pPr>
      <w:r w:rsidRPr="008F303C">
        <w:rPr>
          <w:sz w:val="22"/>
          <w:szCs w:val="22"/>
        </w:rPr>
        <w:t>60-479</w:t>
      </w:r>
      <w:r w:rsidR="00D665F5" w:rsidRPr="008F303C">
        <w:rPr>
          <w:sz w:val="22"/>
          <w:szCs w:val="22"/>
        </w:rPr>
        <w:t xml:space="preserve"> </w:t>
      </w:r>
      <w:r w:rsidRPr="008F303C">
        <w:rPr>
          <w:sz w:val="22"/>
          <w:szCs w:val="22"/>
        </w:rPr>
        <w:t>Poznań</w:t>
      </w:r>
    </w:p>
    <w:p w14:paraId="56E5627C" w14:textId="77777777" w:rsidR="00D665F5" w:rsidRPr="008F303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900085D" w14:textId="77777777" w:rsidR="00A80738" w:rsidRPr="008F303C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8F303C">
        <w:rPr>
          <w:sz w:val="22"/>
          <w:szCs w:val="22"/>
        </w:rPr>
        <w:t>Znak sprawy:</w:t>
      </w:r>
      <w:r w:rsidRPr="008F303C">
        <w:rPr>
          <w:b/>
          <w:sz w:val="22"/>
          <w:szCs w:val="22"/>
        </w:rPr>
        <w:t xml:space="preserve"> </w:t>
      </w:r>
      <w:r w:rsidR="00D34623" w:rsidRPr="008F303C">
        <w:rPr>
          <w:b/>
          <w:sz w:val="22"/>
          <w:szCs w:val="22"/>
        </w:rPr>
        <w:t>SZW/DZP/106/2023</w:t>
      </w:r>
      <w:r w:rsidR="00A80738" w:rsidRPr="008F303C">
        <w:rPr>
          <w:sz w:val="22"/>
          <w:szCs w:val="22"/>
        </w:rPr>
        <w:tab/>
        <w:t xml:space="preserve"> </w:t>
      </w:r>
    </w:p>
    <w:p w14:paraId="514D9F0B" w14:textId="77777777" w:rsidR="00A80738" w:rsidRPr="008F303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DB38DF" w14:textId="77777777" w:rsidR="00A80738" w:rsidRPr="008F303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218E9D" w14:textId="77777777" w:rsidR="00A80738" w:rsidRPr="008F303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690170" w14:textId="77777777" w:rsidR="00A80738" w:rsidRPr="008F303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F303C">
        <w:rPr>
          <w:b/>
          <w:spacing w:val="20"/>
          <w:sz w:val="22"/>
          <w:szCs w:val="22"/>
        </w:rPr>
        <w:t>INFORMACJA Z OTWARCIA OFERT</w:t>
      </w:r>
    </w:p>
    <w:p w14:paraId="5B690ECF" w14:textId="77777777" w:rsidR="00A80738" w:rsidRPr="008F303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86A1555" w14:textId="77777777" w:rsidR="00C659E2" w:rsidRPr="008F303C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F303C">
        <w:rPr>
          <w:bCs/>
          <w:sz w:val="22"/>
          <w:szCs w:val="22"/>
        </w:rPr>
        <w:t xml:space="preserve">Dotyczy </w:t>
      </w:r>
      <w:r w:rsidRPr="008F303C">
        <w:rPr>
          <w:sz w:val="22"/>
          <w:szCs w:val="22"/>
        </w:rPr>
        <w:t xml:space="preserve">postępowania o udzielenie zamówienia publicznego prowadzonego w trybie </w:t>
      </w:r>
      <w:r w:rsidR="00D34623" w:rsidRPr="008F303C">
        <w:rPr>
          <w:sz w:val="22"/>
          <w:szCs w:val="22"/>
        </w:rPr>
        <w:t xml:space="preserve">Tryb podstawowy bez negocjacji - art. 275 pkt. 1 ustawy </w:t>
      </w:r>
      <w:proofErr w:type="spellStart"/>
      <w:r w:rsidR="00D34623" w:rsidRPr="008F303C">
        <w:rPr>
          <w:sz w:val="22"/>
          <w:szCs w:val="22"/>
        </w:rPr>
        <w:t>Pzp</w:t>
      </w:r>
      <w:proofErr w:type="spellEnd"/>
      <w:r w:rsidRPr="008F303C">
        <w:rPr>
          <w:sz w:val="22"/>
          <w:szCs w:val="22"/>
        </w:rPr>
        <w:t xml:space="preserve"> na:</w:t>
      </w:r>
    </w:p>
    <w:p w14:paraId="48C13A91" w14:textId="77777777" w:rsidR="00D34623" w:rsidRPr="008F303C" w:rsidRDefault="00D34623" w:rsidP="00577BC6">
      <w:pPr>
        <w:pStyle w:val="Tekstpodstawowywcity"/>
        <w:spacing w:before="120" w:after="480"/>
        <w:ind w:firstLine="0"/>
        <w:jc w:val="center"/>
        <w:rPr>
          <w:b/>
          <w:sz w:val="22"/>
          <w:szCs w:val="22"/>
        </w:rPr>
      </w:pPr>
      <w:r w:rsidRPr="008F303C">
        <w:rPr>
          <w:b/>
          <w:sz w:val="22"/>
          <w:szCs w:val="22"/>
        </w:rPr>
        <w:t>ZAKUP SPRZĘTU I APARATURY- POPRZEZ ZAKUP SPRZETU DLA ODDZIAŁÓW ANESTEZJOLOGII I INTENSYWNEJ TERAPII  Z PODZIAŁEM NA ZADANIA:</w:t>
      </w:r>
    </w:p>
    <w:p w14:paraId="37F09A9A" w14:textId="77777777" w:rsidR="00D34623" w:rsidRPr="008F303C" w:rsidRDefault="00D34623" w:rsidP="00577BC6">
      <w:pPr>
        <w:pStyle w:val="Tekstpodstawowywcity"/>
        <w:spacing w:before="120" w:after="480"/>
        <w:ind w:firstLine="0"/>
        <w:jc w:val="center"/>
        <w:rPr>
          <w:b/>
          <w:sz w:val="22"/>
          <w:szCs w:val="22"/>
        </w:rPr>
      </w:pPr>
      <w:r w:rsidRPr="008F303C">
        <w:rPr>
          <w:b/>
          <w:sz w:val="22"/>
          <w:szCs w:val="22"/>
        </w:rPr>
        <w:t>zadanie nr 1 - Łóżko na Oddział Intensywnej Terapii ze zintegrowanym materacem x 2 szt.</w:t>
      </w:r>
    </w:p>
    <w:p w14:paraId="2467DC31" w14:textId="77777777" w:rsidR="00D34623" w:rsidRPr="008F303C" w:rsidRDefault="00D34623" w:rsidP="00577BC6">
      <w:pPr>
        <w:pStyle w:val="Tekstpodstawowywcity"/>
        <w:spacing w:before="120" w:after="480"/>
        <w:ind w:firstLine="0"/>
        <w:jc w:val="center"/>
        <w:rPr>
          <w:b/>
          <w:sz w:val="22"/>
          <w:szCs w:val="22"/>
        </w:rPr>
      </w:pPr>
      <w:r w:rsidRPr="008F303C">
        <w:rPr>
          <w:b/>
          <w:sz w:val="22"/>
          <w:szCs w:val="22"/>
        </w:rPr>
        <w:t>zadanie nr 2 - Kardiomonitor  10 cali - 1 szt.</w:t>
      </w:r>
    </w:p>
    <w:p w14:paraId="3F76F9E6" w14:textId="77777777" w:rsidR="00A80738" w:rsidRPr="008F303C" w:rsidRDefault="00D3462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F303C">
        <w:rPr>
          <w:b/>
          <w:sz w:val="22"/>
          <w:szCs w:val="22"/>
        </w:rPr>
        <w:t xml:space="preserve">zadanie nr 3 - Moduł gazowy E </w:t>
      </w:r>
      <w:proofErr w:type="spellStart"/>
      <w:r w:rsidRPr="008F303C">
        <w:rPr>
          <w:b/>
          <w:sz w:val="22"/>
          <w:szCs w:val="22"/>
        </w:rPr>
        <w:t>minC</w:t>
      </w:r>
      <w:proofErr w:type="spellEnd"/>
      <w:r w:rsidRPr="008F303C">
        <w:rPr>
          <w:b/>
          <w:sz w:val="22"/>
          <w:szCs w:val="22"/>
        </w:rPr>
        <w:t xml:space="preserve"> (pomiarCO2) - 3 szt.</w:t>
      </w:r>
    </w:p>
    <w:p w14:paraId="525DCBF0" w14:textId="77777777" w:rsidR="00D665F5" w:rsidRPr="008F303C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8F303C">
        <w:rPr>
          <w:sz w:val="22"/>
          <w:szCs w:val="22"/>
        </w:rPr>
        <w:t>Zamawiający, działając na podstawie art. 22</w:t>
      </w:r>
      <w:r w:rsidR="00FC7F5E" w:rsidRPr="008F303C">
        <w:rPr>
          <w:sz w:val="22"/>
          <w:szCs w:val="22"/>
        </w:rPr>
        <w:t>2</w:t>
      </w:r>
      <w:r w:rsidRPr="008F303C">
        <w:rPr>
          <w:sz w:val="22"/>
          <w:szCs w:val="22"/>
        </w:rPr>
        <w:t xml:space="preserve"> ust. 5 </w:t>
      </w:r>
      <w:r w:rsidRPr="008F303C">
        <w:rPr>
          <w:bCs/>
          <w:sz w:val="22"/>
          <w:szCs w:val="22"/>
        </w:rPr>
        <w:t>ustawy z dnia 11 września 2019 r. Prawo zamówień publicznych</w:t>
      </w:r>
      <w:r w:rsidRPr="008F303C">
        <w:rPr>
          <w:sz w:val="22"/>
          <w:szCs w:val="22"/>
        </w:rPr>
        <w:t xml:space="preserve"> </w:t>
      </w:r>
      <w:r w:rsidR="00D34623" w:rsidRPr="008F303C">
        <w:rPr>
          <w:sz w:val="22"/>
          <w:szCs w:val="22"/>
        </w:rPr>
        <w:t>(</w:t>
      </w:r>
      <w:proofErr w:type="spellStart"/>
      <w:r w:rsidR="00D34623" w:rsidRPr="008F303C">
        <w:rPr>
          <w:sz w:val="22"/>
          <w:szCs w:val="22"/>
        </w:rPr>
        <w:t>t.j</w:t>
      </w:r>
      <w:proofErr w:type="spellEnd"/>
      <w:r w:rsidR="00D34623" w:rsidRPr="008F303C">
        <w:rPr>
          <w:sz w:val="22"/>
          <w:szCs w:val="22"/>
        </w:rPr>
        <w:t>. Dz. U. z 2022r. poz. 1710)</w:t>
      </w:r>
      <w:r w:rsidR="00490DC0" w:rsidRPr="008F303C">
        <w:rPr>
          <w:sz w:val="22"/>
          <w:szCs w:val="22"/>
        </w:rPr>
        <w:t xml:space="preserve"> </w:t>
      </w:r>
      <w:r w:rsidRPr="008F303C">
        <w:rPr>
          <w:sz w:val="22"/>
          <w:szCs w:val="22"/>
        </w:rPr>
        <w:t>udostępnia</w:t>
      </w:r>
      <w:r w:rsidR="00F95C33" w:rsidRPr="008F303C">
        <w:rPr>
          <w:sz w:val="22"/>
          <w:szCs w:val="22"/>
        </w:rPr>
        <w:t xml:space="preserve"> </w:t>
      </w:r>
      <w:r w:rsidR="004C7E9B" w:rsidRPr="008F303C">
        <w:rPr>
          <w:sz w:val="22"/>
          <w:szCs w:val="22"/>
        </w:rPr>
        <w:t>informacj</w:t>
      </w:r>
      <w:r w:rsidR="00577BC6" w:rsidRPr="008F303C">
        <w:rPr>
          <w:sz w:val="22"/>
          <w:szCs w:val="22"/>
        </w:rPr>
        <w:t>ę</w:t>
      </w:r>
      <w:r w:rsidR="00035488" w:rsidRPr="008F303C">
        <w:rPr>
          <w:sz w:val="22"/>
          <w:szCs w:val="22"/>
        </w:rPr>
        <w:t xml:space="preserve"> z otwarcia ofert</w:t>
      </w:r>
      <w:r w:rsidR="00577BC6" w:rsidRPr="008F303C">
        <w:rPr>
          <w:sz w:val="22"/>
          <w:szCs w:val="22"/>
        </w:rPr>
        <w:t>.</w:t>
      </w:r>
    </w:p>
    <w:p w14:paraId="736598CA" w14:textId="0A560D89" w:rsidR="00A80738" w:rsidRPr="008F303C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8F303C">
        <w:rPr>
          <w:sz w:val="22"/>
          <w:szCs w:val="22"/>
        </w:rPr>
        <w:t>Podczas otwarcia ofert, mającego miejsce</w:t>
      </w:r>
      <w:r w:rsidR="00FF4AB1" w:rsidRPr="008F303C">
        <w:rPr>
          <w:sz w:val="22"/>
          <w:szCs w:val="22"/>
        </w:rPr>
        <w:t xml:space="preserve"> w dniu </w:t>
      </w:r>
      <w:r w:rsidR="00D34623" w:rsidRPr="008F303C">
        <w:rPr>
          <w:sz w:val="22"/>
          <w:szCs w:val="22"/>
        </w:rPr>
        <w:t>26/10/2023</w:t>
      </w:r>
      <w:r w:rsidR="00FF4AB1" w:rsidRPr="008F303C">
        <w:rPr>
          <w:sz w:val="22"/>
          <w:szCs w:val="22"/>
        </w:rPr>
        <w:t xml:space="preserve"> o godz. </w:t>
      </w:r>
      <w:r w:rsidR="00D34623" w:rsidRPr="008F303C">
        <w:rPr>
          <w:sz w:val="22"/>
          <w:szCs w:val="22"/>
        </w:rPr>
        <w:t>10:00</w:t>
      </w:r>
      <w:r w:rsidRPr="008F303C">
        <w:rPr>
          <w:sz w:val="22"/>
          <w:szCs w:val="22"/>
        </w:rPr>
        <w:t xml:space="preserve">, otwarte zostały oferty następujących </w:t>
      </w:r>
      <w:r w:rsidR="008F303C">
        <w:rPr>
          <w:sz w:val="22"/>
          <w:szCs w:val="22"/>
        </w:rPr>
        <w:t>W</w:t>
      </w:r>
      <w:r w:rsidRPr="008F303C">
        <w:rPr>
          <w:sz w:val="22"/>
          <w:szCs w:val="22"/>
        </w:rPr>
        <w:t>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1843"/>
        <w:gridCol w:w="1417"/>
        <w:gridCol w:w="1560"/>
        <w:gridCol w:w="1275"/>
        <w:gridCol w:w="1276"/>
      </w:tblGrid>
      <w:tr w:rsidR="00450C10" w:rsidRPr="008F303C" w14:paraId="0DF253D2" w14:textId="5A448FAA" w:rsidTr="00450C10">
        <w:tc>
          <w:tcPr>
            <w:tcW w:w="851" w:type="dxa"/>
            <w:shd w:val="clear" w:color="auto" w:fill="auto"/>
            <w:vAlign w:val="center"/>
          </w:tcPr>
          <w:p w14:paraId="1BA37F16" w14:textId="77777777" w:rsidR="00450C10" w:rsidRPr="008F303C" w:rsidRDefault="00450C10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F303C">
              <w:rPr>
                <w:sz w:val="22"/>
                <w:szCs w:val="22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4F32A6" w14:textId="77777777" w:rsidR="00450C10" w:rsidRPr="008F303C" w:rsidRDefault="00450C10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F303C">
              <w:rPr>
                <w:sz w:val="22"/>
                <w:szCs w:val="22"/>
              </w:rPr>
              <w:t>Nr zadania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B570B54" w14:textId="772AC91E" w:rsidR="00450C10" w:rsidRPr="008F303C" w:rsidRDefault="00450C10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F303C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8F303C">
              <w:rPr>
                <w:sz w:val="22"/>
                <w:szCs w:val="22"/>
              </w:rPr>
              <w:t>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5A8D7A" w14:textId="4587BED3" w:rsidR="00450C10" w:rsidRPr="008F303C" w:rsidRDefault="00450C10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F303C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 </w:t>
            </w:r>
            <w:r>
              <w:rPr>
                <w:sz w:val="22"/>
                <w:szCs w:val="22"/>
              </w:rPr>
              <w:br/>
              <w:t>(K-1)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15E169" w14:textId="77777777" w:rsidR="00450C10" w:rsidRDefault="00450C10" w:rsidP="00450C1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wykonania zamówienia/</w:t>
            </w:r>
            <w:r>
              <w:rPr>
                <w:sz w:val="22"/>
                <w:szCs w:val="22"/>
              </w:rPr>
              <w:br/>
              <w:t>termin realizacji</w:t>
            </w:r>
          </w:p>
          <w:p w14:paraId="6E42A94A" w14:textId="1CE27C0E" w:rsidR="00450C10" w:rsidRPr="008F303C" w:rsidRDefault="00450C10" w:rsidP="00450C1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(K-2)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EEA5CE3" w14:textId="77777777" w:rsidR="00450C10" w:rsidRDefault="00450C10" w:rsidP="00450C1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gwarancji po naprawie</w:t>
            </w:r>
          </w:p>
          <w:p w14:paraId="19671113" w14:textId="0269F5DE" w:rsidR="00450C10" w:rsidRPr="008F303C" w:rsidRDefault="00450C10" w:rsidP="00450C1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(K-3)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485AC1" w14:textId="349CDD9F" w:rsidR="00450C10" w:rsidRPr="008F303C" w:rsidRDefault="00450C10" w:rsidP="00450C1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Parametry techniczne (K-4)</w:t>
            </w:r>
          </w:p>
        </w:tc>
      </w:tr>
      <w:tr w:rsidR="00450C10" w:rsidRPr="008F303C" w14:paraId="32731C4E" w14:textId="338FFA7C" w:rsidTr="00450C10">
        <w:tc>
          <w:tcPr>
            <w:tcW w:w="851" w:type="dxa"/>
            <w:shd w:val="clear" w:color="auto" w:fill="auto"/>
            <w:vAlign w:val="center"/>
          </w:tcPr>
          <w:p w14:paraId="2486523E" w14:textId="77777777" w:rsidR="00450C10" w:rsidRPr="008F303C" w:rsidRDefault="00450C10" w:rsidP="00C755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F303C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0DDBC8" w14:textId="77777777" w:rsidR="00450C10" w:rsidRPr="008F303C" w:rsidRDefault="00450C10" w:rsidP="00C755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F303C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3EB55788" w14:textId="7AB37A86" w:rsidR="00450C10" w:rsidRPr="008F303C" w:rsidRDefault="00450C10" w:rsidP="00C75552">
            <w:pPr>
              <w:spacing w:before="80"/>
              <w:rPr>
                <w:sz w:val="22"/>
                <w:szCs w:val="22"/>
              </w:rPr>
            </w:pPr>
            <w:proofErr w:type="spellStart"/>
            <w:r w:rsidRPr="008F303C">
              <w:rPr>
                <w:sz w:val="22"/>
                <w:szCs w:val="22"/>
              </w:rPr>
              <w:t>Paramedica</w:t>
            </w:r>
            <w:proofErr w:type="spellEnd"/>
            <w:r w:rsidRPr="008F303C">
              <w:rPr>
                <w:sz w:val="22"/>
                <w:szCs w:val="22"/>
              </w:rPr>
              <w:t xml:space="preserve"> Polska Sp. z o.</w:t>
            </w:r>
            <w:r>
              <w:rPr>
                <w:sz w:val="22"/>
                <w:szCs w:val="22"/>
              </w:rPr>
              <w:t xml:space="preserve"> </w:t>
            </w:r>
            <w:r w:rsidRPr="008F303C">
              <w:rPr>
                <w:sz w:val="22"/>
                <w:szCs w:val="22"/>
              </w:rPr>
              <w:t>o</w:t>
            </w:r>
            <w:r>
              <w:rPr>
                <w:sz w:val="22"/>
                <w:szCs w:val="22"/>
              </w:rPr>
              <w:t>. Sp. k.</w:t>
            </w:r>
          </w:p>
          <w:p w14:paraId="4DEBC802" w14:textId="047A5D92" w:rsidR="00450C10" w:rsidRPr="008F303C" w:rsidRDefault="00450C10" w:rsidP="00C755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Farbiarska 47</w:t>
            </w:r>
          </w:p>
          <w:p w14:paraId="6964D921" w14:textId="78D13740" w:rsidR="00450C10" w:rsidRPr="008F303C" w:rsidRDefault="00450C10" w:rsidP="00C75552">
            <w:pPr>
              <w:spacing w:after="80"/>
              <w:jc w:val="both"/>
              <w:rPr>
                <w:sz w:val="22"/>
                <w:szCs w:val="22"/>
              </w:rPr>
            </w:pPr>
            <w:r w:rsidRPr="008F303C">
              <w:rPr>
                <w:sz w:val="22"/>
                <w:szCs w:val="22"/>
              </w:rPr>
              <w:t>02-8</w:t>
            </w:r>
            <w:r>
              <w:rPr>
                <w:sz w:val="22"/>
                <w:szCs w:val="22"/>
              </w:rPr>
              <w:t>62</w:t>
            </w:r>
            <w:r w:rsidRPr="008F303C">
              <w:rPr>
                <w:sz w:val="22"/>
                <w:szCs w:val="22"/>
              </w:rPr>
              <w:t xml:space="preserve"> </w:t>
            </w:r>
            <w:r w:rsidRPr="008F303C">
              <w:rPr>
                <w:sz w:val="22"/>
                <w:szCs w:val="22"/>
              </w:rPr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CEAB01C" w14:textId="77777777" w:rsidR="00450C10" w:rsidRPr="008F303C" w:rsidRDefault="00450C10" w:rsidP="00C755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F303C">
              <w:rPr>
                <w:sz w:val="22"/>
                <w:szCs w:val="22"/>
              </w:rPr>
              <w:t>139 948.56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7DCF47" w14:textId="50C4A502" w:rsidR="00450C10" w:rsidRPr="008F303C" w:rsidRDefault="00450C10" w:rsidP="00450C10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bez skrócenia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F47B3A7" w14:textId="67DD37C2" w:rsidR="00450C10" w:rsidRPr="008F303C" w:rsidRDefault="00450C10" w:rsidP="00450C10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893233" w14:textId="2899D4D5" w:rsidR="00450C10" w:rsidRPr="008F303C" w:rsidRDefault="00450C10" w:rsidP="00450C10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 pkt.</w:t>
            </w:r>
          </w:p>
        </w:tc>
      </w:tr>
      <w:tr w:rsidR="00450C10" w:rsidRPr="008F303C" w14:paraId="5507E882" w14:textId="7658EB62" w:rsidTr="00450C10">
        <w:tc>
          <w:tcPr>
            <w:tcW w:w="851" w:type="dxa"/>
            <w:shd w:val="clear" w:color="auto" w:fill="auto"/>
            <w:vAlign w:val="center"/>
          </w:tcPr>
          <w:p w14:paraId="0511B907" w14:textId="77777777" w:rsidR="00450C10" w:rsidRPr="008F303C" w:rsidRDefault="00450C10" w:rsidP="00C755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F303C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F3E91C" w14:textId="77777777" w:rsidR="00450C10" w:rsidRPr="008F303C" w:rsidRDefault="00450C10" w:rsidP="00C755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F303C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14:paraId="0F42870E" w14:textId="77777777" w:rsidR="00450C10" w:rsidRPr="008F303C" w:rsidRDefault="00450C10" w:rsidP="00C75552">
            <w:pPr>
              <w:spacing w:before="80"/>
              <w:rPr>
                <w:sz w:val="22"/>
                <w:szCs w:val="22"/>
              </w:rPr>
            </w:pPr>
            <w:r w:rsidRPr="008F303C">
              <w:rPr>
                <w:sz w:val="22"/>
                <w:szCs w:val="22"/>
              </w:rPr>
              <w:t>GE Medical Systems Polska Sp. z o.o.</w:t>
            </w:r>
          </w:p>
          <w:p w14:paraId="0643DA30" w14:textId="17D852A0" w:rsidR="00450C10" w:rsidRPr="008F303C" w:rsidRDefault="00450C10" w:rsidP="00C755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8F303C">
              <w:rPr>
                <w:sz w:val="22"/>
                <w:szCs w:val="22"/>
              </w:rPr>
              <w:t>Wołoska</w:t>
            </w:r>
            <w:r w:rsidRPr="008F303C">
              <w:rPr>
                <w:sz w:val="22"/>
                <w:szCs w:val="22"/>
              </w:rPr>
              <w:t xml:space="preserve"> </w:t>
            </w:r>
            <w:r w:rsidRPr="008F303C">
              <w:rPr>
                <w:sz w:val="22"/>
                <w:szCs w:val="22"/>
              </w:rPr>
              <w:t>9</w:t>
            </w:r>
            <w:r w:rsidRPr="008F303C">
              <w:rPr>
                <w:sz w:val="22"/>
                <w:szCs w:val="22"/>
              </w:rPr>
              <w:t xml:space="preserve"> </w:t>
            </w:r>
          </w:p>
          <w:p w14:paraId="74161C75" w14:textId="77777777" w:rsidR="00450C10" w:rsidRPr="008F303C" w:rsidRDefault="00450C10" w:rsidP="00C75552">
            <w:pPr>
              <w:spacing w:after="80"/>
              <w:jc w:val="both"/>
              <w:rPr>
                <w:sz w:val="22"/>
                <w:szCs w:val="22"/>
              </w:rPr>
            </w:pPr>
            <w:r w:rsidRPr="008F303C">
              <w:rPr>
                <w:sz w:val="22"/>
                <w:szCs w:val="22"/>
              </w:rPr>
              <w:t>02-583</w:t>
            </w:r>
            <w:r w:rsidRPr="008F303C">
              <w:rPr>
                <w:sz w:val="22"/>
                <w:szCs w:val="22"/>
              </w:rPr>
              <w:t xml:space="preserve"> </w:t>
            </w:r>
            <w:r w:rsidRPr="008F303C">
              <w:rPr>
                <w:sz w:val="22"/>
                <w:szCs w:val="22"/>
              </w:rPr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4E971D" w14:textId="77777777" w:rsidR="00450C10" w:rsidRPr="008F303C" w:rsidRDefault="00450C10" w:rsidP="00C755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F303C">
              <w:rPr>
                <w:sz w:val="22"/>
                <w:szCs w:val="22"/>
              </w:rPr>
              <w:t>27 108.00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222CE4" w14:textId="7CF7E99E" w:rsidR="00450C10" w:rsidRPr="008F303C" w:rsidRDefault="00450C10" w:rsidP="00450C10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bez skrócenia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829C8A8" w14:textId="32204629" w:rsidR="00450C10" w:rsidRPr="008F303C" w:rsidRDefault="00450C10" w:rsidP="00450C10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4B0058" w14:textId="0EDDDE3B" w:rsidR="00450C10" w:rsidRPr="008F303C" w:rsidRDefault="00450C10" w:rsidP="00450C10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pkt.</w:t>
            </w:r>
          </w:p>
        </w:tc>
      </w:tr>
      <w:tr w:rsidR="00450C10" w:rsidRPr="008F303C" w14:paraId="0BDFFA02" w14:textId="5072034B" w:rsidTr="00450C10">
        <w:tc>
          <w:tcPr>
            <w:tcW w:w="851" w:type="dxa"/>
            <w:shd w:val="clear" w:color="auto" w:fill="auto"/>
            <w:vAlign w:val="center"/>
          </w:tcPr>
          <w:p w14:paraId="2B6FAD2D" w14:textId="77777777" w:rsidR="00450C10" w:rsidRPr="008F303C" w:rsidRDefault="00450C10" w:rsidP="00C755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F303C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536B0A" w14:textId="77777777" w:rsidR="00450C10" w:rsidRPr="008F303C" w:rsidRDefault="00450C10" w:rsidP="00C755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F303C">
              <w:rPr>
                <w:sz w:val="22"/>
                <w:szCs w:val="22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14:paraId="793E5AB6" w14:textId="77777777" w:rsidR="00450C10" w:rsidRPr="008F303C" w:rsidRDefault="00450C10" w:rsidP="00C75552">
            <w:pPr>
              <w:spacing w:before="80"/>
              <w:rPr>
                <w:sz w:val="22"/>
                <w:szCs w:val="22"/>
              </w:rPr>
            </w:pPr>
            <w:r w:rsidRPr="008F303C">
              <w:rPr>
                <w:sz w:val="22"/>
                <w:szCs w:val="22"/>
              </w:rPr>
              <w:t xml:space="preserve">GE Medical </w:t>
            </w:r>
            <w:r w:rsidRPr="008F303C">
              <w:rPr>
                <w:sz w:val="22"/>
                <w:szCs w:val="22"/>
              </w:rPr>
              <w:lastRenderedPageBreak/>
              <w:t>Systems Polska Sp. z o.o.</w:t>
            </w:r>
          </w:p>
          <w:p w14:paraId="682AF086" w14:textId="5F7D030B" w:rsidR="00450C10" w:rsidRPr="008F303C" w:rsidRDefault="00450C10" w:rsidP="00C755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8F303C">
              <w:rPr>
                <w:sz w:val="22"/>
                <w:szCs w:val="22"/>
              </w:rPr>
              <w:t>Wołoska</w:t>
            </w:r>
            <w:r w:rsidRPr="008F303C">
              <w:rPr>
                <w:sz w:val="22"/>
                <w:szCs w:val="22"/>
              </w:rPr>
              <w:t xml:space="preserve"> </w:t>
            </w:r>
            <w:r w:rsidRPr="008F303C">
              <w:rPr>
                <w:sz w:val="22"/>
                <w:szCs w:val="22"/>
              </w:rPr>
              <w:t>9</w:t>
            </w:r>
            <w:r w:rsidRPr="008F303C">
              <w:rPr>
                <w:sz w:val="22"/>
                <w:szCs w:val="22"/>
              </w:rPr>
              <w:t xml:space="preserve"> </w:t>
            </w:r>
          </w:p>
          <w:p w14:paraId="525A40FC" w14:textId="77777777" w:rsidR="00450C10" w:rsidRPr="008F303C" w:rsidRDefault="00450C10" w:rsidP="00C75552">
            <w:pPr>
              <w:spacing w:after="80"/>
              <w:jc w:val="both"/>
              <w:rPr>
                <w:sz w:val="22"/>
                <w:szCs w:val="22"/>
              </w:rPr>
            </w:pPr>
            <w:r w:rsidRPr="008F303C">
              <w:rPr>
                <w:sz w:val="22"/>
                <w:szCs w:val="22"/>
              </w:rPr>
              <w:t>02-583</w:t>
            </w:r>
            <w:r w:rsidRPr="008F303C">
              <w:rPr>
                <w:sz w:val="22"/>
                <w:szCs w:val="22"/>
              </w:rPr>
              <w:t xml:space="preserve"> </w:t>
            </w:r>
            <w:r w:rsidRPr="008F303C">
              <w:rPr>
                <w:sz w:val="22"/>
                <w:szCs w:val="22"/>
              </w:rPr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7BEA7F" w14:textId="77777777" w:rsidR="00450C10" w:rsidRPr="008F303C" w:rsidRDefault="00450C10" w:rsidP="00C755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F303C">
              <w:rPr>
                <w:sz w:val="22"/>
                <w:szCs w:val="22"/>
              </w:rPr>
              <w:lastRenderedPageBreak/>
              <w:t>27 540.00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720394" w14:textId="4DCA44D0" w:rsidR="00450C10" w:rsidRPr="008F303C" w:rsidRDefault="00450C10" w:rsidP="00450C10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bez skrócenia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B6C967" w14:textId="35CF2966" w:rsidR="00450C10" w:rsidRPr="008F303C" w:rsidRDefault="00450C10" w:rsidP="00450C10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276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40F522C5" w14:textId="42855911" w:rsidR="00450C10" w:rsidRPr="008F303C" w:rsidRDefault="00450C10" w:rsidP="00450C10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</w:tr>
    </w:tbl>
    <w:p w14:paraId="48D7B0F1" w14:textId="77777777" w:rsidR="00450C10" w:rsidRDefault="00450C10" w:rsidP="00450C10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01B5B807" w14:textId="77777777" w:rsidR="00450C10" w:rsidRDefault="00450C10" w:rsidP="00450C10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46266F75" w14:textId="15ABFA80" w:rsidR="00450C10" w:rsidRDefault="00450C10" w:rsidP="00450C10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14:paraId="4B8EC886" w14:textId="77777777" w:rsidR="00450C10" w:rsidRDefault="00450C10" w:rsidP="00450C1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FAFA189" w14:textId="77777777" w:rsidR="00450C10" w:rsidRDefault="00450C10" w:rsidP="00450C1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FD4CAFA" w14:textId="77777777" w:rsidR="00450C10" w:rsidRDefault="00450C10" w:rsidP="00450C1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A86D98C" w14:textId="6BFC3913" w:rsidR="00A80738" w:rsidRPr="008F303C" w:rsidRDefault="00A80738" w:rsidP="00450C10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8F30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09E7C" w14:textId="77777777" w:rsidR="005205FA" w:rsidRDefault="005205FA">
      <w:r>
        <w:separator/>
      </w:r>
    </w:p>
  </w:endnote>
  <w:endnote w:type="continuationSeparator" w:id="0">
    <w:p w14:paraId="24A5DA58" w14:textId="77777777" w:rsidR="005205FA" w:rsidRDefault="00520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909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38411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48E7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24E9BB">
        <v:line id="_x0000_s1025" style="position:absolute;left:0;text-align:left;z-index:251657728" from="-3.85pt,8.7pt" to="455.15pt,8.7pt"/>
      </w:pict>
    </w:r>
  </w:p>
  <w:p w14:paraId="1CEB086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22B5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9677C2" w14:textId="77777777" w:rsidR="009F189D" w:rsidRDefault="009F189D">
    <w:pPr>
      <w:pStyle w:val="Stopka"/>
      <w:tabs>
        <w:tab w:val="clear" w:pos="4536"/>
      </w:tabs>
      <w:jc w:val="center"/>
    </w:pPr>
  </w:p>
  <w:p w14:paraId="797D39A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D0631" w14:textId="77777777" w:rsidR="005205FA" w:rsidRDefault="005205FA">
      <w:r>
        <w:separator/>
      </w:r>
    </w:p>
  </w:footnote>
  <w:footnote w:type="continuationSeparator" w:id="0">
    <w:p w14:paraId="6B0C4666" w14:textId="77777777" w:rsidR="005205FA" w:rsidRDefault="005205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5F1E6" w14:textId="77777777" w:rsidR="00D34623" w:rsidRDefault="00D346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9FBC9" w14:textId="77777777" w:rsidR="00D34623" w:rsidRDefault="00D346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16AF7" w14:textId="77777777" w:rsidR="00D34623" w:rsidRDefault="00D346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05F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50C10"/>
    <w:rsid w:val="00490DC0"/>
    <w:rsid w:val="00493F8C"/>
    <w:rsid w:val="004C7E9B"/>
    <w:rsid w:val="005205FA"/>
    <w:rsid w:val="005614F2"/>
    <w:rsid w:val="00577BC6"/>
    <w:rsid w:val="0069085C"/>
    <w:rsid w:val="006B27ED"/>
    <w:rsid w:val="00843263"/>
    <w:rsid w:val="00861E75"/>
    <w:rsid w:val="008F303C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34623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512F46"/>
  <w15:chartTrackingRefBased/>
  <w15:docId w15:val="{450ABB7C-0F9C-45E4-ADC5-27C4C66EB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7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246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2</cp:revision>
  <cp:lastPrinted>2023-10-26T09:43:00Z</cp:lastPrinted>
  <dcterms:created xsi:type="dcterms:W3CDTF">2023-10-26T09:43:00Z</dcterms:created>
  <dcterms:modified xsi:type="dcterms:W3CDTF">2023-10-26T09:43:00Z</dcterms:modified>
</cp:coreProperties>
</file>