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03E8E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73AEC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C0C7EAA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66418A0" w14:textId="77777777" w:rsidR="006676AE" w:rsidRPr="0012157F" w:rsidRDefault="00DD2BA1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DD2BA1">
        <w:rPr>
          <w:rFonts w:ascii="Arial" w:hAnsi="Arial" w:cs="Arial"/>
        </w:rPr>
        <w:t>SZPITAL WOJEWÓDZKI W POZNANIU</w:t>
      </w:r>
    </w:p>
    <w:p w14:paraId="191175F0" w14:textId="77777777" w:rsidR="006676AE" w:rsidRPr="0012157F" w:rsidRDefault="00DD2BA1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D2BA1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D2BA1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DE63A6C" w14:textId="77777777" w:rsidR="00F90CD1" w:rsidRDefault="00DD2BA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D2BA1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D2BA1">
        <w:rPr>
          <w:rFonts w:ascii="Arial" w:hAnsi="Arial" w:cs="Arial"/>
        </w:rPr>
        <w:t>Poznań</w:t>
      </w:r>
    </w:p>
    <w:p w14:paraId="145C30F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FCED3D0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CA09DD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8D5162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1C0B5F6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9114A47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75B4A3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43A8083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360F05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D2BA1" w:rsidRPr="0012157F" w14:paraId="6D700629" w14:textId="77777777" w:rsidTr="00CA46C2">
        <w:tc>
          <w:tcPr>
            <w:tcW w:w="9104" w:type="dxa"/>
            <w:shd w:val="clear" w:color="auto" w:fill="D9D9D9"/>
          </w:tcPr>
          <w:p w14:paraId="68F10FC5" w14:textId="77777777" w:rsidR="00DD2BA1" w:rsidRPr="0012157F" w:rsidRDefault="00DD2BA1" w:rsidP="00CA46C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2F6F494" w14:textId="77777777" w:rsidR="00DD2BA1" w:rsidRPr="0012157F" w:rsidRDefault="00DD2BA1" w:rsidP="00CA46C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D2BA1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711767B" w14:textId="77777777" w:rsidR="00DD2BA1" w:rsidRPr="00612283" w:rsidRDefault="00DD2BA1" w:rsidP="00CA46C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3FB26AD" w14:textId="77777777" w:rsidR="00DD2BA1" w:rsidRPr="00612283" w:rsidRDefault="00DD2BA1" w:rsidP="00CA46C2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5078B18" w14:textId="77777777" w:rsidR="00DD2BA1" w:rsidRPr="0012157F" w:rsidRDefault="00DD2BA1" w:rsidP="00CA46C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DA9490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6683664" w14:textId="77777777" w:rsidR="008D4404" w:rsidRDefault="008D4404" w:rsidP="008D4404">
      <w:pPr>
        <w:spacing w:before="600" w:line="276" w:lineRule="auto"/>
        <w:jc w:val="center"/>
        <w:rPr>
          <w:b/>
          <w:sz w:val="28"/>
          <w:szCs w:val="28"/>
          <w:lang w:eastAsia="pl-PL"/>
        </w:rPr>
      </w:pPr>
      <w:r>
        <w:rPr>
          <w:b/>
          <w:sz w:val="28"/>
          <w:szCs w:val="28"/>
        </w:rPr>
        <w:t>Rozbudowa monitoringu wideo w zakresie serwerowni, tlenowni i miejsc strategicznych z punktu widzenie OUK wraz z montażem kontroli dostępu do serwerowniach w 3-ch filiach Szpitala</w:t>
      </w:r>
    </w:p>
    <w:p w14:paraId="45EEB319" w14:textId="05F2BF5D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D2BA1" w:rsidRPr="00DD2BA1">
        <w:rPr>
          <w:rFonts w:ascii="Arial" w:hAnsi="Arial" w:cs="Arial"/>
          <w:b/>
          <w:sz w:val="24"/>
          <w:szCs w:val="24"/>
        </w:rPr>
        <w:t>SZW/DZP/1</w:t>
      </w:r>
      <w:r w:rsidR="008D4404">
        <w:rPr>
          <w:rFonts w:ascii="Arial" w:hAnsi="Arial" w:cs="Arial"/>
          <w:b/>
          <w:sz w:val="24"/>
          <w:szCs w:val="24"/>
        </w:rPr>
        <w:t>21</w:t>
      </w:r>
      <w:r w:rsidR="00DD2BA1" w:rsidRPr="00DD2BA1">
        <w:rPr>
          <w:rFonts w:ascii="Arial" w:hAnsi="Arial" w:cs="Arial"/>
          <w:b/>
          <w:sz w:val="24"/>
          <w:szCs w:val="24"/>
        </w:rPr>
        <w:t>/2023</w:t>
      </w:r>
    </w:p>
    <w:p w14:paraId="7159B1A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D2BA1" w:rsidRPr="00DD2BA1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4886156" w14:textId="77777777" w:rsidTr="00650D6C">
        <w:tc>
          <w:tcPr>
            <w:tcW w:w="9104" w:type="dxa"/>
            <w:shd w:val="clear" w:color="auto" w:fill="D9D9D9"/>
          </w:tcPr>
          <w:p w14:paraId="190233C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F0ADB22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E859EB6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726939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DF90224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4D3E356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FC5464B" w14:textId="2F84B139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</w:t>
      </w:r>
      <w:r w:rsidR="006C4E5B">
        <w:rPr>
          <w:rFonts w:ascii="Arial" w:hAnsi="Arial" w:cs="Arial"/>
          <w:sz w:val="24"/>
          <w:szCs w:val="24"/>
        </w:rPr>
        <w:t>art………….</w:t>
      </w:r>
      <w:r w:rsidRPr="0012157F">
        <w:rPr>
          <w:rFonts w:ascii="Arial" w:hAnsi="Arial" w:cs="Arial"/>
          <w:sz w:val="24"/>
          <w:szCs w:val="24"/>
        </w:rPr>
        <w:t xml:space="preserve">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E265BE0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09F75CB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814B583" w14:textId="77777777" w:rsidTr="00CD4DD1">
        <w:tc>
          <w:tcPr>
            <w:tcW w:w="9104" w:type="dxa"/>
            <w:shd w:val="clear" w:color="auto" w:fill="D9D9D9"/>
          </w:tcPr>
          <w:p w14:paraId="4076C948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D841AB6" w14:textId="77777777" w:rsidR="00D2702A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8D4404" w:rsidRPr="002D230F" w14:paraId="26A103AA" w14:textId="77777777" w:rsidTr="000F0CD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92E6E" w14:textId="77777777" w:rsidR="008D4404" w:rsidRPr="002D230F" w:rsidRDefault="008D4404" w:rsidP="000F0CD5">
            <w:pPr>
              <w:spacing w:before="60" w:after="120" w:line="276" w:lineRule="auto"/>
              <w:jc w:val="center"/>
              <w:rPr>
                <w:b/>
                <w:sz w:val="20"/>
                <w:szCs w:val="20"/>
              </w:rPr>
            </w:pPr>
            <w:r w:rsidRPr="002D230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7219B" w14:textId="77777777" w:rsidR="008D4404" w:rsidRPr="002D230F" w:rsidRDefault="008D4404" w:rsidP="000F0CD5">
            <w:pPr>
              <w:spacing w:before="60" w:after="120" w:line="276" w:lineRule="auto"/>
              <w:rPr>
                <w:sz w:val="20"/>
                <w:szCs w:val="20"/>
              </w:rPr>
            </w:pPr>
            <w:r w:rsidRPr="002D230F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8D4404" w:rsidRPr="002D230F" w14:paraId="4EFDB206" w14:textId="77777777" w:rsidTr="000F0CD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647C2" w14:textId="77777777" w:rsidR="008D4404" w:rsidRPr="002D230F" w:rsidRDefault="008D4404" w:rsidP="000F0CD5">
            <w:pPr>
              <w:spacing w:before="60" w:after="120" w:line="276" w:lineRule="auto"/>
              <w:jc w:val="center"/>
            </w:pPr>
            <w:r w:rsidRPr="002D230F"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B9D65" w14:textId="77777777" w:rsidR="008D4404" w:rsidRPr="002D230F" w:rsidRDefault="008D4404" w:rsidP="000F0CD5">
            <w:pPr>
              <w:spacing w:before="60" w:after="120" w:line="276" w:lineRule="auto"/>
              <w:jc w:val="both"/>
              <w:rPr>
                <w:b/>
                <w:bCs/>
              </w:rPr>
            </w:pPr>
            <w:r w:rsidRPr="002D230F">
              <w:rPr>
                <w:b/>
                <w:bCs/>
              </w:rPr>
              <w:t>Sytuacja ekonomiczna lub finansowa</w:t>
            </w:r>
          </w:p>
          <w:p w14:paraId="0561DCD9" w14:textId="77777777" w:rsidR="008D4404" w:rsidRPr="002D230F" w:rsidRDefault="008D4404" w:rsidP="000F0CD5">
            <w:pPr>
              <w:spacing w:before="60" w:after="120" w:line="276" w:lineRule="auto"/>
              <w:jc w:val="both"/>
            </w:pPr>
            <w:r w:rsidRPr="002D230F">
              <w:t xml:space="preserve">O udzielenie zamówienia publicznego mogą ubiegać się Wykonawcy, którzy spełniają warunki, dotyczące  sytuacji ekonomicznej lub finansowej. </w:t>
            </w:r>
          </w:p>
          <w:p w14:paraId="16622A4E" w14:textId="77777777" w:rsidR="008D4404" w:rsidRPr="002D230F" w:rsidRDefault="008D4404" w:rsidP="000F0CD5">
            <w:pPr>
              <w:spacing w:before="60" w:after="120" w:line="276" w:lineRule="auto"/>
              <w:jc w:val="both"/>
            </w:pPr>
            <w:r w:rsidRPr="002D230F">
              <w:t>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  <w:tr w:rsidR="008D4404" w:rsidRPr="002D230F" w14:paraId="606FD051" w14:textId="77777777" w:rsidTr="000F0CD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37927" w14:textId="77777777" w:rsidR="008D4404" w:rsidRPr="002D230F" w:rsidRDefault="008D4404" w:rsidP="000F0CD5">
            <w:pPr>
              <w:spacing w:before="60" w:after="120" w:line="276" w:lineRule="auto"/>
              <w:jc w:val="center"/>
            </w:pPr>
            <w:r w:rsidRPr="002D230F"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BB95E" w14:textId="77777777" w:rsidR="008D4404" w:rsidRPr="002D230F" w:rsidRDefault="008D4404" w:rsidP="000F0CD5">
            <w:pPr>
              <w:spacing w:before="60" w:after="120" w:line="276" w:lineRule="auto"/>
              <w:jc w:val="both"/>
              <w:rPr>
                <w:b/>
                <w:bCs/>
              </w:rPr>
            </w:pPr>
            <w:r w:rsidRPr="002D230F">
              <w:rPr>
                <w:b/>
                <w:bCs/>
              </w:rPr>
              <w:t>Zdolność techniczna lub zawodowa</w:t>
            </w:r>
          </w:p>
          <w:p w14:paraId="0EB309B8" w14:textId="77777777" w:rsidR="008D4404" w:rsidRPr="002D230F" w:rsidRDefault="008D4404" w:rsidP="000F0CD5">
            <w:pPr>
              <w:spacing w:before="60" w:after="120" w:line="276" w:lineRule="auto"/>
              <w:jc w:val="both"/>
            </w:pPr>
            <w:r w:rsidRPr="002D230F">
              <w:t xml:space="preserve">O udzielenie zamówienia publicznego mogą ubiegać się Wykonawcy, którzy spełniają warunki, dotyczące  zdolności technicznej lub zawodowej. </w:t>
            </w:r>
          </w:p>
          <w:p w14:paraId="05887EA9" w14:textId="77777777" w:rsidR="008D4404" w:rsidRPr="002D230F" w:rsidRDefault="008D4404" w:rsidP="000F0CD5">
            <w:pPr>
              <w:spacing w:before="60" w:after="120" w:line="276" w:lineRule="auto"/>
              <w:jc w:val="both"/>
            </w:pPr>
            <w:r w:rsidRPr="002D230F">
              <w:lastRenderedPageBreak/>
              <w:t>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  <w:tr w:rsidR="008D4404" w:rsidRPr="002D230F" w14:paraId="7B4EFCBA" w14:textId="77777777" w:rsidTr="000F0CD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792BC" w14:textId="77777777" w:rsidR="008D4404" w:rsidRPr="002D230F" w:rsidRDefault="008D4404" w:rsidP="000F0CD5">
            <w:pPr>
              <w:spacing w:before="60" w:after="120" w:line="276" w:lineRule="auto"/>
              <w:jc w:val="center"/>
            </w:pPr>
            <w:r w:rsidRPr="002D230F">
              <w:lastRenderedPageBreak/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511F0" w14:textId="77777777" w:rsidR="008D4404" w:rsidRPr="002D230F" w:rsidRDefault="008D4404" w:rsidP="000F0CD5">
            <w:pPr>
              <w:spacing w:before="60" w:after="120" w:line="276" w:lineRule="auto"/>
              <w:jc w:val="both"/>
              <w:rPr>
                <w:b/>
                <w:bCs/>
              </w:rPr>
            </w:pPr>
            <w:r w:rsidRPr="002D230F">
              <w:rPr>
                <w:b/>
                <w:bCs/>
              </w:rPr>
              <w:t>Zdolność do występowania w obrocie gospodarczym</w:t>
            </w:r>
          </w:p>
          <w:p w14:paraId="77EDDD48" w14:textId="77777777" w:rsidR="008D4404" w:rsidRPr="002D230F" w:rsidRDefault="008D4404" w:rsidP="000F0CD5">
            <w:pPr>
              <w:spacing w:before="60" w:after="120" w:line="276" w:lineRule="auto"/>
              <w:jc w:val="both"/>
            </w:pPr>
            <w:r w:rsidRPr="002D230F">
              <w:t>Zamawiający nie stawia szczególnych warunków w tym zakresie.</w:t>
            </w:r>
          </w:p>
        </w:tc>
      </w:tr>
      <w:tr w:rsidR="008D4404" w:rsidRPr="00CF0E14" w14:paraId="7601C976" w14:textId="77777777" w:rsidTr="000F0CD5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2693A" w14:textId="77777777" w:rsidR="008D4404" w:rsidRPr="002D230F" w:rsidRDefault="008D4404" w:rsidP="000F0CD5">
            <w:pPr>
              <w:spacing w:before="60" w:after="120" w:line="276" w:lineRule="auto"/>
              <w:jc w:val="center"/>
            </w:pPr>
            <w:r w:rsidRPr="002D230F"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BA113" w14:textId="77777777" w:rsidR="008D4404" w:rsidRPr="002D230F" w:rsidRDefault="008D4404" w:rsidP="000F0CD5">
            <w:pPr>
              <w:spacing w:before="60" w:after="120" w:line="276" w:lineRule="auto"/>
              <w:jc w:val="both"/>
              <w:rPr>
                <w:b/>
                <w:bCs/>
              </w:rPr>
            </w:pPr>
            <w:r w:rsidRPr="002D230F">
              <w:rPr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54EF28EC" w14:textId="77777777" w:rsidR="008D4404" w:rsidRPr="00CF0E14" w:rsidRDefault="008D4404" w:rsidP="000F0CD5">
            <w:pPr>
              <w:spacing w:before="60" w:after="120" w:line="276" w:lineRule="auto"/>
              <w:jc w:val="both"/>
            </w:pPr>
            <w:r w:rsidRPr="002D230F">
              <w:t>Zamawiający nie stawia szczególnych warunków w tym zakresie.</w:t>
            </w:r>
          </w:p>
        </w:tc>
      </w:tr>
    </w:tbl>
    <w:p w14:paraId="3223A495" w14:textId="6A579CA8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</w:t>
      </w:r>
    </w:p>
    <w:p w14:paraId="1C6DB874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84A093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B4F687B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067FBB2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02F9A4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D3F767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6B1343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72DBCB0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0AC6C28" w14:textId="77777777" w:rsidR="00E21BB4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36F4F9F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A2D4200" w14:textId="77777777" w:rsidTr="00CD4DD1">
        <w:tc>
          <w:tcPr>
            <w:tcW w:w="9104" w:type="dxa"/>
            <w:shd w:val="clear" w:color="auto" w:fill="D9D9D9"/>
          </w:tcPr>
          <w:p w14:paraId="704E62B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549ACE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F93848A" w14:textId="77777777" w:rsidTr="00847232">
        <w:tc>
          <w:tcPr>
            <w:tcW w:w="9104" w:type="dxa"/>
            <w:shd w:val="clear" w:color="auto" w:fill="D9D9D9"/>
          </w:tcPr>
          <w:p w14:paraId="7679F406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9506D7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832A38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BF7799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000682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7AA77E8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6AEA26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99A987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0984E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63C31E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E53A6F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A3A0EC0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054C9A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300B8" w14:textId="77777777" w:rsidR="008522DB" w:rsidRDefault="008522DB" w:rsidP="0038231F">
      <w:pPr>
        <w:spacing w:after="0" w:line="240" w:lineRule="auto"/>
      </w:pPr>
      <w:r>
        <w:separator/>
      </w:r>
    </w:p>
  </w:endnote>
  <w:endnote w:type="continuationSeparator" w:id="0">
    <w:p w14:paraId="23D5B343" w14:textId="77777777" w:rsidR="008522DB" w:rsidRDefault="00852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E8EE" w14:textId="77777777" w:rsidR="00DD2BA1" w:rsidRDefault="00DD2B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840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420C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420C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0D4B302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1CC31" w14:textId="77777777" w:rsidR="00DD2BA1" w:rsidRDefault="00DD2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990DE" w14:textId="77777777" w:rsidR="008522DB" w:rsidRDefault="008522DB" w:rsidP="0038231F">
      <w:pPr>
        <w:spacing w:after="0" w:line="240" w:lineRule="auto"/>
      </w:pPr>
      <w:r>
        <w:separator/>
      </w:r>
    </w:p>
  </w:footnote>
  <w:footnote w:type="continuationSeparator" w:id="0">
    <w:p w14:paraId="490BB5E4" w14:textId="77777777" w:rsidR="008522DB" w:rsidRDefault="008522DB" w:rsidP="0038231F">
      <w:pPr>
        <w:spacing w:after="0" w:line="240" w:lineRule="auto"/>
      </w:pPr>
      <w:r>
        <w:continuationSeparator/>
      </w:r>
    </w:p>
  </w:footnote>
  <w:footnote w:id="1">
    <w:p w14:paraId="13BB71C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9095A4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DA345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C16F98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A20B5" w14:textId="77777777" w:rsidR="00DD2BA1" w:rsidRDefault="00DD2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CCF92" w14:textId="77777777" w:rsidR="00DD2BA1" w:rsidRDefault="00DD2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97CAB" w14:textId="77777777" w:rsidR="00DD2BA1" w:rsidRDefault="00DD2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313726103">
    <w:abstractNumId w:val="11"/>
  </w:num>
  <w:num w:numId="2" w16cid:durableId="803472724">
    <w:abstractNumId w:val="0"/>
  </w:num>
  <w:num w:numId="3" w16cid:durableId="1061052569">
    <w:abstractNumId w:val="10"/>
  </w:num>
  <w:num w:numId="4" w16cid:durableId="216406076">
    <w:abstractNumId w:val="13"/>
  </w:num>
  <w:num w:numId="5" w16cid:durableId="1473445906">
    <w:abstractNumId w:val="12"/>
  </w:num>
  <w:num w:numId="6" w16cid:durableId="310448590">
    <w:abstractNumId w:val="9"/>
  </w:num>
  <w:num w:numId="7" w16cid:durableId="174197111">
    <w:abstractNumId w:val="1"/>
  </w:num>
  <w:num w:numId="8" w16cid:durableId="783117974">
    <w:abstractNumId w:val="6"/>
  </w:num>
  <w:num w:numId="9" w16cid:durableId="7606192">
    <w:abstractNumId w:val="4"/>
  </w:num>
  <w:num w:numId="10" w16cid:durableId="1465195805">
    <w:abstractNumId w:val="7"/>
  </w:num>
  <w:num w:numId="11" w16cid:durableId="2051832538">
    <w:abstractNumId w:val="5"/>
  </w:num>
  <w:num w:numId="12" w16cid:durableId="755975033">
    <w:abstractNumId w:val="8"/>
  </w:num>
  <w:num w:numId="13" w16cid:durableId="1293947567">
    <w:abstractNumId w:val="3"/>
  </w:num>
  <w:num w:numId="14" w16cid:durableId="486559508">
    <w:abstractNumId w:val="2"/>
  </w:num>
  <w:num w:numId="15" w16cid:durableId="182682117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2D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25E8"/>
    <w:rsid w:val="00110593"/>
    <w:rsid w:val="0011306C"/>
    <w:rsid w:val="0012157F"/>
    <w:rsid w:val="00160A7A"/>
    <w:rsid w:val="001902D2"/>
    <w:rsid w:val="001B033B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230F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E5B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22DB"/>
    <w:rsid w:val="008757E1"/>
    <w:rsid w:val="00892E48"/>
    <w:rsid w:val="008C5709"/>
    <w:rsid w:val="008C6DF8"/>
    <w:rsid w:val="008D0487"/>
    <w:rsid w:val="008D33C8"/>
    <w:rsid w:val="008D4404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20C2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2BA1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6900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3AEC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62F1050"/>
  <w15:docId w15:val="{B812DA6F-FB49-4C2D-BAC5-C1A6705A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5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9EA63-DE1A-41BE-84F1-725B7D1C9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826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8</cp:revision>
  <cp:lastPrinted>2016-07-26T10:32:00Z</cp:lastPrinted>
  <dcterms:created xsi:type="dcterms:W3CDTF">2023-09-21T08:29:00Z</dcterms:created>
  <dcterms:modified xsi:type="dcterms:W3CDTF">2023-10-26T09:14:00Z</dcterms:modified>
</cp:coreProperties>
</file>