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7BE4" w14:textId="77777777" w:rsidR="003E6519" w:rsidRPr="00B03915" w:rsidRDefault="00280D9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03915">
        <w:rPr>
          <w:rFonts w:ascii="Arial Narrow" w:hAnsi="Arial Narrow" w:cs="Arial"/>
          <w:sz w:val="24"/>
          <w:szCs w:val="24"/>
        </w:rPr>
        <w:t>Bydgoszcz</w:t>
      </w:r>
      <w:r w:rsidR="003E6519" w:rsidRPr="00B03915">
        <w:rPr>
          <w:rFonts w:ascii="Arial Narrow" w:hAnsi="Arial Narrow" w:cs="Arial"/>
          <w:sz w:val="24"/>
          <w:szCs w:val="24"/>
        </w:rPr>
        <w:t xml:space="preserve"> dnia: </w:t>
      </w:r>
      <w:r w:rsidRPr="00B03915">
        <w:rPr>
          <w:rFonts w:ascii="Arial Narrow" w:hAnsi="Arial Narrow" w:cs="Arial"/>
          <w:sz w:val="24"/>
          <w:szCs w:val="24"/>
        </w:rPr>
        <w:t>2023-10-27</w:t>
      </w:r>
    </w:p>
    <w:p w14:paraId="1E04DCE1" w14:textId="77777777" w:rsidR="003E6519" w:rsidRPr="00B03915" w:rsidRDefault="00280D9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0391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B9A71BD" w14:textId="77777777" w:rsidR="003E6519" w:rsidRPr="00B03915" w:rsidRDefault="00280D9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03915">
        <w:rPr>
          <w:rFonts w:ascii="Arial Narrow" w:hAnsi="Arial Narrow" w:cs="Arial"/>
          <w:sz w:val="24"/>
          <w:szCs w:val="24"/>
        </w:rPr>
        <w:t>Powstańców Warszawy</w:t>
      </w:r>
      <w:r w:rsidR="003E6519" w:rsidRPr="00B03915">
        <w:rPr>
          <w:rFonts w:ascii="Arial Narrow" w:hAnsi="Arial Narrow" w:cs="Arial"/>
          <w:sz w:val="24"/>
          <w:szCs w:val="24"/>
        </w:rPr>
        <w:t xml:space="preserve"> </w:t>
      </w:r>
      <w:r w:rsidRPr="00B03915">
        <w:rPr>
          <w:rFonts w:ascii="Arial Narrow" w:hAnsi="Arial Narrow" w:cs="Arial"/>
          <w:sz w:val="24"/>
          <w:szCs w:val="24"/>
        </w:rPr>
        <w:t>5</w:t>
      </w:r>
    </w:p>
    <w:p w14:paraId="2F0A3CDF" w14:textId="77777777" w:rsidR="003E6519" w:rsidRPr="00B03915" w:rsidRDefault="00280D96" w:rsidP="003E6519">
      <w:pPr>
        <w:rPr>
          <w:rFonts w:ascii="Arial Narrow" w:hAnsi="Arial Narrow" w:cs="Arial"/>
          <w:sz w:val="24"/>
          <w:szCs w:val="24"/>
        </w:rPr>
      </w:pPr>
      <w:r w:rsidRPr="00B03915">
        <w:rPr>
          <w:rFonts w:ascii="Arial Narrow" w:hAnsi="Arial Narrow" w:cs="Arial"/>
          <w:sz w:val="24"/>
          <w:szCs w:val="24"/>
        </w:rPr>
        <w:t>85-681</w:t>
      </w:r>
      <w:r w:rsidR="003E6519" w:rsidRPr="00B03915">
        <w:rPr>
          <w:rFonts w:ascii="Arial Narrow" w:hAnsi="Arial Narrow" w:cs="Arial"/>
          <w:sz w:val="24"/>
          <w:szCs w:val="24"/>
        </w:rPr>
        <w:t xml:space="preserve"> </w:t>
      </w:r>
      <w:r w:rsidRPr="00B03915">
        <w:rPr>
          <w:rFonts w:ascii="Arial Narrow" w:hAnsi="Arial Narrow" w:cs="Arial"/>
          <w:sz w:val="24"/>
          <w:szCs w:val="24"/>
        </w:rPr>
        <w:t>Bydgoszcz</w:t>
      </w:r>
    </w:p>
    <w:p w14:paraId="36CE0F5A" w14:textId="77777777" w:rsidR="003E6519" w:rsidRPr="00B0391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0391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A2FCF75" w14:textId="77777777" w:rsidR="003E6519" w:rsidRPr="00B0391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0391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03915" w14:paraId="3B06F34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36743A" w14:textId="77777777" w:rsidR="003E6519" w:rsidRPr="00B0391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0391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F159BCE" w14:textId="77777777" w:rsidR="003E6519" w:rsidRPr="00B0391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0391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4B06CB3" w14:textId="77777777" w:rsidR="003E6519" w:rsidRPr="00B0391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0391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F46CA72" w14:textId="77777777" w:rsidR="003E6519" w:rsidRPr="00B0391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0391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0391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0391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03915" w14:paraId="6470059C" w14:textId="77777777" w:rsidTr="001A0FA2">
        <w:tc>
          <w:tcPr>
            <w:tcW w:w="2269" w:type="dxa"/>
            <w:shd w:val="clear" w:color="auto" w:fill="auto"/>
          </w:tcPr>
          <w:p w14:paraId="69D152D3" w14:textId="77777777" w:rsidR="003E6519" w:rsidRPr="00B0391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635992" w14:textId="77777777" w:rsidR="003E6519" w:rsidRPr="00B03915" w:rsidRDefault="00280D9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b/>
                <w:sz w:val="24"/>
                <w:szCs w:val="24"/>
              </w:rPr>
              <w:t>Przeglądy i naprawy sprzętu medycznego</w:t>
            </w:r>
            <w:r w:rsidR="003E6519" w:rsidRPr="00B0391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80D96" w:rsidRPr="00B03915" w14:paraId="37616737" w14:textId="77777777" w:rsidTr="00DD5E6C">
        <w:tc>
          <w:tcPr>
            <w:tcW w:w="2269" w:type="dxa"/>
            <w:shd w:val="clear" w:color="auto" w:fill="auto"/>
          </w:tcPr>
          <w:p w14:paraId="38942E21" w14:textId="77777777" w:rsidR="00280D96" w:rsidRPr="00B03915" w:rsidRDefault="00280D96" w:rsidP="00DD5E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BA7684" w14:textId="77777777" w:rsidR="00280D96" w:rsidRPr="00B03915" w:rsidRDefault="00280D96" w:rsidP="00DD5E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b/>
                <w:sz w:val="24"/>
                <w:szCs w:val="24"/>
              </w:rPr>
              <w:t>110/2023</w:t>
            </w:r>
          </w:p>
        </w:tc>
      </w:tr>
    </w:tbl>
    <w:p w14:paraId="2EC18AD7" w14:textId="77777777" w:rsidR="00890B92" w:rsidRPr="00B0391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0391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03915">
        <w:rPr>
          <w:rFonts w:ascii="Arial Narrow" w:hAnsi="Arial Narrow" w:cs="Arial"/>
          <w:sz w:val="24"/>
          <w:szCs w:val="24"/>
        </w:rPr>
        <w:t>22</w:t>
      </w:r>
      <w:r w:rsidR="0049054E" w:rsidRPr="00B03915">
        <w:rPr>
          <w:rFonts w:ascii="Arial Narrow" w:hAnsi="Arial Narrow" w:cs="Arial"/>
          <w:sz w:val="24"/>
          <w:szCs w:val="24"/>
        </w:rPr>
        <w:t>2</w:t>
      </w:r>
      <w:r w:rsidRPr="00B0391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03915">
        <w:rPr>
          <w:rFonts w:ascii="Arial Narrow" w:hAnsi="Arial Narrow" w:cs="Arial"/>
          <w:sz w:val="24"/>
          <w:szCs w:val="24"/>
        </w:rPr>
        <w:t>4</w:t>
      </w:r>
      <w:r w:rsidRPr="00B03915">
        <w:rPr>
          <w:rFonts w:ascii="Arial Narrow" w:hAnsi="Arial Narrow" w:cs="Arial"/>
          <w:sz w:val="24"/>
          <w:szCs w:val="24"/>
        </w:rPr>
        <w:t xml:space="preserve"> </w:t>
      </w:r>
      <w:r w:rsidR="00890B92" w:rsidRPr="00B0391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03915">
        <w:rPr>
          <w:rFonts w:ascii="Arial Narrow" w:hAnsi="Arial Narrow" w:cs="Arial"/>
          <w:sz w:val="24"/>
          <w:szCs w:val="24"/>
        </w:rPr>
        <w:t xml:space="preserve"> </w:t>
      </w:r>
      <w:r w:rsidR="00280D96" w:rsidRPr="00B03915">
        <w:rPr>
          <w:rFonts w:ascii="Arial Narrow" w:hAnsi="Arial Narrow" w:cs="Arial"/>
          <w:sz w:val="24"/>
          <w:szCs w:val="24"/>
        </w:rPr>
        <w:t>(</w:t>
      </w:r>
      <w:proofErr w:type="spellStart"/>
      <w:r w:rsidR="00280D96" w:rsidRPr="00B03915">
        <w:rPr>
          <w:rFonts w:ascii="Arial Narrow" w:hAnsi="Arial Narrow" w:cs="Arial"/>
          <w:sz w:val="24"/>
          <w:szCs w:val="24"/>
        </w:rPr>
        <w:t>t.j</w:t>
      </w:r>
      <w:proofErr w:type="spellEnd"/>
      <w:r w:rsidR="00280D96" w:rsidRPr="00B03915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03915">
        <w:rPr>
          <w:rFonts w:ascii="Arial Narrow" w:hAnsi="Arial Narrow" w:cs="Arial"/>
          <w:sz w:val="24"/>
          <w:szCs w:val="24"/>
        </w:rPr>
        <w:t xml:space="preserve"> </w:t>
      </w:r>
      <w:r w:rsidR="00890B92" w:rsidRPr="00B0391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03915">
        <w:rPr>
          <w:rFonts w:ascii="Arial Narrow" w:hAnsi="Arial Narrow" w:cs="Arial"/>
          <w:sz w:val="24"/>
          <w:szCs w:val="24"/>
        </w:rPr>
        <w:t xml:space="preserve"> dla</w:t>
      </w:r>
      <w:r w:rsidR="00890B92" w:rsidRPr="00B0391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80D96" w:rsidRPr="00B03915" w14:paraId="3575900F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F8161F" w14:textId="19468925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25 920.00 zł brutto;</w:t>
            </w:r>
          </w:p>
        </w:tc>
      </w:tr>
      <w:tr w:rsidR="00280D96" w:rsidRPr="00B03915" w14:paraId="606C9EA0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245F65" w14:textId="42080E08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4 257.00 zł brutto;</w:t>
            </w:r>
          </w:p>
        </w:tc>
      </w:tr>
      <w:tr w:rsidR="00280D96" w:rsidRPr="00B03915" w14:paraId="37CF7F06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0E408F" w14:textId="4A0F2E95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68 010.00 zł brutto;</w:t>
            </w:r>
          </w:p>
        </w:tc>
      </w:tr>
      <w:tr w:rsidR="00280D96" w:rsidRPr="00B03915" w14:paraId="3A8DE745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48D130" w14:textId="437AF6A0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4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3 040.50 zł brutto;</w:t>
            </w:r>
          </w:p>
        </w:tc>
      </w:tr>
      <w:tr w:rsidR="00280D96" w:rsidRPr="00B03915" w14:paraId="77220270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EE0AD2" w14:textId="5F543290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3 834.00 zł brutto;</w:t>
            </w:r>
          </w:p>
        </w:tc>
      </w:tr>
      <w:tr w:rsidR="00280D96" w:rsidRPr="00B03915" w14:paraId="00E758B9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C46F1B" w14:textId="3C24A15E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61 000.00 zł brutto;</w:t>
            </w:r>
          </w:p>
        </w:tc>
      </w:tr>
      <w:tr w:rsidR="00280D96" w:rsidRPr="00B03915" w14:paraId="1FC87E4A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4352B3" w14:textId="644F71EE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12 750.00 zł brutto;</w:t>
            </w:r>
          </w:p>
        </w:tc>
      </w:tr>
      <w:tr w:rsidR="00280D96" w:rsidRPr="00B03915" w14:paraId="76908690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A192FB" w14:textId="56D2AF0C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8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2 737.50 zł brutto;</w:t>
            </w:r>
          </w:p>
        </w:tc>
      </w:tr>
      <w:tr w:rsidR="00280D96" w:rsidRPr="00B03915" w14:paraId="5E5FE47E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74B49" w14:textId="6B92354D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9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1 026.00 zł brutto;</w:t>
            </w:r>
          </w:p>
        </w:tc>
      </w:tr>
      <w:tr w:rsidR="00280D96" w:rsidRPr="00B03915" w14:paraId="2E754FE7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CD9FB9" w14:textId="6313B1EC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10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14 760.00 zł brutto;</w:t>
            </w:r>
          </w:p>
        </w:tc>
      </w:tr>
      <w:tr w:rsidR="00280D96" w:rsidRPr="00B03915" w14:paraId="0CE20D44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8726A2" w14:textId="059D9AC2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11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3 486.00 zł brutto;</w:t>
            </w:r>
          </w:p>
        </w:tc>
      </w:tr>
      <w:tr w:rsidR="00280D96" w:rsidRPr="00B03915" w14:paraId="0BB9663E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239935" w14:textId="0A46A6CC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12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5 887.50 zł brutto;</w:t>
            </w:r>
          </w:p>
        </w:tc>
      </w:tr>
      <w:tr w:rsidR="00280D96" w:rsidRPr="00B03915" w14:paraId="62C8A2C0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93FFC9" w14:textId="53799AED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13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8 262.00 zł brutto;</w:t>
            </w:r>
          </w:p>
        </w:tc>
      </w:tr>
      <w:tr w:rsidR="00280D96" w:rsidRPr="00B03915" w14:paraId="36DA668D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188CB2" w14:textId="7B39667D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części 14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394.65 zł brutto;</w:t>
            </w:r>
          </w:p>
        </w:tc>
      </w:tr>
      <w:tr w:rsidR="00280D96" w:rsidRPr="00B03915" w14:paraId="681E7741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9CF98C" w14:textId="641DB4EE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15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1 080.00 zł brutto;</w:t>
            </w:r>
          </w:p>
        </w:tc>
      </w:tr>
      <w:tr w:rsidR="00280D96" w:rsidRPr="00B03915" w14:paraId="54D0EECF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D1DB24" w14:textId="62B30179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16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3 564.00 zł brutto;</w:t>
            </w:r>
          </w:p>
        </w:tc>
      </w:tr>
      <w:tr w:rsidR="00280D96" w:rsidRPr="00B03915" w14:paraId="69E70F20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66696B" w14:textId="084C7832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17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6 642.00 zł brutto;</w:t>
            </w:r>
          </w:p>
        </w:tc>
      </w:tr>
      <w:tr w:rsidR="00280D96" w:rsidRPr="00B03915" w14:paraId="00F5ABB2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C3622" w14:textId="78ABC597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18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2 457.30 zł brutto;</w:t>
            </w:r>
          </w:p>
        </w:tc>
      </w:tr>
      <w:tr w:rsidR="00280D96" w:rsidRPr="00B03915" w14:paraId="0297BE3A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C86A02" w14:textId="70C8313B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19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1 890.00 zł brutto;</w:t>
            </w:r>
          </w:p>
        </w:tc>
      </w:tr>
      <w:tr w:rsidR="00280D96" w:rsidRPr="00B03915" w14:paraId="6EC22A35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695A84" w14:textId="4B159C8B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20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3 078.00 zł brutto;</w:t>
            </w:r>
          </w:p>
        </w:tc>
      </w:tr>
      <w:tr w:rsidR="00280D96" w:rsidRPr="00B03915" w14:paraId="30851D64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DA2333" w14:textId="172360EE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21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10 908.00 zł brutto;</w:t>
            </w:r>
          </w:p>
        </w:tc>
      </w:tr>
      <w:tr w:rsidR="00280D96" w:rsidRPr="00B03915" w14:paraId="15EF7CAB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C55233" w14:textId="434A5B89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22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3 078.00 zł brutto;</w:t>
            </w:r>
          </w:p>
        </w:tc>
      </w:tr>
      <w:tr w:rsidR="00280D96" w:rsidRPr="00B03915" w14:paraId="37435C3C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8E75A1" w14:textId="16A65EC7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23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6 966.00 zł brutto;</w:t>
            </w:r>
          </w:p>
        </w:tc>
      </w:tr>
      <w:tr w:rsidR="00280D96" w:rsidRPr="00B03915" w14:paraId="6F63BD33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362CDC" w14:textId="078EC121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24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2 706.00 zł brutto;</w:t>
            </w:r>
          </w:p>
        </w:tc>
      </w:tr>
      <w:tr w:rsidR="00280D96" w:rsidRPr="00B03915" w14:paraId="1ACDA838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5E4017" w14:textId="0A93B162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25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1 620.00 zł brutto;</w:t>
            </w:r>
          </w:p>
        </w:tc>
      </w:tr>
      <w:tr w:rsidR="00280D96" w:rsidRPr="00B03915" w14:paraId="4FE53D3D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BB3B77" w14:textId="5F08BE63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26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34 560.00 zł brutto;</w:t>
            </w:r>
          </w:p>
        </w:tc>
      </w:tr>
      <w:tr w:rsidR="00280D96" w:rsidRPr="00B03915" w14:paraId="33C68586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6B346A" w14:textId="6D7CC83C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27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594.00 zł brutto;</w:t>
            </w:r>
          </w:p>
        </w:tc>
      </w:tr>
      <w:tr w:rsidR="00280D96" w:rsidRPr="00B03915" w14:paraId="4A1912E5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FD364D" w14:textId="671A91B1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28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7 335.75 zł brutto;</w:t>
            </w:r>
          </w:p>
        </w:tc>
      </w:tr>
      <w:tr w:rsidR="00280D96" w:rsidRPr="00B03915" w14:paraId="1AB3D843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6BCC0" w14:textId="015422B9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29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513.30 zł brutto;</w:t>
            </w:r>
          </w:p>
        </w:tc>
      </w:tr>
      <w:tr w:rsidR="00280D96" w:rsidRPr="00B03915" w14:paraId="37B949A4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7C32E6" w14:textId="13C4CA82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30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729.00 zł brutto;</w:t>
            </w:r>
          </w:p>
        </w:tc>
      </w:tr>
      <w:tr w:rsidR="00280D96" w:rsidRPr="00B03915" w14:paraId="0948643E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4AF93C" w14:textId="7F9992A6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31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499.65 zł brutto;</w:t>
            </w:r>
          </w:p>
        </w:tc>
      </w:tr>
      <w:tr w:rsidR="00280D96" w:rsidRPr="00B03915" w14:paraId="0D6E5B6B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3A5226" w14:textId="419BE334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32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11 610.00 zł brutto;</w:t>
            </w:r>
          </w:p>
        </w:tc>
      </w:tr>
      <w:tr w:rsidR="00280D96" w:rsidRPr="00B03915" w14:paraId="20F97602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B5C2A7" w14:textId="14680B8C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33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8 733.00 zł brutto;</w:t>
            </w:r>
          </w:p>
        </w:tc>
      </w:tr>
      <w:tr w:rsidR="00280D96" w:rsidRPr="00B03915" w14:paraId="795E64D0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30EF70" w14:textId="768FC289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34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4 806.00 zł brutto;</w:t>
            </w:r>
          </w:p>
        </w:tc>
      </w:tr>
      <w:tr w:rsidR="00280D96" w:rsidRPr="00B03915" w14:paraId="21264154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4E8A8E" w14:textId="04270952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35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1 080.00 zł brutto;</w:t>
            </w:r>
          </w:p>
        </w:tc>
      </w:tr>
      <w:tr w:rsidR="00280D96" w:rsidRPr="00B03915" w14:paraId="7C466184" w14:textId="77777777" w:rsidTr="00DD5E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A501E4" w14:textId="689D3287" w:rsidR="00280D96" w:rsidRPr="00B03915" w:rsidRDefault="00280D96" w:rsidP="00DD5E6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03915">
              <w:rPr>
                <w:rFonts w:ascii="Arial Narrow" w:hAnsi="Arial Narrow" w:cs="Arial"/>
                <w:sz w:val="24"/>
                <w:szCs w:val="24"/>
              </w:rPr>
              <w:t xml:space="preserve">części 36 zamówienia w wysokości </w:t>
            </w:r>
            <w:r w:rsidR="00B03915">
              <w:rPr>
                <w:rFonts w:ascii="Arial Narrow" w:hAnsi="Arial Narrow" w:cs="Arial"/>
                <w:sz w:val="24"/>
                <w:szCs w:val="24"/>
              </w:rPr>
              <w:tab/>
            </w:r>
            <w:r w:rsidRPr="00B03915">
              <w:rPr>
                <w:rFonts w:ascii="Arial Narrow" w:hAnsi="Arial Narrow" w:cs="Arial"/>
                <w:sz w:val="24"/>
                <w:szCs w:val="24"/>
              </w:rPr>
              <w:t>66 960.00 zł brutto;</w:t>
            </w:r>
          </w:p>
        </w:tc>
      </w:tr>
    </w:tbl>
    <w:p w14:paraId="3317EF0D" w14:textId="77777777" w:rsidR="00890B92" w:rsidRPr="00B0391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83AA75B" w14:textId="77777777" w:rsidR="00510EC8" w:rsidRPr="00B0391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D331B89" w14:textId="77777777" w:rsidR="00A80738" w:rsidRDefault="00A80738" w:rsidP="00B03915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Cs w:val="24"/>
        </w:rPr>
      </w:pPr>
      <w:r w:rsidRPr="00B03915">
        <w:rPr>
          <w:rFonts w:ascii="Arial Narrow" w:hAnsi="Arial Narrow" w:cs="Arial"/>
          <w:i/>
          <w:szCs w:val="24"/>
        </w:rPr>
        <w:t>Zamawiający</w:t>
      </w:r>
    </w:p>
    <w:p w14:paraId="6232EB39" w14:textId="77777777" w:rsidR="00B03915" w:rsidRDefault="00B03915" w:rsidP="00B03915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744F1311" w14:textId="77777777" w:rsidR="00B03915" w:rsidRDefault="00B03915" w:rsidP="00B03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AADA13" w14:textId="77777777" w:rsidR="00B03915" w:rsidRDefault="00B03915" w:rsidP="00B03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C4BC5E" w14:textId="3677CF50" w:rsidR="00B03915" w:rsidRPr="00B9724A" w:rsidRDefault="00B03915" w:rsidP="00B03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2A7B34B9" w14:textId="77777777" w:rsidR="00B03915" w:rsidRPr="00B9724A" w:rsidRDefault="00B03915" w:rsidP="00B0391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>
        <w:rPr>
          <w:rFonts w:ascii="Arial Narrow" w:hAnsi="Arial Narrow"/>
          <w:sz w:val="18"/>
          <w:szCs w:val="20"/>
        </w:rPr>
        <w:t xml:space="preserve">,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14:paraId="53A25720" w14:textId="77777777" w:rsidR="00B03915" w:rsidRPr="00F60D92" w:rsidRDefault="00B03915" w:rsidP="00B0391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14:paraId="28F2F899" w14:textId="410D62D9" w:rsidR="00B03915" w:rsidRPr="00B03915" w:rsidRDefault="00B03915" w:rsidP="00B0391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27.10.2023 r</w:t>
      </w:r>
    </w:p>
    <w:sectPr w:rsidR="00B03915" w:rsidRPr="00B03915" w:rsidSect="00B039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45213" w14:textId="77777777" w:rsidR="00E106D3" w:rsidRDefault="00E106D3">
      <w:r>
        <w:separator/>
      </w:r>
    </w:p>
  </w:endnote>
  <w:endnote w:type="continuationSeparator" w:id="0">
    <w:p w14:paraId="111554A1" w14:textId="77777777" w:rsidR="00E106D3" w:rsidRDefault="00E10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99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5FB8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DED7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DC199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185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3A973F" w14:textId="77777777" w:rsidR="009F189D" w:rsidRDefault="009F189D">
    <w:pPr>
      <w:pStyle w:val="Stopka"/>
      <w:tabs>
        <w:tab w:val="clear" w:pos="4536"/>
      </w:tabs>
      <w:jc w:val="center"/>
    </w:pPr>
  </w:p>
  <w:p w14:paraId="31C91C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6CF6F" w14:textId="77777777" w:rsidR="00E106D3" w:rsidRDefault="00E106D3">
      <w:r>
        <w:separator/>
      </w:r>
    </w:p>
  </w:footnote>
  <w:footnote w:type="continuationSeparator" w:id="0">
    <w:p w14:paraId="5BF59C28" w14:textId="77777777" w:rsidR="00E106D3" w:rsidRDefault="00E10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1E8E" w14:textId="77777777" w:rsidR="00280D96" w:rsidRDefault="00280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C2768" w14:textId="77777777" w:rsidR="00280D96" w:rsidRDefault="00280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CD5EC" w14:textId="77777777" w:rsidR="00280D96" w:rsidRDefault="00280D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6D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80D9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03915"/>
    <w:rsid w:val="00BE7129"/>
    <w:rsid w:val="00C236D3"/>
    <w:rsid w:val="00C659E2"/>
    <w:rsid w:val="00C902DE"/>
    <w:rsid w:val="00CB0802"/>
    <w:rsid w:val="00D7128F"/>
    <w:rsid w:val="00E106D3"/>
    <w:rsid w:val="00EA3476"/>
    <w:rsid w:val="00F95C33"/>
    <w:rsid w:val="00FB5B2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778361"/>
  <w15:chartTrackingRefBased/>
  <w15:docId w15:val="{C9F1A60D-4788-4B3B-B185-F4D23FFF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0391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039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422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2023-10-27T05:04:00Z</cp:lastPrinted>
  <dcterms:created xsi:type="dcterms:W3CDTF">2023-10-27T04:54:00Z</dcterms:created>
  <dcterms:modified xsi:type="dcterms:W3CDTF">2023-10-27T05:05:00Z</dcterms:modified>
</cp:coreProperties>
</file>