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5B9D7" w14:textId="13B91D3B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A4CA0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6B43DECC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4264A" w:rsidRPr="0034264A">
        <w:rPr>
          <w:rFonts w:ascii="Arial" w:hAnsi="Arial" w:cs="Arial"/>
          <w:b/>
          <w:sz w:val="24"/>
          <w:szCs w:val="24"/>
        </w:rPr>
        <w:t>SZW/DZP/111/2023</w:t>
      </w:r>
    </w:p>
    <w:p w14:paraId="25C738D7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6DC45FA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4264A" w:rsidRPr="0034264A">
        <w:rPr>
          <w:rFonts w:ascii="Arial" w:hAnsi="Arial" w:cs="Arial"/>
        </w:rPr>
        <w:t>SZPITAL WOJEWÓDZKI W POZNANIU</w:t>
      </w:r>
    </w:p>
    <w:p w14:paraId="2B7578AA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4264A" w:rsidRPr="0034264A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34264A" w:rsidRPr="0034264A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54A2DA5D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4264A" w:rsidRPr="0034264A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34264A" w:rsidRPr="0034264A">
        <w:rPr>
          <w:rFonts w:ascii="Arial" w:hAnsi="Arial" w:cs="Arial"/>
        </w:rPr>
        <w:t>Poznań</w:t>
      </w:r>
    </w:p>
    <w:p w14:paraId="069FFC0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935A2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9F64EF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93FB6BD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C52512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D00B6AA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F6C5BA4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B049226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967811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4264A" w:rsidRPr="0012157F" w14:paraId="1F0A0B0A" w14:textId="77777777" w:rsidTr="00DD38B5">
        <w:tc>
          <w:tcPr>
            <w:tcW w:w="9104" w:type="dxa"/>
            <w:shd w:val="clear" w:color="auto" w:fill="D9D9D9"/>
          </w:tcPr>
          <w:p w14:paraId="42D1100C" w14:textId="77777777" w:rsidR="0034264A" w:rsidRPr="0012157F" w:rsidRDefault="0034264A" w:rsidP="004E54D8">
            <w:pPr>
              <w:spacing w:after="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9618661" w14:textId="77777777" w:rsidR="0034264A" w:rsidRDefault="0034264A" w:rsidP="004E54D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4264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4264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4264A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D6D3843" w14:textId="77777777" w:rsidR="0034264A" w:rsidRPr="00C86421" w:rsidRDefault="0034264A" w:rsidP="004E54D8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2145A4D" w14:textId="77777777" w:rsidR="0034264A" w:rsidRDefault="0034264A" w:rsidP="004E54D8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1D90E65" w14:textId="77777777" w:rsidR="0034264A" w:rsidRPr="00C86421" w:rsidRDefault="0034264A" w:rsidP="004E54D8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F564A02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C622498" w14:textId="77777777" w:rsidR="00E50194" w:rsidRDefault="0034264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4264A">
        <w:rPr>
          <w:rFonts w:ascii="Arial" w:hAnsi="Arial" w:cs="Arial"/>
          <w:b/>
          <w:sz w:val="24"/>
          <w:szCs w:val="24"/>
        </w:rPr>
        <w:t>Dostawa krążków diagnostycznych do badania lekooporności, testów rynienkowych i podłoży do oznaczania lekowrażliwości.</w:t>
      </w:r>
    </w:p>
    <w:p w14:paraId="2C2283F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4264A" w:rsidRPr="0034264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7C8DA44" w14:textId="77777777" w:rsidTr="00650D6C">
        <w:tc>
          <w:tcPr>
            <w:tcW w:w="9104" w:type="dxa"/>
            <w:shd w:val="clear" w:color="auto" w:fill="D9D9D9"/>
          </w:tcPr>
          <w:p w14:paraId="432E06D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F6A481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B5C1E41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906418A" w14:textId="77777777" w:rsidTr="00CD4DD1">
        <w:tc>
          <w:tcPr>
            <w:tcW w:w="9104" w:type="dxa"/>
            <w:shd w:val="clear" w:color="auto" w:fill="D9D9D9"/>
          </w:tcPr>
          <w:p w14:paraId="5801682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00D3802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62A5547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C255CB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799C" w14:textId="77777777" w:rsidR="00D2702A" w:rsidRPr="0012157F" w:rsidRDefault="00D2702A" w:rsidP="004E54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40FF7" w14:textId="77777777" w:rsidR="00D2702A" w:rsidRPr="0012157F" w:rsidRDefault="00D2702A" w:rsidP="004E54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4264A" w:rsidRPr="0012157F" w14:paraId="43DA0CB2" w14:textId="77777777" w:rsidTr="00DD38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2793A" w14:textId="77777777" w:rsidR="0034264A" w:rsidRPr="0012157F" w:rsidRDefault="0034264A" w:rsidP="004E54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6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16802" w14:textId="77777777" w:rsidR="0034264A" w:rsidRPr="0012157F" w:rsidRDefault="0034264A" w:rsidP="004E54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64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88FE891" w14:textId="77777777" w:rsidR="0034264A" w:rsidRPr="0012157F" w:rsidRDefault="0034264A" w:rsidP="004E54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64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34264A" w:rsidRPr="0012157F" w14:paraId="0C000523" w14:textId="77777777" w:rsidTr="00DD38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5D29F" w14:textId="77777777" w:rsidR="0034264A" w:rsidRPr="0012157F" w:rsidRDefault="0034264A" w:rsidP="004E54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6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DDBF5" w14:textId="77777777" w:rsidR="0034264A" w:rsidRPr="0012157F" w:rsidRDefault="0034264A" w:rsidP="004E54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64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3BBF056" w14:textId="77777777" w:rsidR="0034264A" w:rsidRPr="0012157F" w:rsidRDefault="0034264A" w:rsidP="004E54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64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34264A" w:rsidRPr="0012157F" w14:paraId="597C1D08" w14:textId="77777777" w:rsidTr="00DD38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1C6C9" w14:textId="77777777" w:rsidR="0034264A" w:rsidRPr="0012157F" w:rsidRDefault="0034264A" w:rsidP="004E54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64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3FA44" w14:textId="77777777" w:rsidR="0034264A" w:rsidRPr="0012157F" w:rsidRDefault="0034264A" w:rsidP="004E54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64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A64D640" w14:textId="77777777" w:rsidR="0034264A" w:rsidRPr="0012157F" w:rsidRDefault="0034264A" w:rsidP="004E54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64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34264A" w:rsidRPr="0012157F" w14:paraId="7E9E418B" w14:textId="77777777" w:rsidTr="00DD38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29633" w14:textId="77777777" w:rsidR="0034264A" w:rsidRPr="0012157F" w:rsidRDefault="0034264A" w:rsidP="004E54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64A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D149" w14:textId="77777777" w:rsidR="0034264A" w:rsidRPr="0012157F" w:rsidRDefault="0034264A" w:rsidP="004E54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64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3819E2E" w14:textId="77777777" w:rsidR="0034264A" w:rsidRPr="0012157F" w:rsidRDefault="0034264A" w:rsidP="004E54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64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184574D9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BA06C5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46938B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3B0DE8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354CC8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7377D2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6C95C1F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482EAE6E" w14:textId="77777777" w:rsidTr="0061040C">
        <w:tc>
          <w:tcPr>
            <w:tcW w:w="9104" w:type="dxa"/>
            <w:shd w:val="clear" w:color="auto" w:fill="D9D9D9"/>
          </w:tcPr>
          <w:p w14:paraId="15DFDD04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1E692D8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59C3CFD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5DC8B8E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8E291AA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FB00BF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1C0CCDC9" w14:textId="77777777" w:rsidTr="0061040C">
        <w:tc>
          <w:tcPr>
            <w:tcW w:w="9104" w:type="dxa"/>
            <w:shd w:val="clear" w:color="auto" w:fill="D9D9D9"/>
          </w:tcPr>
          <w:p w14:paraId="56587EFF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23F66FF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55F0959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9F66476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C78E77F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555CACE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1131055" w14:textId="77777777" w:rsidTr="00CD4DD1">
        <w:tc>
          <w:tcPr>
            <w:tcW w:w="9104" w:type="dxa"/>
            <w:shd w:val="clear" w:color="auto" w:fill="D9D9D9"/>
          </w:tcPr>
          <w:p w14:paraId="3752083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3366769B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8A8BC29" w14:textId="77777777" w:rsidTr="00847232">
        <w:tc>
          <w:tcPr>
            <w:tcW w:w="9104" w:type="dxa"/>
            <w:shd w:val="clear" w:color="auto" w:fill="D9D9D9"/>
          </w:tcPr>
          <w:p w14:paraId="7CE0D718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C476841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A776D0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29DFF6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25C012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EA56D9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B692E3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D1DD176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BF97687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45110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0AA25D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A7B423C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5A8E56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362F5" w14:textId="77777777" w:rsidR="000B5237" w:rsidRDefault="000B5237" w:rsidP="0038231F">
      <w:pPr>
        <w:spacing w:after="0" w:line="240" w:lineRule="auto"/>
      </w:pPr>
      <w:r>
        <w:separator/>
      </w:r>
    </w:p>
  </w:endnote>
  <w:endnote w:type="continuationSeparator" w:id="0">
    <w:p w14:paraId="29D311B3" w14:textId="77777777" w:rsidR="000B5237" w:rsidRDefault="000B52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387E2" w14:textId="77777777" w:rsidR="0034264A" w:rsidRDefault="003426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49C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69EFC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480BE" w14:textId="77777777" w:rsidR="0034264A" w:rsidRDefault="00342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3E0C7" w14:textId="77777777" w:rsidR="000B5237" w:rsidRDefault="000B5237" w:rsidP="0038231F">
      <w:pPr>
        <w:spacing w:after="0" w:line="240" w:lineRule="auto"/>
      </w:pPr>
      <w:r>
        <w:separator/>
      </w:r>
    </w:p>
  </w:footnote>
  <w:footnote w:type="continuationSeparator" w:id="0">
    <w:p w14:paraId="59045DD1" w14:textId="77777777" w:rsidR="000B5237" w:rsidRDefault="000B5237" w:rsidP="0038231F">
      <w:pPr>
        <w:spacing w:after="0" w:line="240" w:lineRule="auto"/>
      </w:pPr>
      <w:r>
        <w:continuationSeparator/>
      </w:r>
    </w:p>
  </w:footnote>
  <w:footnote w:id="1">
    <w:p w14:paraId="34FC8D7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7CD06D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F8B7D4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552089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71FCBF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9DF9C8B" w14:textId="77777777" w:rsidR="0032618A" w:rsidRDefault="0032618A" w:rsidP="0032618A">
      <w:pPr>
        <w:pStyle w:val="Tekstprzypisudolnego"/>
      </w:pPr>
    </w:p>
  </w:footnote>
  <w:footnote w:id="2">
    <w:p w14:paraId="0285389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BD9E11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09DD59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184B0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A6058" w14:textId="77777777" w:rsidR="0034264A" w:rsidRDefault="00342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A79CE" w14:textId="77777777" w:rsidR="0034264A" w:rsidRDefault="003426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42494" w14:textId="77777777" w:rsidR="0034264A" w:rsidRDefault="003426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469185">
    <w:abstractNumId w:val="11"/>
  </w:num>
  <w:num w:numId="2" w16cid:durableId="1707825882">
    <w:abstractNumId w:val="0"/>
  </w:num>
  <w:num w:numId="3" w16cid:durableId="365562156">
    <w:abstractNumId w:val="10"/>
  </w:num>
  <w:num w:numId="4" w16cid:durableId="2134210050">
    <w:abstractNumId w:val="13"/>
  </w:num>
  <w:num w:numId="5" w16cid:durableId="232662604">
    <w:abstractNumId w:val="12"/>
  </w:num>
  <w:num w:numId="6" w16cid:durableId="1773745978">
    <w:abstractNumId w:val="9"/>
  </w:num>
  <w:num w:numId="7" w16cid:durableId="1543706180">
    <w:abstractNumId w:val="1"/>
  </w:num>
  <w:num w:numId="8" w16cid:durableId="1623150745">
    <w:abstractNumId w:val="6"/>
  </w:num>
  <w:num w:numId="9" w16cid:durableId="1438207922">
    <w:abstractNumId w:val="4"/>
  </w:num>
  <w:num w:numId="10" w16cid:durableId="527570664">
    <w:abstractNumId w:val="7"/>
  </w:num>
  <w:num w:numId="11" w16cid:durableId="1957910852">
    <w:abstractNumId w:val="5"/>
  </w:num>
  <w:num w:numId="12" w16cid:durableId="1438283297">
    <w:abstractNumId w:val="8"/>
  </w:num>
  <w:num w:numId="13" w16cid:durableId="740836290">
    <w:abstractNumId w:val="3"/>
  </w:num>
  <w:num w:numId="14" w16cid:durableId="1005013441">
    <w:abstractNumId w:val="2"/>
  </w:num>
  <w:num w:numId="15" w16cid:durableId="6919973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23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237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264A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54D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A4CA0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EEF9A"/>
  <w15:docId w15:val="{D9BDCFCC-2B83-4465-AEAD-8573C6C82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930</Words>
  <Characters>5581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Krzysztof Garczarek Lutycka</cp:lastModifiedBy>
  <cp:revision>2</cp:revision>
  <cp:lastPrinted>2016-07-26T10:32:00Z</cp:lastPrinted>
  <dcterms:created xsi:type="dcterms:W3CDTF">2023-10-24T07:03:00Z</dcterms:created>
  <dcterms:modified xsi:type="dcterms:W3CDTF">2023-10-24T07:03:00Z</dcterms:modified>
</cp:coreProperties>
</file>