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DF7B3E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2C4CFA">
        <w:rPr>
          <w:b/>
          <w:sz w:val="22"/>
          <w:szCs w:val="22"/>
        </w:rPr>
        <w:t>negatoskopów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43067A2B" w:rsidR="00281DC6" w:rsidRPr="00F67712" w:rsidRDefault="00925288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bookmarkStart w:id="4" w:name="_Hlk67910880"/>
      <w:r>
        <w:rPr>
          <w:bCs/>
          <w:sz w:val="22"/>
          <w:u w:val="single"/>
          <w:lang w:val="en-US"/>
        </w:rPr>
        <w:lastRenderedPageBreak/>
        <w:t xml:space="preserve">Przeglądy i naprawy </w:t>
      </w:r>
      <w:r w:rsidR="002C4CFA">
        <w:rPr>
          <w:bCs/>
          <w:sz w:val="22"/>
          <w:u w:val="single"/>
          <w:lang w:val="en-US"/>
        </w:rPr>
        <w:t>negatoskopów</w:t>
      </w:r>
    </w:p>
    <w:bookmarkEnd w:id="4"/>
    <w:p w14:paraId="79CF132B" w14:textId="706E5424" w:rsidR="00591410" w:rsidRDefault="00591410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4EEC3A90" w14:textId="3F6C6F00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5" w:name="_Hlk115872913"/>
      <w:r>
        <w:rPr>
          <w:bCs/>
          <w:sz w:val="22"/>
        </w:rPr>
        <w:t xml:space="preserve">(przeglądy plus pakiet 5 roboczogodzin dla napraw) </w:t>
      </w:r>
      <w:bookmarkEnd w:id="5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77777777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p w14:paraId="73477066" w14:textId="539EDF5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2B4CAADB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  <w:r w:rsidR="00591410">
        <w:t>(</w:t>
      </w:r>
      <w:r w:rsidR="00591410" w:rsidRPr="00591410">
        <w:t>wraz z dojazdem do siedziby Zamawiającego</w:t>
      </w:r>
      <w:r w:rsidR="00591410">
        <w:t>)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59FC9D8C" w14:textId="77777777" w:rsidR="00591410" w:rsidRPr="00DA6D45" w:rsidRDefault="00591410" w:rsidP="00DA6D45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4B34F633" w14:textId="77777777" w:rsidR="00591410" w:rsidRPr="00DA6D45" w:rsidRDefault="00591410" w:rsidP="00DA6D45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49D5E369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2D8207AA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06CDA66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7782AC23" w14:textId="77777777" w:rsidR="00591410" w:rsidRDefault="00591410" w:rsidP="00591410">
      <w:pPr>
        <w:ind w:left="1068"/>
      </w:pPr>
    </w:p>
    <w:p w14:paraId="3EADDF25" w14:textId="77777777" w:rsidR="00925288" w:rsidRDefault="00925288" w:rsidP="00925288">
      <w:pPr>
        <w:jc w:val="both"/>
      </w:pPr>
      <w:bookmarkStart w:id="6" w:name="_Hlk51753816"/>
      <w:bookmarkStart w:id="7" w:name="_Hlk50105795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2074AD15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2C4CFA">
        <w:t>14</w:t>
      </w:r>
      <w:r w:rsidRPr="00CA2EB7">
        <w:t xml:space="preserve"> dni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D67D168" w14:textId="77777777" w:rsidR="00F3291C" w:rsidRDefault="00F3291C" w:rsidP="00F3291C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5F2F12A" w:rsidR="00D74BC1" w:rsidRDefault="00281DC6">
    <w:pPr>
      <w:pStyle w:val="Nagwek"/>
    </w:pPr>
    <w:r>
      <w:t>Znak sprawy: SZW/DZP/</w:t>
    </w:r>
    <w:r w:rsidR="002C4CFA">
      <w:t>114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C4CFA"/>
    <w:rsid w:val="002D0B11"/>
    <w:rsid w:val="00302047"/>
    <w:rsid w:val="0030391A"/>
    <w:rsid w:val="003A652F"/>
    <w:rsid w:val="003B13D5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398F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4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30</cp:revision>
  <cp:lastPrinted>2007-10-05T06:59:00Z</cp:lastPrinted>
  <dcterms:created xsi:type="dcterms:W3CDTF">2022-10-05T12:38:00Z</dcterms:created>
  <dcterms:modified xsi:type="dcterms:W3CDTF">2023-10-27T07:54:00Z</dcterms:modified>
</cp:coreProperties>
</file>