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F5961" w:rsidRPr="009F596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F5961" w:rsidRPr="009F5961">
        <w:rPr>
          <w:b/>
          <w:sz w:val="22"/>
          <w:szCs w:val="22"/>
        </w:rPr>
        <w:t>NZ/61/D/P/L/2023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5961" w:rsidRPr="00110593" w:rsidTr="004D2E6E">
        <w:tc>
          <w:tcPr>
            <w:tcW w:w="9104" w:type="dxa"/>
            <w:shd w:val="clear" w:color="auto" w:fill="D9D9D9"/>
          </w:tcPr>
          <w:p w:rsidR="009F5961" w:rsidRPr="00110593" w:rsidRDefault="009F5961" w:rsidP="004D2E6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F5961" w:rsidRPr="00110593" w:rsidRDefault="009F5961" w:rsidP="004D2E6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F5961">
              <w:t>(</w:t>
            </w:r>
            <w:proofErr w:type="spellStart"/>
            <w:r w:rsidRPr="009F5961">
              <w:t>t.j</w:t>
            </w:r>
            <w:proofErr w:type="spellEnd"/>
            <w:r w:rsidRPr="009F5961">
              <w:t>. Dz. U. z 2023r. poz. 1605)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F5961" w:rsidRPr="0043102D" w:rsidRDefault="009F5961" w:rsidP="004D2E6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F5961" w:rsidRPr="00110593" w:rsidRDefault="009F5961" w:rsidP="004D2E6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F596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F5961">
        <w:rPr>
          <w:b/>
          <w:sz w:val="22"/>
          <w:szCs w:val="22"/>
        </w:rPr>
        <w:t>Dostawy produktów leczniczych dla programu lekowego Poradni Okulistycznej Szpitala Powiatowego w Limanowej</w:t>
      </w:r>
      <w:r w:rsidR="00EA3325">
        <w:rPr>
          <w:b/>
          <w:sz w:val="22"/>
          <w:szCs w:val="22"/>
        </w:rPr>
        <w:t xml:space="preserve">; </w:t>
      </w:r>
      <w:bookmarkStart w:id="0" w:name="_GoBack"/>
      <w:bookmarkEnd w:id="0"/>
      <w:r w:rsidRPr="009F5961">
        <w:rPr>
          <w:b/>
          <w:sz w:val="22"/>
          <w:szCs w:val="22"/>
        </w:rPr>
        <w:t>Dostawy produktów do dezynfekcji skóry i ran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984" w:rsidRDefault="005F7984">
      <w:r>
        <w:separator/>
      </w:r>
    </w:p>
  </w:endnote>
  <w:endnote w:type="continuationSeparator" w:id="0">
    <w:p w:rsidR="005F7984" w:rsidRDefault="005F7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3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33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984" w:rsidRDefault="005F7984">
      <w:r>
        <w:separator/>
      </w:r>
    </w:p>
  </w:footnote>
  <w:footnote w:type="continuationSeparator" w:id="0">
    <w:p w:rsidR="005F7984" w:rsidRDefault="005F798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98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798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596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A3325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6AD494-F81D-47BA-98E6-9025F497A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83425-BE4B-40F6-896F-3705250C4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217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2010-01-07T08:39:00Z</cp:lastPrinted>
  <dcterms:created xsi:type="dcterms:W3CDTF">2023-10-24T08:37:00Z</dcterms:created>
  <dcterms:modified xsi:type="dcterms:W3CDTF">2023-10-24T08:53:00Z</dcterms:modified>
</cp:coreProperties>
</file>