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50740" w:rsidRPr="00E5074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50740" w:rsidRPr="00E5074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50740" w:rsidRPr="00E50740" w:rsidRDefault="00E5074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07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dla programu lekowego Poradni Okulistycznej Szpitala Powiatowego w Limanowej</w:t>
            </w:r>
          </w:p>
          <w:p w:rsidR="00D520D3" w:rsidRPr="00A2540E" w:rsidRDefault="00E5074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07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do dezynfekcji skóry i ran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0740" w:rsidRPr="00A2540E" w:rsidTr="004D2E6E">
        <w:tc>
          <w:tcPr>
            <w:tcW w:w="2269" w:type="dxa"/>
            <w:shd w:val="clear" w:color="auto" w:fill="auto"/>
          </w:tcPr>
          <w:p w:rsidR="00E50740" w:rsidRPr="00A2540E" w:rsidRDefault="00E50740" w:rsidP="004D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0740" w:rsidRPr="00A2540E" w:rsidRDefault="00E50740" w:rsidP="004D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074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NZ/61/D/P/L/2023</w:t>
            </w:r>
          </w:p>
        </w:tc>
      </w:tr>
    </w:tbl>
    <w:p w:rsidR="00DC652A" w:rsidRPr="00053927" w:rsidRDefault="00E5074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5074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5074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061" w:rsidRDefault="00364061" w:rsidP="00025386">
      <w:pPr>
        <w:spacing w:after="0" w:line="240" w:lineRule="auto"/>
      </w:pPr>
      <w:r>
        <w:separator/>
      </w:r>
    </w:p>
  </w:endnote>
  <w:endnote w:type="continuationSeparator" w:id="0">
    <w:p w:rsidR="00364061" w:rsidRDefault="003640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0" w:rsidRDefault="00E507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074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0" w:rsidRDefault="00E507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061" w:rsidRDefault="00364061" w:rsidP="00025386">
      <w:pPr>
        <w:spacing w:after="0" w:line="240" w:lineRule="auto"/>
      </w:pPr>
      <w:r>
        <w:separator/>
      </w:r>
    </w:p>
  </w:footnote>
  <w:footnote w:type="continuationSeparator" w:id="0">
    <w:p w:rsidR="00364061" w:rsidRDefault="003640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0" w:rsidRDefault="00E507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0" w:rsidRDefault="00E507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0" w:rsidRDefault="00E507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06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4061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0740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D817D52-792D-4159-9434-F0A6342C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2023-10-24T08:54:00Z</dcterms:created>
  <dcterms:modified xsi:type="dcterms:W3CDTF">2023-10-24T08:54:00Z</dcterms:modified>
</cp:coreProperties>
</file>