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A07817" w:rsidRPr="00A07817">
        <w:rPr>
          <w:rFonts w:ascii="Tahoma" w:hAnsi="Tahoma" w:cs="Tahoma"/>
          <w:bCs/>
          <w:sz w:val="20"/>
        </w:rPr>
        <w:t>NZ/61/D/P/L/2023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</w:t>
      </w:r>
      <w:r w:rsidR="004621CA">
        <w:rPr>
          <w:rFonts w:ascii="Tahoma" w:hAnsi="Tahoma" w:cs="Tahoma"/>
          <w:bCs/>
          <w:spacing w:val="-6"/>
          <w:sz w:val="16"/>
        </w:rPr>
        <w:t>podpisuje Wykonawca.</w:t>
      </w:r>
      <w:r>
        <w:rPr>
          <w:rFonts w:ascii="Tahoma" w:hAnsi="Tahoma" w:cs="Tahoma"/>
          <w:spacing w:val="-6"/>
          <w:sz w:val="16"/>
        </w:rPr>
        <w:t xml:space="preserve">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A07817" w:rsidRPr="00A0781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A07817" w:rsidRPr="00A07817">
        <w:rPr>
          <w:rFonts w:ascii="Tahoma" w:hAnsi="Tahoma" w:cs="Tahoma"/>
          <w:b/>
          <w:bCs/>
          <w:sz w:val="18"/>
        </w:rPr>
        <w:t>Dostawy produktów leczniczych dla programu lekowego Poradni Okulistycznej Szpitala Powiatowego w Limanowej</w:t>
      </w:r>
    </w:p>
    <w:p w:rsidR="000D4867" w:rsidRDefault="00A0781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 w:rsidRPr="00A07817">
        <w:rPr>
          <w:rFonts w:ascii="Tahoma" w:hAnsi="Tahoma" w:cs="Tahoma"/>
          <w:b/>
          <w:bCs/>
          <w:sz w:val="18"/>
        </w:rPr>
        <w:t>Dostawy produktów do dezynfekcji skóry i ran</w:t>
      </w:r>
      <w:r w:rsidR="000D4867">
        <w:rPr>
          <w:rFonts w:ascii="Calibri" w:hAnsi="Calibri"/>
          <w:b/>
          <w:sz w:val="28"/>
          <w:szCs w:val="28"/>
        </w:rPr>
        <w:t xml:space="preserve"> </w:t>
      </w:r>
      <w:r w:rsidR="000D4867"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A07817" w:rsidTr="004D2E6E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817" w:rsidRDefault="00A07817" w:rsidP="004D2E6E">
            <w:pPr>
              <w:pStyle w:val="Tekstpodstawowy"/>
              <w:jc w:val="right"/>
              <w:rPr>
                <w:b/>
              </w:rPr>
            </w:pPr>
            <w:r w:rsidRPr="00A07817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817" w:rsidRDefault="00A07817" w:rsidP="004D2E6E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A07817">
              <w:t>Dostawy produktów leczniczych dla programu lekowego Poradni Okulistycznej Szpitala Powiatowego w Limanowej</w:t>
            </w:r>
            <w:r>
              <w:t xml:space="preserve"> </w:t>
            </w:r>
          </w:p>
          <w:p w:rsidR="00A07817" w:rsidRDefault="00A07817" w:rsidP="004D2E6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07817" w:rsidRDefault="00A07817" w:rsidP="004D2E6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07817" w:rsidRDefault="00A07817" w:rsidP="004D2E6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A07817" w:rsidTr="004D2E6E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817" w:rsidRDefault="00A07817" w:rsidP="004D2E6E">
            <w:pPr>
              <w:pStyle w:val="Tekstpodstawowy"/>
              <w:jc w:val="right"/>
              <w:rPr>
                <w:b/>
              </w:rPr>
            </w:pPr>
            <w:r w:rsidRPr="00A07817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817" w:rsidRDefault="00A07817" w:rsidP="004D2E6E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A07817">
              <w:t>Dostawy produktów do dezynfekcji skóry i ran</w:t>
            </w:r>
            <w:r>
              <w:t xml:space="preserve"> </w:t>
            </w:r>
          </w:p>
          <w:p w:rsidR="00A07817" w:rsidRDefault="00A07817" w:rsidP="004D2E6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07817" w:rsidRDefault="00A07817" w:rsidP="004D2E6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07817" w:rsidRDefault="00A07817" w:rsidP="004D2E6E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bookmarkStart w:id="0" w:name="_GoBack"/>
      <w:bookmarkEnd w:id="0"/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 xml:space="preserve">od których dane osobowe bezpośrednio lub </w:t>
      </w:r>
      <w:r w:rsidRPr="00AB43F2">
        <w:rPr>
          <w:rFonts w:ascii="Tahoma" w:hAnsi="Tahoma" w:cs="Tahoma"/>
          <w:b/>
          <w:sz w:val="18"/>
          <w:szCs w:val="18"/>
        </w:rPr>
        <w:lastRenderedPageBreak/>
        <w:t>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7208" w:rsidRDefault="00AA7208">
      <w:r>
        <w:separator/>
      </w:r>
    </w:p>
  </w:endnote>
  <w:endnote w:type="continuationSeparator" w:id="0">
    <w:p w:rsidR="00AA7208" w:rsidRDefault="00AA7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817" w:rsidRDefault="00A0781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817" w:rsidRDefault="00A078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7208" w:rsidRDefault="00AA7208">
      <w:r>
        <w:separator/>
      </w:r>
    </w:p>
  </w:footnote>
  <w:footnote w:type="continuationSeparator" w:id="0">
    <w:p w:rsidR="00AA7208" w:rsidRDefault="00AA72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817" w:rsidRDefault="00A078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817" w:rsidRDefault="00A0781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208"/>
    <w:rsid w:val="00020F7D"/>
    <w:rsid w:val="000867FD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4621CA"/>
    <w:rsid w:val="00606FAB"/>
    <w:rsid w:val="00741AC8"/>
    <w:rsid w:val="009200B1"/>
    <w:rsid w:val="009C19AD"/>
    <w:rsid w:val="00A02D66"/>
    <w:rsid w:val="00A07817"/>
    <w:rsid w:val="00AA7208"/>
    <w:rsid w:val="00C446A2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AB90CE-3EE6-4F10-AD8F-F89E88D94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632</Words>
  <Characters>7573</Characters>
  <Application>Microsoft Office Word</Application>
  <DocSecurity>0</DocSecurity>
  <Lines>63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 Lucyna Talar</cp:lastModifiedBy>
  <cp:revision>3</cp:revision>
  <cp:lastPrinted>2001-01-24T12:21:00Z</cp:lastPrinted>
  <dcterms:created xsi:type="dcterms:W3CDTF">2023-10-24T09:11:00Z</dcterms:created>
  <dcterms:modified xsi:type="dcterms:W3CDTF">2023-10-24T09:13:00Z</dcterms:modified>
</cp:coreProperties>
</file>