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75EFC7B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23722EB1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2670AC">
        <w:rPr>
          <w:rFonts w:ascii="Arial" w:hAnsi="Arial" w:cs="Arial"/>
          <w:b/>
          <w:sz w:val="20"/>
          <w:szCs w:val="20"/>
        </w:rPr>
        <w:t>116</w:t>
      </w:r>
      <w:r w:rsidR="003E7373">
        <w:rPr>
          <w:rFonts w:ascii="Arial" w:hAnsi="Arial" w:cs="Arial"/>
          <w:b/>
          <w:sz w:val="20"/>
          <w:szCs w:val="20"/>
        </w:rPr>
        <w:t>/2023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0071D8DA" w:rsidR="00CD2B4F" w:rsidRPr="00327C9F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27C9F">
              <w:rPr>
                <w:rFonts w:ascii="Arial" w:hAnsi="Arial" w:cs="Arial"/>
                <w:b/>
              </w:rPr>
              <w:t xml:space="preserve">Oświadczenie </w:t>
            </w:r>
            <w:r w:rsidR="0042229A" w:rsidRPr="00327C9F">
              <w:rPr>
                <w:rFonts w:ascii="Arial" w:hAnsi="Arial" w:cs="Arial"/>
                <w:b/>
              </w:rPr>
              <w:t>Wykonawcy</w:t>
            </w:r>
          </w:p>
          <w:p w14:paraId="335E728A" w14:textId="4D45D571" w:rsidR="00CD2B4F" w:rsidRPr="00327C9F" w:rsidRDefault="00CD2B4F" w:rsidP="00CD2B4F">
            <w:pPr>
              <w:jc w:val="both"/>
              <w:rPr>
                <w:rFonts w:ascii="Arial" w:hAnsi="Arial" w:cs="Arial"/>
              </w:rPr>
            </w:pPr>
            <w:r w:rsidRPr="00327C9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327C9F">
              <w:rPr>
                <w:rFonts w:ascii="Arial" w:hAnsi="Arial" w:cs="Arial"/>
              </w:rPr>
              <w:t>t.j</w:t>
            </w:r>
            <w:proofErr w:type="spellEnd"/>
            <w:r w:rsidRPr="00327C9F">
              <w:rPr>
                <w:rFonts w:ascii="Arial" w:hAnsi="Arial" w:cs="Arial"/>
              </w:rPr>
              <w:t>. Dz.U. z 202</w:t>
            </w:r>
            <w:r w:rsidR="00E43033">
              <w:rPr>
                <w:rFonts w:ascii="Arial" w:hAnsi="Arial" w:cs="Arial"/>
              </w:rPr>
              <w:t>2</w:t>
            </w:r>
            <w:r w:rsidRPr="00327C9F">
              <w:rPr>
                <w:rFonts w:ascii="Arial" w:hAnsi="Arial" w:cs="Arial"/>
              </w:rPr>
              <w:t xml:space="preserve">r. poz. </w:t>
            </w:r>
            <w:r w:rsidR="00E43033">
              <w:rPr>
                <w:rFonts w:ascii="Arial" w:hAnsi="Arial" w:cs="Arial"/>
              </w:rPr>
              <w:t>1710 ze zm.</w:t>
            </w:r>
            <w:r w:rsidRPr="00327C9F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327C9F">
              <w:rPr>
                <w:rFonts w:ascii="Arial" w:hAnsi="Arial" w:cs="Arial"/>
              </w:rPr>
              <w:t>Pzp</w:t>
            </w:r>
            <w:proofErr w:type="spellEnd"/>
            <w:r w:rsidRPr="00327C9F">
              <w:rPr>
                <w:rFonts w:ascii="Arial" w:hAnsi="Arial" w:cs="Arial"/>
              </w:rPr>
              <w:t>), dotyczące:</w:t>
            </w:r>
          </w:p>
          <w:p w14:paraId="495CE2FC" w14:textId="77777777" w:rsidR="00CD2B4F" w:rsidRPr="00327C9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0B7CC8FF" w14:textId="77777777" w:rsidR="00CD2B4F" w:rsidRPr="00327C9F" w:rsidRDefault="00CD2B4F" w:rsidP="00CD2B4F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327C9F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  <w:r w:rsidRPr="00327C9F">
              <w:rPr>
                <w:rFonts w:ascii="Arial" w:hAnsi="Arial" w:cs="Arial"/>
                <w:b/>
                <w:u w:val="single"/>
              </w:rPr>
              <w:t>ORAZ</w:t>
            </w:r>
          </w:p>
          <w:p w14:paraId="1EBA3BCD" w14:textId="72B60C7E" w:rsidR="001B35E0" w:rsidRPr="0026141F" w:rsidRDefault="00CD2B4F" w:rsidP="0026141F">
            <w:pPr>
              <w:spacing w:before="120" w:after="12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79EBA2B" w14:textId="6E760DF8" w:rsidR="00327C9F" w:rsidRPr="009A044E" w:rsidRDefault="003E7373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37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interferometru wieloosiowego  </w:t>
      </w:r>
      <w:bookmarkStart w:id="0" w:name="_GoBack"/>
      <w:bookmarkEnd w:id="0"/>
    </w:p>
    <w:p w14:paraId="5C13A035" w14:textId="52B73CF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5AAAA8E5" w14:textId="77777777" w:rsidR="005E1183" w:rsidRPr="00CC1734" w:rsidRDefault="005E1183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327C9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327C9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4D0A2E2A" w:rsidR="00CD2B4F" w:rsidRPr="00CC1734" w:rsidRDefault="00CD2B4F" w:rsidP="00327C9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327C9F">
      <w:pPr>
        <w:pStyle w:val="NormalnyWeb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47DBF026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01AACFBC" w14:textId="225506E9" w:rsidR="00CD2B4F" w:rsidRDefault="00CD2B4F" w:rsidP="00A23F7A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spełniam, określone przez Zamawiającego, warunki udziału w postępowaniu określone w pkt. </w:t>
      </w:r>
      <w:r w:rsidR="00E22D74">
        <w:rPr>
          <w:rFonts w:ascii="Arial" w:hAnsi="Arial" w:cs="Arial"/>
          <w:sz w:val="20"/>
          <w:szCs w:val="20"/>
        </w:rPr>
        <w:t xml:space="preserve">7. </w:t>
      </w:r>
      <w:r w:rsidRPr="002B2CC2">
        <w:rPr>
          <w:rFonts w:ascii="Arial" w:hAnsi="Arial" w:cs="Arial"/>
          <w:sz w:val="20"/>
          <w:szCs w:val="20"/>
        </w:rPr>
        <w:t>2. SWZ</w:t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F43855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F438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CD2B4F" w:rsidRPr="002B2CC2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7110" w14:textId="77777777" w:rsidR="006F4651" w:rsidRDefault="006F4651" w:rsidP="0038231F">
      <w:pPr>
        <w:spacing w:after="0" w:line="240" w:lineRule="auto"/>
      </w:pPr>
      <w:r>
        <w:separator/>
      </w:r>
    </w:p>
  </w:endnote>
  <w:endnote w:type="continuationSeparator" w:id="0">
    <w:p w14:paraId="244646B5" w14:textId="77777777" w:rsidR="006F4651" w:rsidRDefault="006F46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5C81E" w14:textId="77777777" w:rsidR="006F4651" w:rsidRDefault="006F4651" w:rsidP="0038231F">
      <w:pPr>
        <w:spacing w:after="0" w:line="240" w:lineRule="auto"/>
      </w:pPr>
      <w:r>
        <w:separator/>
      </w:r>
    </w:p>
  </w:footnote>
  <w:footnote w:type="continuationSeparator" w:id="0">
    <w:p w14:paraId="30E849B1" w14:textId="77777777" w:rsidR="006F4651" w:rsidRDefault="006F4651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18D9E76A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76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5142"/>
    <w:rsid w:val="00256CEC"/>
    <w:rsid w:val="0026141F"/>
    <w:rsid w:val="00262D61"/>
    <w:rsid w:val="002670A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7C9F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E7373"/>
    <w:rsid w:val="003F024C"/>
    <w:rsid w:val="0042229A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57"/>
    <w:rsid w:val="005103B9"/>
    <w:rsid w:val="00512A1E"/>
    <w:rsid w:val="00520174"/>
    <w:rsid w:val="005434B3"/>
    <w:rsid w:val="005641F0"/>
    <w:rsid w:val="005B11F3"/>
    <w:rsid w:val="005C39CA"/>
    <w:rsid w:val="005D557C"/>
    <w:rsid w:val="005E1183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6F4651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F7A"/>
    <w:rsid w:val="00A24C2D"/>
    <w:rsid w:val="00A261A3"/>
    <w:rsid w:val="00A276E4"/>
    <w:rsid w:val="00A3062E"/>
    <w:rsid w:val="00A347DE"/>
    <w:rsid w:val="00A36295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2D74"/>
    <w:rsid w:val="00E24546"/>
    <w:rsid w:val="00E309E9"/>
    <w:rsid w:val="00E31C06"/>
    <w:rsid w:val="00E33351"/>
    <w:rsid w:val="00E43033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855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D7CF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AFE8-9E32-4E9B-ACBC-439689158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13</cp:revision>
  <cp:lastPrinted>2022-07-20T07:19:00Z</cp:lastPrinted>
  <dcterms:created xsi:type="dcterms:W3CDTF">2022-09-02T06:06:00Z</dcterms:created>
  <dcterms:modified xsi:type="dcterms:W3CDTF">2023-10-25T07:29:00Z</dcterms:modified>
</cp:coreProperties>
</file>