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15C94" w14:textId="77777777" w:rsidR="00D62E6E" w:rsidRPr="00C812A1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812A1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9A354F" w:rsidRPr="00C812A1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C812A1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C812A1" w14:paraId="7E92D294" w14:textId="77777777" w:rsidTr="00D62E6E">
        <w:tc>
          <w:tcPr>
            <w:tcW w:w="2800" w:type="dxa"/>
            <w:shd w:val="clear" w:color="auto" w:fill="auto"/>
          </w:tcPr>
          <w:p w14:paraId="70094EE3" w14:textId="77777777" w:rsidR="00D62E6E" w:rsidRPr="00C812A1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812A1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C812A1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024525A" w14:textId="77777777" w:rsidR="00D62E6E" w:rsidRPr="00C812A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C781225" w14:textId="77777777" w:rsidR="00D62E6E" w:rsidRPr="00C812A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55D1246" w14:textId="77777777" w:rsidR="00D62E6E" w:rsidRPr="00C812A1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C812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C812A1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C812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C812A1" w14:paraId="22F894B4" w14:textId="77777777" w:rsidTr="00D62E6E">
        <w:tc>
          <w:tcPr>
            <w:tcW w:w="2800" w:type="dxa"/>
            <w:shd w:val="clear" w:color="auto" w:fill="auto"/>
          </w:tcPr>
          <w:p w14:paraId="61A57F16" w14:textId="77777777" w:rsidR="00D62E6E" w:rsidRPr="00C812A1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C812A1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5094AA2" w14:textId="77777777" w:rsidR="00D62E6E" w:rsidRPr="00C812A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080E1F2" w14:textId="77777777" w:rsidR="00D62E6E" w:rsidRPr="00C812A1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B68EA7E" w14:textId="77777777" w:rsidR="00D62E6E" w:rsidRPr="00C812A1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C812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C812A1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C812A1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56D8852" w14:textId="77777777" w:rsidR="00BC121E" w:rsidRPr="00C812A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A354F" w:rsidRPr="00C812A1" w14:paraId="4C7F281D" w14:textId="77777777" w:rsidTr="00D437C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137DD7" w14:textId="77777777" w:rsidR="009A354F" w:rsidRPr="00C812A1" w:rsidRDefault="009A354F" w:rsidP="00D437C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4CF88F4" w14:textId="77777777" w:rsidR="009A354F" w:rsidRPr="00C812A1" w:rsidRDefault="009A354F" w:rsidP="00D437C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C812A1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C812A1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C812A1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C812A1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C812A1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C812A1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58C5EF67" w14:textId="77777777" w:rsidR="009A354F" w:rsidRPr="00C812A1" w:rsidRDefault="009A354F" w:rsidP="00D437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3C7E1883" w14:textId="77777777" w:rsidR="009A354F" w:rsidRPr="00C812A1" w:rsidRDefault="009A354F" w:rsidP="00D437C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4532C829" w14:textId="77777777" w:rsidR="00BC121E" w:rsidRPr="00C812A1" w:rsidRDefault="009A354F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12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C812A1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C812A1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C812A1" w14:paraId="4DBF84C9" w14:textId="77777777" w:rsidTr="00D62E6E">
        <w:tc>
          <w:tcPr>
            <w:tcW w:w="2269" w:type="dxa"/>
            <w:shd w:val="clear" w:color="auto" w:fill="auto"/>
          </w:tcPr>
          <w:p w14:paraId="4835AEC0" w14:textId="77777777" w:rsidR="00D62E6E" w:rsidRPr="00C812A1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E7DDE21" w14:textId="77777777" w:rsidR="00D62E6E" w:rsidRPr="00C812A1" w:rsidRDefault="009A354F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implantów ortopedycznych, sprzętu do zaopatrzenia złamań i drobnego sprzętu jednorazowego użytku dla Oddziału Ortopedii na okres 24 miesięcy</w:t>
            </w:r>
            <w:r w:rsidR="00D62E6E" w:rsidRPr="00C812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A354F" w:rsidRPr="00C812A1" w14:paraId="6FFF580A" w14:textId="77777777" w:rsidTr="00D437CE">
        <w:tc>
          <w:tcPr>
            <w:tcW w:w="2269" w:type="dxa"/>
            <w:shd w:val="clear" w:color="auto" w:fill="auto"/>
          </w:tcPr>
          <w:p w14:paraId="4755E2F8" w14:textId="77777777" w:rsidR="009A354F" w:rsidRPr="00C812A1" w:rsidRDefault="009A354F" w:rsidP="00D437C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4F116AA" w14:textId="77777777" w:rsidR="009A354F" w:rsidRPr="00C812A1" w:rsidRDefault="009A354F" w:rsidP="00D437C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125/2023</w:t>
            </w:r>
          </w:p>
        </w:tc>
      </w:tr>
    </w:tbl>
    <w:p w14:paraId="31E16122" w14:textId="77777777" w:rsidR="00BC121E" w:rsidRPr="00C812A1" w:rsidRDefault="009A354F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C812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C812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C812A1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C812A1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C812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C812A1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2E58259A" w14:textId="77777777" w:rsidR="00BC121E" w:rsidRPr="00C812A1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C812A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670200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812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812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C812A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812A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C812A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C812A1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06A74D08" w14:textId="77777777" w:rsidR="00BC121E" w:rsidRPr="00C812A1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12A1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52C8B901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812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C812A1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C812A1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C812A1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C812A1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5B42D557" w14:textId="77777777" w:rsidR="00BF69A4" w:rsidRPr="00C812A1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C812A1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812A1" w14:paraId="5EDC6042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F559B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3DD79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D42D58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812A1" w14:paraId="0605A82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5B545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7E41F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73AC1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C812A1" w14:paraId="38A40BA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08FD3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5935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3200" w14:textId="77777777" w:rsidR="00BC121E" w:rsidRPr="00C812A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085F1355" w14:textId="77777777" w:rsidR="00BC121E" w:rsidRPr="00C812A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C812A1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42755050" w14:textId="77777777" w:rsidR="00BC121E" w:rsidRPr="00C812A1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C812A1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996DBE4" w14:textId="77777777" w:rsidR="00067B62" w:rsidRPr="00C812A1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C812A1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C812A1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C812A1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B7E709A" w14:textId="77777777" w:rsidR="00067B62" w:rsidRPr="00C812A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812A1" w14:paraId="19025950" w14:textId="77777777" w:rsidTr="00620E37">
        <w:tc>
          <w:tcPr>
            <w:tcW w:w="2660" w:type="dxa"/>
            <w:shd w:val="clear" w:color="auto" w:fill="auto"/>
          </w:tcPr>
          <w:p w14:paraId="5CB29551" w14:textId="77777777" w:rsidR="00BC121E" w:rsidRPr="00C812A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A17284E" w14:textId="77777777" w:rsidR="00BC121E" w:rsidRPr="00C812A1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572170B" w14:textId="77777777" w:rsidR="00BC121E" w:rsidRPr="00C812A1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C812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C812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34EAF19D" w14:textId="77777777" w:rsidR="00BC121E" w:rsidRPr="00C812A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443EE2D" w14:textId="77777777" w:rsidR="00BC121E" w:rsidRPr="00C812A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2D14FB88" w14:textId="77777777" w:rsidR="00BC121E" w:rsidRPr="00C812A1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C812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9A354F" w:rsidRPr="00C812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C812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C812A1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0A2921CA" w14:textId="77777777" w:rsidR="00106AC7" w:rsidRPr="00C812A1" w:rsidRDefault="00106AC7" w:rsidP="00BC121E">
      <w:pPr>
        <w:rPr>
          <w:rFonts w:ascii="Arial Narrow" w:hAnsi="Arial Narrow"/>
        </w:rPr>
      </w:pPr>
    </w:p>
    <w:sectPr w:rsidR="00106AC7" w:rsidRPr="00C812A1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DE0716" w14:textId="77777777" w:rsidR="005265B4" w:rsidRDefault="005265B4">
      <w:r>
        <w:separator/>
      </w:r>
    </w:p>
  </w:endnote>
  <w:endnote w:type="continuationSeparator" w:id="0">
    <w:p w14:paraId="221B7A30" w14:textId="77777777" w:rsidR="005265B4" w:rsidRDefault="005265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85884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0787B4B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92D2D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48AF31E9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7B763309">
        <v:line id="_x0000_s1025" style="position:absolute;left:0;text-align:left;z-index:251657728" from="-3.85pt,8.7pt" to="455.15pt,8.7pt"/>
      </w:pict>
    </w:r>
  </w:p>
  <w:p w14:paraId="041A8D24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2D88" w14:textId="77777777" w:rsidR="009A354F" w:rsidRDefault="009A35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B6D0F" w14:textId="77777777" w:rsidR="005265B4" w:rsidRDefault="005265B4">
      <w:r>
        <w:separator/>
      </w:r>
    </w:p>
  </w:footnote>
  <w:footnote w:type="continuationSeparator" w:id="0">
    <w:p w14:paraId="770566FC" w14:textId="77777777" w:rsidR="005265B4" w:rsidRDefault="005265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9A0DD" w14:textId="77777777" w:rsidR="009A354F" w:rsidRDefault="009A35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1F3020" w14:textId="77777777" w:rsidR="009A354F" w:rsidRDefault="009A35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A95594" w14:textId="77777777" w:rsidR="009A354F" w:rsidRDefault="009A35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91915689">
    <w:abstractNumId w:val="13"/>
  </w:num>
  <w:num w:numId="2" w16cid:durableId="1451166779">
    <w:abstractNumId w:val="0"/>
  </w:num>
  <w:num w:numId="3" w16cid:durableId="2005472119">
    <w:abstractNumId w:val="11"/>
  </w:num>
  <w:num w:numId="4" w16cid:durableId="1602374186">
    <w:abstractNumId w:val="8"/>
  </w:num>
  <w:num w:numId="5" w16cid:durableId="9844502">
    <w:abstractNumId w:val="7"/>
  </w:num>
  <w:num w:numId="6" w16cid:durableId="1927492614">
    <w:abstractNumId w:val="1"/>
  </w:num>
  <w:num w:numId="7" w16cid:durableId="35735619">
    <w:abstractNumId w:val="6"/>
  </w:num>
  <w:num w:numId="8" w16cid:durableId="2034842398">
    <w:abstractNumId w:val="3"/>
  </w:num>
  <w:num w:numId="9" w16cid:durableId="992678928">
    <w:abstractNumId w:val="2"/>
  </w:num>
  <w:num w:numId="10" w16cid:durableId="1875845358">
    <w:abstractNumId w:val="5"/>
  </w:num>
  <w:num w:numId="11" w16cid:durableId="15818136">
    <w:abstractNumId w:val="10"/>
  </w:num>
  <w:num w:numId="12" w16cid:durableId="1697266696">
    <w:abstractNumId w:val="4"/>
  </w:num>
  <w:num w:numId="13" w16cid:durableId="1258442745">
    <w:abstractNumId w:val="9"/>
  </w:num>
  <w:num w:numId="14" w16cid:durableId="10338499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265B4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265B4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B0A1B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354F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812A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F00AAB9"/>
  <w15:chartTrackingRefBased/>
  <w15:docId w15:val="{E59A412D-88C9-4747-8FCD-6C484F23D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2023-10-30T07:46:00Z</cp:lastPrinted>
  <dcterms:created xsi:type="dcterms:W3CDTF">2023-10-30T07:46:00Z</dcterms:created>
  <dcterms:modified xsi:type="dcterms:W3CDTF">2023-10-30T07:46:00Z</dcterms:modified>
</cp:coreProperties>
</file>